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78361" w14:textId="77777777" w:rsidR="00405E37" w:rsidRDefault="00405E37" w:rsidP="001C20BB">
      <w:pPr>
        <w:spacing w:line="240" w:lineRule="auto"/>
        <w:jc w:val="left"/>
        <w:rPr>
          <w:sz w:val="48"/>
          <w:szCs w:val="48"/>
        </w:rPr>
      </w:pPr>
    </w:p>
    <w:p w14:paraId="30F7E985" w14:textId="77777777" w:rsidR="001C20BB" w:rsidRDefault="001C20BB" w:rsidP="001C20BB">
      <w:pPr>
        <w:spacing w:line="240" w:lineRule="auto"/>
        <w:jc w:val="left"/>
        <w:rPr>
          <w:sz w:val="48"/>
          <w:szCs w:val="48"/>
        </w:rPr>
      </w:pPr>
    </w:p>
    <w:p w14:paraId="31C65F85" w14:textId="77777777" w:rsidR="001C20BB" w:rsidRPr="00A461E3" w:rsidRDefault="001C20BB" w:rsidP="001C20BB">
      <w:pPr>
        <w:pBdr>
          <w:top w:val="single" w:sz="4" w:space="1" w:color="auto"/>
          <w:left w:val="single" w:sz="4" w:space="4" w:color="auto"/>
          <w:bottom w:val="single" w:sz="4" w:space="1" w:color="auto"/>
          <w:right w:val="single" w:sz="4" w:space="4" w:color="auto"/>
        </w:pBdr>
        <w:tabs>
          <w:tab w:val="left" w:pos="5600"/>
        </w:tabs>
        <w:spacing w:line="240" w:lineRule="auto"/>
        <w:jc w:val="left"/>
        <w:rPr>
          <w:sz w:val="48"/>
          <w:szCs w:val="48"/>
        </w:rPr>
      </w:pPr>
    </w:p>
    <w:p w14:paraId="224B40BE" w14:textId="77777777" w:rsidR="00405E37" w:rsidRPr="00322368" w:rsidRDefault="00405E37" w:rsidP="001C20BB">
      <w:pPr>
        <w:pBdr>
          <w:top w:val="single" w:sz="4" w:space="1" w:color="auto"/>
          <w:left w:val="single" w:sz="4" w:space="4" w:color="auto"/>
          <w:bottom w:val="single" w:sz="4" w:space="1" w:color="auto"/>
          <w:right w:val="single" w:sz="4" w:space="4" w:color="auto"/>
        </w:pBdr>
        <w:spacing w:line="240" w:lineRule="auto"/>
        <w:jc w:val="center"/>
        <w:rPr>
          <w:sz w:val="96"/>
          <w:szCs w:val="96"/>
        </w:rPr>
      </w:pPr>
      <w:r w:rsidRPr="00322368">
        <w:rPr>
          <w:sz w:val="96"/>
          <w:szCs w:val="96"/>
        </w:rPr>
        <w:t xml:space="preserve">TP </w:t>
      </w:r>
    </w:p>
    <w:p w14:paraId="3BFF812E" w14:textId="77777777" w:rsidR="00405E37" w:rsidRPr="00322368" w:rsidRDefault="00405E37" w:rsidP="001C20BB">
      <w:pPr>
        <w:pBdr>
          <w:top w:val="single" w:sz="4" w:space="1" w:color="auto"/>
          <w:left w:val="single" w:sz="4" w:space="4" w:color="auto"/>
          <w:bottom w:val="single" w:sz="4" w:space="1" w:color="auto"/>
          <w:right w:val="single" w:sz="4" w:space="4" w:color="auto"/>
        </w:pBdr>
        <w:spacing w:line="240" w:lineRule="auto"/>
        <w:jc w:val="center"/>
        <w:rPr>
          <w:sz w:val="96"/>
          <w:szCs w:val="96"/>
        </w:rPr>
      </w:pPr>
      <w:r w:rsidRPr="00322368">
        <w:rPr>
          <w:sz w:val="96"/>
          <w:szCs w:val="96"/>
        </w:rPr>
        <w:t xml:space="preserve">Etude </w:t>
      </w:r>
      <w:r>
        <w:rPr>
          <w:sz w:val="96"/>
          <w:szCs w:val="96"/>
        </w:rPr>
        <w:t>statique</w:t>
      </w:r>
    </w:p>
    <w:p w14:paraId="540B987A" w14:textId="77777777" w:rsidR="00405E37" w:rsidRPr="00322368" w:rsidRDefault="00405E37" w:rsidP="001C20BB">
      <w:pPr>
        <w:pBdr>
          <w:top w:val="single" w:sz="4" w:space="1" w:color="auto"/>
          <w:left w:val="single" w:sz="4" w:space="4" w:color="auto"/>
          <w:bottom w:val="single" w:sz="4" w:space="1" w:color="auto"/>
          <w:right w:val="single" w:sz="4" w:space="4" w:color="auto"/>
        </w:pBdr>
        <w:spacing w:line="240" w:lineRule="auto"/>
        <w:jc w:val="center"/>
        <w:rPr>
          <w:sz w:val="48"/>
          <w:szCs w:val="48"/>
        </w:rPr>
      </w:pPr>
    </w:p>
    <w:p w14:paraId="5BE56732" w14:textId="77777777" w:rsidR="00405E37" w:rsidRPr="00322368" w:rsidRDefault="00405E37" w:rsidP="001C20BB">
      <w:pPr>
        <w:pBdr>
          <w:top w:val="single" w:sz="4" w:space="1" w:color="auto"/>
          <w:left w:val="single" w:sz="4" w:space="4" w:color="auto"/>
          <w:bottom w:val="single" w:sz="4" w:space="1" w:color="auto"/>
          <w:right w:val="single" w:sz="4" w:space="4" w:color="auto"/>
        </w:pBdr>
        <w:spacing w:line="240" w:lineRule="auto"/>
        <w:jc w:val="center"/>
        <w:rPr>
          <w:sz w:val="72"/>
          <w:szCs w:val="72"/>
        </w:rPr>
      </w:pPr>
      <w:r w:rsidRPr="00322368">
        <w:rPr>
          <w:sz w:val="72"/>
          <w:szCs w:val="72"/>
        </w:rPr>
        <w:t>Bras MAXPID</w:t>
      </w:r>
    </w:p>
    <w:p w14:paraId="0AB4D211" w14:textId="77777777" w:rsidR="00405E37" w:rsidRPr="00322368" w:rsidRDefault="00405E37" w:rsidP="001C20BB">
      <w:pPr>
        <w:pBdr>
          <w:top w:val="single" w:sz="4" w:space="1" w:color="auto"/>
          <w:left w:val="single" w:sz="4" w:space="4" w:color="auto"/>
          <w:bottom w:val="single" w:sz="4" w:space="1" w:color="auto"/>
          <w:right w:val="single" w:sz="4" w:space="4" w:color="auto"/>
        </w:pBdr>
        <w:spacing w:line="240" w:lineRule="auto"/>
        <w:jc w:val="center"/>
        <w:rPr>
          <w:sz w:val="48"/>
          <w:szCs w:val="48"/>
        </w:rPr>
      </w:pPr>
    </w:p>
    <w:p w14:paraId="55EB950A" w14:textId="77777777" w:rsidR="00405E37" w:rsidRPr="00322368" w:rsidRDefault="00405E37" w:rsidP="00405E37"/>
    <w:p w14:paraId="49C189AF" w14:textId="77777777" w:rsidR="00405E37" w:rsidRPr="00322368" w:rsidRDefault="00405E37" w:rsidP="00405E37"/>
    <w:p w14:paraId="20CBCB61" w14:textId="77777777" w:rsidR="00405E37" w:rsidRPr="00322368" w:rsidRDefault="003C3A73" w:rsidP="00405E37">
      <w:pPr>
        <w:jc w:val="center"/>
      </w:pPr>
      <w:r>
        <w:rPr>
          <w:noProof/>
        </w:rPr>
        <w:drawing>
          <wp:inline distT="0" distB="0" distL="0" distR="0" wp14:anchorId="11FEDEA5" wp14:editId="79B00E78">
            <wp:extent cx="4524375" cy="361505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11963" t="14963" r="14723" b="15329"/>
                    <a:stretch>
                      <a:fillRect/>
                    </a:stretch>
                  </pic:blipFill>
                  <pic:spPr bwMode="auto">
                    <a:xfrm>
                      <a:off x="0" y="0"/>
                      <a:ext cx="4524375" cy="3615055"/>
                    </a:xfrm>
                    <a:prstGeom prst="rect">
                      <a:avLst/>
                    </a:prstGeom>
                    <a:noFill/>
                    <a:ln w="9525">
                      <a:noFill/>
                      <a:miter lim="800000"/>
                      <a:headEnd/>
                      <a:tailEnd/>
                    </a:ln>
                  </pic:spPr>
                </pic:pic>
              </a:graphicData>
            </a:graphic>
          </wp:inline>
        </w:drawing>
      </w:r>
    </w:p>
    <w:p w14:paraId="454602AF" w14:textId="77777777" w:rsidR="00405E37" w:rsidRPr="00322368" w:rsidRDefault="00405E37" w:rsidP="00405E37">
      <w:r w:rsidRPr="00322368">
        <w:rPr>
          <w:sz w:val="32"/>
          <w:szCs w:val="32"/>
          <w:u w:val="single"/>
        </w:rPr>
        <w:br w:type="page"/>
      </w:r>
    </w:p>
    <w:p w14:paraId="29E1C120" w14:textId="77777777" w:rsidR="00405E37" w:rsidRPr="00322368" w:rsidRDefault="00405E37" w:rsidP="00405E37">
      <w:pPr>
        <w:rPr>
          <w:sz w:val="32"/>
          <w:szCs w:val="32"/>
          <w:u w:val="single"/>
        </w:rPr>
      </w:pPr>
      <w:r w:rsidRPr="00322368">
        <w:rPr>
          <w:sz w:val="32"/>
          <w:szCs w:val="32"/>
          <w:u w:val="single"/>
        </w:rPr>
        <w:lastRenderedPageBreak/>
        <w:t>Compte-rendu :</w:t>
      </w:r>
    </w:p>
    <w:p w14:paraId="54BAC263" w14:textId="77777777" w:rsidR="00405E37" w:rsidRPr="00322368" w:rsidRDefault="00405E37" w:rsidP="00405E37"/>
    <w:p w14:paraId="1BC04109" w14:textId="77777777" w:rsidR="00405E37" w:rsidRPr="00322368" w:rsidRDefault="00405E37" w:rsidP="00405E37">
      <w:pPr>
        <w:ind w:left="851"/>
      </w:pPr>
      <w:r w:rsidRPr="00322368">
        <w:t>Pensez à mentionner :</w:t>
      </w:r>
    </w:p>
    <w:p w14:paraId="398BAD6B" w14:textId="77777777" w:rsidR="00405E37" w:rsidRPr="00322368" w:rsidRDefault="00405E37" w:rsidP="00405E37">
      <w:pPr>
        <w:ind w:left="851"/>
      </w:pPr>
    </w:p>
    <w:p w14:paraId="3E88AFB9" w14:textId="77777777" w:rsidR="00405E37" w:rsidRPr="00322368" w:rsidRDefault="00405E37" w:rsidP="00405E37">
      <w:pPr>
        <w:numPr>
          <w:ilvl w:val="0"/>
          <w:numId w:val="20"/>
        </w:numPr>
      </w:pPr>
      <w:r w:rsidRPr="00322368">
        <w:t>les noms et prénoms de chaque membre du binôme,</w:t>
      </w:r>
    </w:p>
    <w:p w14:paraId="1CCA1B7C" w14:textId="77777777" w:rsidR="00405E37" w:rsidRPr="00322368" w:rsidRDefault="00405E37" w:rsidP="00405E37">
      <w:pPr>
        <w:numPr>
          <w:ilvl w:val="0"/>
          <w:numId w:val="20"/>
        </w:numPr>
      </w:pPr>
      <w:r w:rsidRPr="00322368">
        <w:t>votre classe et groupe (SI1, SI2 ou SI3),</w:t>
      </w:r>
    </w:p>
    <w:p w14:paraId="108D1E45" w14:textId="77777777" w:rsidR="00405E37" w:rsidRPr="00322368" w:rsidRDefault="00405E37" w:rsidP="00405E37">
      <w:pPr>
        <w:numPr>
          <w:ilvl w:val="0"/>
          <w:numId w:val="20"/>
        </w:numPr>
      </w:pPr>
      <w:r w:rsidRPr="00322368">
        <w:t>la date du jour,</w:t>
      </w:r>
    </w:p>
    <w:p w14:paraId="10CEF5B7" w14:textId="77777777" w:rsidR="00405E37" w:rsidRPr="00322368" w:rsidRDefault="00405E37" w:rsidP="00405E37">
      <w:pPr>
        <w:numPr>
          <w:ilvl w:val="0"/>
          <w:numId w:val="20"/>
        </w:numPr>
      </w:pPr>
      <w:r w:rsidRPr="00322368">
        <w:t>en titr</w:t>
      </w:r>
      <w:r w:rsidR="00CC2603">
        <w:t>e le nom du TP : « Etude stat</w:t>
      </w:r>
      <w:r w:rsidRPr="00322368">
        <w:t>ique du bras MAXPID ».</w:t>
      </w:r>
    </w:p>
    <w:p w14:paraId="6EB52D3E" w14:textId="77777777" w:rsidR="00405E37" w:rsidRPr="00322368" w:rsidRDefault="00405E37" w:rsidP="00405E37"/>
    <w:p w14:paraId="37959378" w14:textId="77777777" w:rsidR="00405E37" w:rsidRPr="00322368" w:rsidRDefault="00405E37" w:rsidP="00405E37">
      <w:pPr>
        <w:ind w:left="851"/>
      </w:pPr>
      <w:r w:rsidRPr="00322368">
        <w:t>Un compte-rendu n’est pas un Devoir surveillé, il doit pouvoir se comprendre sans avoir connaissance de l’énoncé, expliquez rapidement ce que vous faîtes, présentez les résultats, les tableaux de relevés de mesures avec des commentaires si nécessaire.</w:t>
      </w:r>
    </w:p>
    <w:p w14:paraId="00472476" w14:textId="77777777" w:rsidR="00405E37" w:rsidRPr="00322368" w:rsidRDefault="00405E37" w:rsidP="00405E37">
      <w:pPr>
        <w:ind w:left="851"/>
      </w:pPr>
    </w:p>
    <w:p w14:paraId="444E6961" w14:textId="77777777" w:rsidR="00405E37" w:rsidRPr="00322368" w:rsidRDefault="00405E37" w:rsidP="00405E37">
      <w:pPr>
        <w:ind w:left="851"/>
      </w:pPr>
      <w:r w:rsidRPr="00322368">
        <w:t>Si vous avez à tracer une  courbe, donnez lui un titre suffisamment clair, pensez à préciser la légende, les échelles, ce à quoi correspondent les axes, etc.</w:t>
      </w:r>
    </w:p>
    <w:p w14:paraId="0F2D9605" w14:textId="77777777" w:rsidR="00405E37" w:rsidRPr="00322368" w:rsidRDefault="00405E37" w:rsidP="00405E37"/>
    <w:p w14:paraId="62E0EF44" w14:textId="77777777" w:rsidR="00791F06" w:rsidRDefault="00791F06" w:rsidP="00405E37">
      <w:pPr>
        <w:rPr>
          <w:sz w:val="32"/>
          <w:szCs w:val="32"/>
          <w:u w:val="single"/>
        </w:rPr>
      </w:pPr>
    </w:p>
    <w:p w14:paraId="6A47FF68" w14:textId="77777777" w:rsidR="00405E37" w:rsidRPr="00322368" w:rsidRDefault="00405E37" w:rsidP="00405E37">
      <w:pPr>
        <w:rPr>
          <w:sz w:val="32"/>
          <w:szCs w:val="32"/>
          <w:u w:val="single"/>
        </w:rPr>
      </w:pPr>
      <w:r w:rsidRPr="00322368">
        <w:rPr>
          <w:sz w:val="32"/>
          <w:szCs w:val="32"/>
          <w:u w:val="single"/>
        </w:rPr>
        <w:t>Contenu du dossier :</w:t>
      </w:r>
    </w:p>
    <w:p w14:paraId="671E34B6" w14:textId="77777777" w:rsidR="00405E37" w:rsidRPr="00322368" w:rsidRDefault="00405E37" w:rsidP="00405E37"/>
    <w:p w14:paraId="0CD91498" w14:textId="77777777" w:rsidR="00405E37" w:rsidRPr="00322368" w:rsidRDefault="00405E37" w:rsidP="00405E37">
      <w:pPr>
        <w:ind w:left="851"/>
      </w:pPr>
      <w:r w:rsidRPr="00322368">
        <w:t>Ce dossier contient :</w:t>
      </w:r>
    </w:p>
    <w:p w14:paraId="7EF7C2F6" w14:textId="77777777" w:rsidR="00405E37" w:rsidRPr="00322368" w:rsidRDefault="00405E37" w:rsidP="00405E37">
      <w:pPr>
        <w:ind w:left="851"/>
      </w:pPr>
    </w:p>
    <w:p w14:paraId="01FF5CF8" w14:textId="77777777" w:rsidR="00405E37" w:rsidRPr="00322368" w:rsidRDefault="00405E37" w:rsidP="00405E37">
      <w:pPr>
        <w:numPr>
          <w:ilvl w:val="0"/>
          <w:numId w:val="20"/>
        </w:numPr>
        <w:jc w:val="left"/>
      </w:pPr>
      <w:r w:rsidRPr="00322368">
        <w:t>L’énoncé du travail à effectuer,</w:t>
      </w:r>
    </w:p>
    <w:p w14:paraId="3C9E447A" w14:textId="77777777" w:rsidR="00405E37" w:rsidRPr="00322368" w:rsidRDefault="00405E37" w:rsidP="00405E37">
      <w:pPr>
        <w:numPr>
          <w:ilvl w:val="0"/>
          <w:numId w:val="20"/>
        </w:numPr>
        <w:jc w:val="left"/>
      </w:pPr>
      <w:r w:rsidRPr="00322368">
        <w:t>Un dossier Ressources,</w:t>
      </w:r>
    </w:p>
    <w:p w14:paraId="1EB5C082" w14:textId="77777777" w:rsidR="00405E37" w:rsidRPr="00322368" w:rsidRDefault="00405E37" w:rsidP="00405E37">
      <w:pPr>
        <w:numPr>
          <w:ilvl w:val="0"/>
          <w:numId w:val="20"/>
        </w:numPr>
        <w:jc w:val="left"/>
      </w:pPr>
      <w:r w:rsidRPr="00322368">
        <w:t>Un dossier de documents réponses.</w:t>
      </w:r>
    </w:p>
    <w:p w14:paraId="3DA710F2" w14:textId="77777777" w:rsidR="00405E37" w:rsidRPr="00322368" w:rsidRDefault="00405E37" w:rsidP="00405E37">
      <w:pPr>
        <w:rPr>
          <w:sz w:val="32"/>
          <w:szCs w:val="32"/>
          <w:u w:val="single"/>
        </w:rPr>
      </w:pPr>
      <w:r w:rsidRPr="00322368">
        <w:br w:type="page"/>
      </w:r>
      <w:r w:rsidRPr="00322368">
        <w:rPr>
          <w:b/>
          <w:sz w:val="36"/>
          <w:szCs w:val="36"/>
          <w:u w:val="single"/>
        </w:rPr>
        <w:lastRenderedPageBreak/>
        <w:t>Présentation du système</w:t>
      </w:r>
      <w:r w:rsidRPr="00322368">
        <w:rPr>
          <w:sz w:val="32"/>
          <w:szCs w:val="32"/>
          <w:u w:val="single"/>
        </w:rPr>
        <w:t xml:space="preserve"> </w:t>
      </w:r>
    </w:p>
    <w:p w14:paraId="4D41E5F6" w14:textId="77777777" w:rsidR="00405E37" w:rsidRPr="00322368" w:rsidRDefault="00405E37" w:rsidP="00405E37"/>
    <w:tbl>
      <w:tblPr>
        <w:tblW w:w="9424" w:type="dxa"/>
        <w:tblInd w:w="354" w:type="dxa"/>
        <w:tblLayout w:type="fixed"/>
        <w:tblCellMar>
          <w:left w:w="70" w:type="dxa"/>
          <w:right w:w="70" w:type="dxa"/>
        </w:tblCellMar>
        <w:tblLook w:val="0000" w:firstRow="0" w:lastRow="0" w:firstColumn="0" w:lastColumn="0" w:noHBand="0" w:noVBand="0"/>
      </w:tblPr>
      <w:tblGrid>
        <w:gridCol w:w="4409"/>
        <w:gridCol w:w="5015"/>
      </w:tblGrid>
      <w:tr w:rsidR="00405E37" w:rsidRPr="00322368" w14:paraId="391B71C3" w14:textId="77777777">
        <w:tc>
          <w:tcPr>
            <w:tcW w:w="4409" w:type="dxa"/>
          </w:tcPr>
          <w:p w14:paraId="741FE43B" w14:textId="77777777" w:rsidR="00405E37" w:rsidRPr="00322368" w:rsidRDefault="00405E37" w:rsidP="00F56B4C">
            <w:r w:rsidRPr="00322368">
              <w:t>Vous avez devant vous une chaîne fonctionnelle de positionnement angulaire (CFPA) reliée à un micro-ordinateur de type PC.</w:t>
            </w:r>
          </w:p>
          <w:p w14:paraId="0683B1C9" w14:textId="77777777" w:rsidR="00405E37" w:rsidRPr="00322368" w:rsidRDefault="00405E37" w:rsidP="00F56B4C"/>
        </w:tc>
        <w:tc>
          <w:tcPr>
            <w:tcW w:w="5015" w:type="dxa"/>
          </w:tcPr>
          <w:p w14:paraId="0548135C" w14:textId="77777777" w:rsidR="00405E37" w:rsidRPr="00322368" w:rsidRDefault="003C3A73" w:rsidP="00F56B4C">
            <w:r>
              <w:rPr>
                <w:noProof/>
              </w:rPr>
              <w:drawing>
                <wp:inline distT="0" distB="0" distL="0" distR="0" wp14:anchorId="72280A13" wp14:editId="05177E1B">
                  <wp:extent cx="3019425" cy="197675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019425" cy="1976755"/>
                          </a:xfrm>
                          <a:prstGeom prst="rect">
                            <a:avLst/>
                          </a:prstGeom>
                          <a:noFill/>
                          <a:ln w="9525">
                            <a:noFill/>
                            <a:miter lim="800000"/>
                            <a:headEnd/>
                            <a:tailEnd/>
                          </a:ln>
                        </pic:spPr>
                      </pic:pic>
                    </a:graphicData>
                  </a:graphic>
                </wp:inline>
              </w:drawing>
            </w:r>
          </w:p>
        </w:tc>
      </w:tr>
    </w:tbl>
    <w:p w14:paraId="6CE8084C" w14:textId="77777777" w:rsidR="00405E37" w:rsidRPr="00322368" w:rsidRDefault="00405E37" w:rsidP="00405E37"/>
    <w:p w14:paraId="1C93503C" w14:textId="77777777" w:rsidR="00405E37" w:rsidRDefault="00405E37" w:rsidP="00405E37">
      <w:pPr>
        <w:ind w:left="284"/>
      </w:pPr>
      <w:r w:rsidRPr="00322368">
        <w:t xml:space="preserve">Cette chaîne fonctionnelle </w:t>
      </w:r>
      <w:r w:rsidRPr="00322368">
        <w:rPr>
          <w:b/>
        </w:rPr>
        <w:t xml:space="preserve">MAXPID </w:t>
      </w:r>
      <w:r w:rsidRPr="00322368">
        <w:t>est un système dérivé des robots cueilleurs de fruits MAGALI-CITRUS (ainsi que du système de tri sélectif PACKEE) développés par la société PELLENC S.A. de PERTUIS (Vaucluse).</w:t>
      </w:r>
    </w:p>
    <w:tbl>
      <w:tblPr>
        <w:tblW w:w="0" w:type="auto"/>
        <w:tblInd w:w="354" w:type="dxa"/>
        <w:tblLayout w:type="fixed"/>
        <w:tblCellMar>
          <w:left w:w="70" w:type="dxa"/>
          <w:right w:w="70" w:type="dxa"/>
        </w:tblCellMar>
        <w:tblLook w:val="0000" w:firstRow="0" w:lastRow="0" w:firstColumn="0" w:lastColumn="0" w:noHBand="0" w:noVBand="0"/>
      </w:tblPr>
      <w:tblGrid>
        <w:gridCol w:w="4535"/>
        <w:gridCol w:w="4889"/>
      </w:tblGrid>
      <w:tr w:rsidR="00405E37" w:rsidRPr="00322368" w14:paraId="6D7D4227" w14:textId="77777777">
        <w:tc>
          <w:tcPr>
            <w:tcW w:w="4535" w:type="dxa"/>
          </w:tcPr>
          <w:p w14:paraId="5A79D4C1" w14:textId="77777777" w:rsidR="00405E37" w:rsidRPr="00322368" w:rsidRDefault="003C3A73" w:rsidP="00F56B4C">
            <w:r>
              <w:rPr>
                <w:noProof/>
              </w:rPr>
              <w:drawing>
                <wp:inline distT="0" distB="0" distL="0" distR="0" wp14:anchorId="714D8761" wp14:editId="464F8F92">
                  <wp:extent cx="2257425" cy="396748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257425" cy="3967480"/>
                          </a:xfrm>
                          <a:prstGeom prst="rect">
                            <a:avLst/>
                          </a:prstGeom>
                          <a:noFill/>
                          <a:ln w="9525">
                            <a:noFill/>
                            <a:miter lim="800000"/>
                            <a:headEnd/>
                            <a:tailEnd/>
                          </a:ln>
                        </pic:spPr>
                      </pic:pic>
                    </a:graphicData>
                  </a:graphic>
                </wp:inline>
              </w:drawing>
            </w:r>
          </w:p>
          <w:p w14:paraId="0EE3CA7B" w14:textId="77777777" w:rsidR="00405E37" w:rsidRPr="00322368" w:rsidRDefault="00405E37" w:rsidP="00F56B4C"/>
          <w:p w14:paraId="53DB8668" w14:textId="77777777" w:rsidR="00405E37" w:rsidRPr="00322368" w:rsidRDefault="00405E37" w:rsidP="00F56B4C">
            <w:r w:rsidRPr="00322368">
              <w:t>Système de tri sélectif PACKEE</w:t>
            </w:r>
          </w:p>
        </w:tc>
        <w:tc>
          <w:tcPr>
            <w:tcW w:w="4889" w:type="dxa"/>
          </w:tcPr>
          <w:p w14:paraId="27C026B0" w14:textId="77777777" w:rsidR="00405E37" w:rsidRPr="00322368" w:rsidRDefault="003C3A73" w:rsidP="00F56B4C">
            <w:r>
              <w:rPr>
                <w:noProof/>
              </w:rPr>
              <w:drawing>
                <wp:inline distT="0" distB="0" distL="0" distR="0" wp14:anchorId="7543AD47" wp14:editId="405B6372">
                  <wp:extent cx="3205480" cy="253365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205480" cy="2533650"/>
                          </a:xfrm>
                          <a:prstGeom prst="rect">
                            <a:avLst/>
                          </a:prstGeom>
                          <a:noFill/>
                          <a:ln w="9525">
                            <a:noFill/>
                            <a:miter lim="800000"/>
                            <a:headEnd/>
                            <a:tailEnd/>
                          </a:ln>
                        </pic:spPr>
                      </pic:pic>
                    </a:graphicData>
                  </a:graphic>
                </wp:inline>
              </w:drawing>
            </w:r>
          </w:p>
          <w:p w14:paraId="1198FECA" w14:textId="77777777" w:rsidR="00405E37" w:rsidRPr="00322368" w:rsidRDefault="00405E37" w:rsidP="00405E37">
            <w:pPr>
              <w:spacing w:line="240" w:lineRule="auto"/>
            </w:pPr>
            <w:r w:rsidRPr="00322368">
              <w:t xml:space="preserve">Le robot MAGALI-CITRUS est capable de repérer et de localiser automatiquement une pomme ou une orange mure grâce à  un système de </w:t>
            </w:r>
            <w:r w:rsidRPr="00322368">
              <w:rPr>
                <w:i/>
              </w:rPr>
              <w:t>vision artificielle</w:t>
            </w:r>
            <w:r w:rsidRPr="00322368">
              <w:t xml:space="preserve"> (caméra solidaire du bras). Une fois localisé, le fruit est saisi par une ventouse montée en bout du bras.</w:t>
            </w:r>
          </w:p>
          <w:p w14:paraId="35733E7C" w14:textId="77777777" w:rsidR="00405E37" w:rsidRPr="00322368" w:rsidRDefault="00405E37" w:rsidP="00405E37">
            <w:pPr>
              <w:spacing w:line="240" w:lineRule="auto"/>
            </w:pPr>
            <w:r w:rsidRPr="00322368">
              <w:t>Le fruit ne pourra être saisi et détaché de l’arbre que si la position du bras est parfaitement contrôlée : le bras doit se positionner à l’endroit voulu pour assurer un bon contact avec la ventouse et éviter des mouvements nuisibles (vibrations par exemple).</w:t>
            </w:r>
          </w:p>
          <w:p w14:paraId="2130F03E" w14:textId="77777777" w:rsidR="00405E37" w:rsidRPr="00322368" w:rsidRDefault="00405E37" w:rsidP="00F56B4C"/>
        </w:tc>
      </w:tr>
    </w:tbl>
    <w:p w14:paraId="795FC4E1" w14:textId="77777777" w:rsidR="00405E37" w:rsidRPr="00322368" w:rsidRDefault="00405E37" w:rsidP="00405E37"/>
    <w:tbl>
      <w:tblPr>
        <w:tblW w:w="0" w:type="auto"/>
        <w:tblLayout w:type="fixed"/>
        <w:tblCellMar>
          <w:left w:w="70" w:type="dxa"/>
          <w:right w:w="70" w:type="dxa"/>
        </w:tblCellMar>
        <w:tblLook w:val="0000" w:firstRow="0" w:lastRow="0" w:firstColumn="0" w:lastColumn="0" w:noHBand="0" w:noVBand="0"/>
      </w:tblPr>
      <w:tblGrid>
        <w:gridCol w:w="212"/>
        <w:gridCol w:w="4677"/>
        <w:gridCol w:w="4889"/>
      </w:tblGrid>
      <w:tr w:rsidR="00405E37" w:rsidRPr="00322368" w14:paraId="43AD2D1A" w14:textId="77777777">
        <w:trPr>
          <w:gridBefore w:val="1"/>
          <w:wBefore w:w="212" w:type="dxa"/>
        </w:trPr>
        <w:tc>
          <w:tcPr>
            <w:tcW w:w="4677" w:type="dxa"/>
          </w:tcPr>
          <w:p w14:paraId="6A10EF89" w14:textId="77777777" w:rsidR="00405E37" w:rsidRPr="00322368" w:rsidRDefault="00405E37" w:rsidP="00F56B4C"/>
          <w:p w14:paraId="26C24817" w14:textId="77777777" w:rsidR="00405E37" w:rsidRPr="00322368" w:rsidRDefault="00405E37" w:rsidP="00F56B4C"/>
          <w:p w14:paraId="065474B9" w14:textId="77777777" w:rsidR="00405E37" w:rsidRPr="00322368" w:rsidRDefault="00405E37" w:rsidP="00F56B4C">
            <w:r w:rsidRPr="00322368">
              <w:t xml:space="preserve">Pour satisfaire à ces contraintes, le </w:t>
            </w:r>
            <w:r w:rsidRPr="00322368">
              <w:rPr>
                <w:i/>
              </w:rPr>
              <w:t>bras vision</w:t>
            </w:r>
            <w:r w:rsidRPr="00322368">
              <w:t xml:space="preserve"> doit être asservi en position. La société PELLENC a pour cette raison conçu et développé une carte et un logiciel spécifiques.</w:t>
            </w:r>
          </w:p>
          <w:p w14:paraId="710E92EE" w14:textId="77777777" w:rsidR="00405E37" w:rsidRPr="00322368" w:rsidRDefault="00405E37" w:rsidP="00F56B4C"/>
          <w:p w14:paraId="5727975D" w14:textId="77777777" w:rsidR="00405E37" w:rsidRPr="00322368" w:rsidRDefault="00405E37" w:rsidP="00F56B4C">
            <w:r w:rsidRPr="00322368">
              <w:t>MAXPID constitue un sous-ensemble des robots MAGALI-CITRUS- PACKEE. C’est un système qui intègre toutes les fonctions mécaniques, électriques, électroniques et informatiques nécessaires à l’asservissement de position.</w:t>
            </w:r>
          </w:p>
        </w:tc>
        <w:tc>
          <w:tcPr>
            <w:tcW w:w="4889" w:type="dxa"/>
          </w:tcPr>
          <w:p w14:paraId="24E6C1FF" w14:textId="77777777" w:rsidR="00405E37" w:rsidRPr="00322368" w:rsidRDefault="003C3A73" w:rsidP="00F56B4C">
            <w:r>
              <w:rPr>
                <w:noProof/>
              </w:rPr>
              <w:drawing>
                <wp:inline distT="0" distB="0" distL="0" distR="0" wp14:anchorId="0D02E090" wp14:editId="426DA71D">
                  <wp:extent cx="2633980" cy="319087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633980" cy="3190875"/>
                          </a:xfrm>
                          <a:prstGeom prst="rect">
                            <a:avLst/>
                          </a:prstGeom>
                          <a:noFill/>
                          <a:ln w="9525">
                            <a:noFill/>
                            <a:miter lim="800000"/>
                            <a:headEnd/>
                            <a:tailEnd/>
                          </a:ln>
                        </pic:spPr>
                      </pic:pic>
                    </a:graphicData>
                  </a:graphic>
                </wp:inline>
              </w:drawing>
            </w:r>
          </w:p>
        </w:tc>
      </w:tr>
      <w:tr w:rsidR="00405E37" w:rsidRPr="00322368" w14:paraId="1726DDF9" w14:textId="77777777">
        <w:tc>
          <w:tcPr>
            <w:tcW w:w="4889" w:type="dxa"/>
            <w:gridSpan w:val="2"/>
          </w:tcPr>
          <w:p w14:paraId="65A813A3" w14:textId="77777777" w:rsidR="00405E37" w:rsidRPr="00322368" w:rsidRDefault="00405E37" w:rsidP="00F56B4C"/>
        </w:tc>
        <w:tc>
          <w:tcPr>
            <w:tcW w:w="4889" w:type="dxa"/>
          </w:tcPr>
          <w:p w14:paraId="7C064235" w14:textId="77777777" w:rsidR="00405E37" w:rsidRPr="00322368" w:rsidRDefault="00405E37" w:rsidP="00F56B4C">
            <w:pPr>
              <w:jc w:val="center"/>
            </w:pPr>
            <w:r w:rsidRPr="00322368">
              <w:t>Bras de cueillette</w:t>
            </w:r>
          </w:p>
        </w:tc>
      </w:tr>
    </w:tbl>
    <w:p w14:paraId="491E5087" w14:textId="77777777" w:rsidR="00405E37" w:rsidRPr="00322368" w:rsidRDefault="00405E37" w:rsidP="00405E37"/>
    <w:p w14:paraId="2B04384A" w14:textId="77777777" w:rsidR="00405E37" w:rsidRPr="00322368" w:rsidRDefault="00405E37" w:rsidP="00405E37">
      <w:pPr>
        <w:rPr>
          <w:b/>
          <w:sz w:val="36"/>
          <w:szCs w:val="36"/>
          <w:u w:val="single"/>
        </w:rPr>
      </w:pPr>
    </w:p>
    <w:p w14:paraId="5BF04247" w14:textId="77777777" w:rsidR="00405E37" w:rsidRDefault="00405E37" w:rsidP="00405E37">
      <w:pPr>
        <w:pBdr>
          <w:top w:val="single" w:sz="4" w:space="1" w:color="auto"/>
          <w:left w:val="single" w:sz="4" w:space="4" w:color="auto"/>
          <w:bottom w:val="single" w:sz="4" w:space="1" w:color="auto"/>
          <w:right w:val="single" w:sz="4" w:space="4" w:color="auto"/>
        </w:pBdr>
        <w:spacing w:line="240" w:lineRule="auto"/>
        <w:jc w:val="center"/>
        <w:rPr>
          <w:sz w:val="36"/>
          <w:szCs w:val="36"/>
        </w:rPr>
      </w:pPr>
      <w:r w:rsidRPr="00322368">
        <w:rPr>
          <w:sz w:val="36"/>
          <w:szCs w:val="36"/>
        </w:rPr>
        <w:br w:type="page"/>
      </w:r>
      <w:r>
        <w:rPr>
          <w:sz w:val="36"/>
          <w:szCs w:val="36"/>
        </w:rPr>
        <w:lastRenderedPageBreak/>
        <w:t>Activité demandée</w:t>
      </w:r>
    </w:p>
    <w:p w14:paraId="2B2B7E01" w14:textId="77777777" w:rsidR="00405E37" w:rsidRDefault="00405E37">
      <w:pPr>
        <w:rPr>
          <w:b/>
          <w:u w:val="single"/>
        </w:rPr>
      </w:pPr>
    </w:p>
    <w:p w14:paraId="3E8DA888" w14:textId="77777777" w:rsidR="00F56B4C" w:rsidRDefault="00F56B4C" w:rsidP="00405E37">
      <w:pPr>
        <w:spacing w:after="120" w:line="240" w:lineRule="auto"/>
      </w:pPr>
      <w:r>
        <w:rPr>
          <w:b/>
          <w:u w:val="single"/>
        </w:rPr>
        <w:t>Condition de réalisation :</w:t>
      </w:r>
    </w:p>
    <w:p w14:paraId="5B873DC6" w14:textId="77777777" w:rsidR="00F56B4C" w:rsidRDefault="00F56B4C">
      <w:pPr>
        <w:numPr>
          <w:ilvl w:val="0"/>
          <w:numId w:val="14"/>
        </w:numPr>
        <w:tabs>
          <w:tab w:val="clear" w:pos="720"/>
          <w:tab w:val="num" w:pos="0"/>
        </w:tabs>
        <w:ind w:left="0"/>
      </w:pPr>
      <w:r>
        <w:t>Plan d’évolution de MAXPID vertical.</w:t>
      </w:r>
    </w:p>
    <w:p w14:paraId="6E59C2FF" w14:textId="77777777" w:rsidR="00F56B4C" w:rsidRDefault="00F56B4C">
      <w:pPr>
        <w:numPr>
          <w:ilvl w:val="0"/>
          <w:numId w:val="14"/>
        </w:numPr>
        <w:tabs>
          <w:tab w:val="clear" w:pos="720"/>
          <w:tab w:val="num" w:pos="0"/>
        </w:tabs>
        <w:ind w:left="0"/>
      </w:pPr>
      <w:r>
        <w:t xml:space="preserve">Quatre masses de </w:t>
      </w:r>
      <w:smartTag w:uri="urn:schemas-microsoft-com:office:smarttags" w:element="metricconverter">
        <w:smartTagPr>
          <w:attr w:name="ProductID" w:val="650 g"/>
        </w:smartTagPr>
        <w:r>
          <w:t>650 g</w:t>
        </w:r>
      </w:smartTag>
      <w:r>
        <w:t xml:space="preserve"> chacune placées à l’extrémité du bras.</w:t>
      </w:r>
    </w:p>
    <w:p w14:paraId="049AAA53" w14:textId="77777777" w:rsidR="00F56B4C" w:rsidRDefault="00F56B4C">
      <w:pPr>
        <w:numPr>
          <w:ilvl w:val="0"/>
          <w:numId w:val="14"/>
        </w:numPr>
        <w:tabs>
          <w:tab w:val="clear" w:pos="720"/>
          <w:tab w:val="num" w:pos="0"/>
        </w:tabs>
        <w:ind w:left="0"/>
      </w:pPr>
      <w:r>
        <w:t>Logiciel MAXPID sur ordinateur.</w:t>
      </w:r>
    </w:p>
    <w:p w14:paraId="3C84E507" w14:textId="77777777" w:rsidR="00F56B4C" w:rsidRDefault="00F56B4C">
      <w:pPr>
        <w:rPr>
          <w:b/>
          <w:u w:val="single"/>
        </w:rPr>
      </w:pPr>
    </w:p>
    <w:p w14:paraId="51532432" w14:textId="77777777" w:rsidR="00F56B4C" w:rsidRDefault="00F56B4C">
      <w:r>
        <w:rPr>
          <w:b/>
          <w:u w:val="single"/>
        </w:rPr>
        <w:t>But du TP :</w:t>
      </w:r>
    </w:p>
    <w:p w14:paraId="7DA06628" w14:textId="77777777" w:rsidR="00F56B4C" w:rsidRDefault="00F56B4C" w:rsidP="002A08B6">
      <w:pPr>
        <w:pStyle w:val="En-tte"/>
        <w:numPr>
          <w:ilvl w:val="0"/>
          <w:numId w:val="14"/>
        </w:numPr>
        <w:tabs>
          <w:tab w:val="clear" w:pos="720"/>
          <w:tab w:val="clear" w:pos="4536"/>
          <w:tab w:val="clear" w:pos="9072"/>
          <w:tab w:val="num" w:pos="709"/>
        </w:tabs>
        <w:ind w:left="709" w:hanging="709"/>
      </w:pPr>
      <w:r>
        <w:t>Déterminer la loi entre la charge appliquée sur le bras (représentée par des masses m) et le couple moteur nécessaire pour maintenir l'équilibre pour le système MAXPID.</w:t>
      </w:r>
    </w:p>
    <w:p w14:paraId="0D7BFE20" w14:textId="77777777" w:rsidR="00F56B4C" w:rsidRDefault="00F56B4C"/>
    <w:p w14:paraId="68D0D32F" w14:textId="77777777" w:rsidR="00F56B4C" w:rsidRDefault="00F56B4C" w:rsidP="002A08B6">
      <w:pPr>
        <w:rPr>
          <w:b/>
          <w:u w:val="single"/>
        </w:rPr>
      </w:pPr>
      <w:r>
        <w:rPr>
          <w:b/>
          <w:u w:val="single"/>
        </w:rPr>
        <w:t>Procédure de mise en service :</w:t>
      </w:r>
    </w:p>
    <w:p w14:paraId="2E42AFCE" w14:textId="77777777" w:rsidR="00F56B4C" w:rsidRDefault="00F56B4C" w:rsidP="002A08B6">
      <w:pPr>
        <w:pStyle w:val="En-tte"/>
        <w:numPr>
          <w:ilvl w:val="0"/>
          <w:numId w:val="14"/>
        </w:numPr>
        <w:tabs>
          <w:tab w:val="clear" w:pos="720"/>
          <w:tab w:val="clear" w:pos="4536"/>
          <w:tab w:val="clear" w:pos="9072"/>
          <w:tab w:val="num" w:pos="709"/>
        </w:tabs>
        <w:ind w:left="709" w:hanging="709"/>
      </w:pPr>
      <w:r>
        <w:t>Vérifier la mise sous tension en actionnant l’interrupteur général et en retirant si nécessaire le bouton d’arrêt d’urgence.</w:t>
      </w:r>
    </w:p>
    <w:p w14:paraId="4F5F43BB" w14:textId="77777777" w:rsidR="00F56B4C" w:rsidRDefault="00F56B4C" w:rsidP="002A08B6">
      <w:pPr>
        <w:pStyle w:val="En-tte"/>
        <w:numPr>
          <w:ilvl w:val="0"/>
          <w:numId w:val="14"/>
        </w:numPr>
        <w:tabs>
          <w:tab w:val="clear" w:pos="720"/>
          <w:tab w:val="clear" w:pos="4536"/>
          <w:tab w:val="clear" w:pos="9072"/>
          <w:tab w:val="num" w:pos="709"/>
        </w:tabs>
        <w:ind w:left="709" w:hanging="709"/>
      </w:pPr>
      <w:r>
        <w:t>Fermer le capot de protection en Plexiglas.</w:t>
      </w:r>
    </w:p>
    <w:p w14:paraId="14B64B3B" w14:textId="77777777" w:rsidR="00F56B4C" w:rsidRDefault="00F56B4C" w:rsidP="002A08B6">
      <w:pPr>
        <w:pStyle w:val="En-tte"/>
        <w:numPr>
          <w:ilvl w:val="0"/>
          <w:numId w:val="14"/>
        </w:numPr>
        <w:tabs>
          <w:tab w:val="clear" w:pos="720"/>
          <w:tab w:val="clear" w:pos="4536"/>
          <w:tab w:val="clear" w:pos="9072"/>
          <w:tab w:val="num" w:pos="709"/>
        </w:tabs>
        <w:ind w:left="709" w:hanging="709"/>
      </w:pPr>
      <w:r>
        <w:t>Le voyant de puissance doit être allumé avant la mise sous tension du PC.</w:t>
      </w:r>
    </w:p>
    <w:p w14:paraId="3070D84C" w14:textId="77777777" w:rsidR="00F56B4C" w:rsidRDefault="009B4D5A" w:rsidP="002A08B6">
      <w:pPr>
        <w:pStyle w:val="En-tte"/>
        <w:numPr>
          <w:ilvl w:val="0"/>
          <w:numId w:val="14"/>
        </w:numPr>
        <w:tabs>
          <w:tab w:val="clear" w:pos="720"/>
          <w:tab w:val="clear" w:pos="4536"/>
          <w:tab w:val="clear" w:pos="9072"/>
          <w:tab w:val="num" w:pos="709"/>
        </w:tabs>
        <w:ind w:left="709" w:hanging="709"/>
      </w:pPr>
      <w:r>
        <w:rPr>
          <w:noProof/>
        </w:rPr>
        <mc:AlternateContent>
          <mc:Choice Requires="wpg">
            <w:drawing>
              <wp:anchor distT="0" distB="0" distL="114300" distR="114300" simplePos="0" relativeHeight="251657216" behindDoc="0" locked="0" layoutInCell="0" allowOverlap="1" wp14:anchorId="03B0E339" wp14:editId="3409B376">
                <wp:simplePos x="0" y="0"/>
                <wp:positionH relativeFrom="column">
                  <wp:posOffset>-6985</wp:posOffset>
                </wp:positionH>
                <wp:positionV relativeFrom="paragraph">
                  <wp:posOffset>254000</wp:posOffset>
                </wp:positionV>
                <wp:extent cx="5541645" cy="3048000"/>
                <wp:effectExtent l="0" t="0" r="3175" b="3175"/>
                <wp:wrapNone/>
                <wp:docPr id="5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3048000"/>
                          <a:chOff x="1122" y="9990"/>
                          <a:chExt cx="8727" cy="4800"/>
                        </a:xfrm>
                      </wpg:grpSpPr>
                      <pic:pic xmlns:pic="http://schemas.openxmlformats.org/drawingml/2006/picture">
                        <pic:nvPicPr>
                          <pic:cNvPr id="59" name="Picture 62" descr="33"/>
                          <pic:cNvPicPr>
                            <a:picLocks noChangeAspect="1" noChangeArrowheads="1"/>
                          </pic:cNvPicPr>
                        </pic:nvPicPr>
                        <pic:blipFill>
                          <a:blip r:embed="rId12">
                            <a:lum bright="12000"/>
                            <a:grayscl/>
                            <a:extLst>
                              <a:ext uri="{28A0092B-C50C-407E-A947-70E740481C1C}">
                                <a14:useLocalDpi xmlns:a14="http://schemas.microsoft.com/office/drawing/2010/main" val="0"/>
                              </a:ext>
                            </a:extLst>
                          </a:blip>
                          <a:srcRect/>
                          <a:stretch>
                            <a:fillRect/>
                          </a:stretch>
                        </pic:blipFill>
                        <pic:spPr bwMode="auto">
                          <a:xfrm>
                            <a:off x="3449" y="9990"/>
                            <a:ext cx="6400" cy="4800"/>
                          </a:xfrm>
                          <a:prstGeom prst="rect">
                            <a:avLst/>
                          </a:prstGeom>
                          <a:noFill/>
                          <a:extLst>
                            <a:ext uri="{909E8E84-426E-40DD-AFC4-6F175D3DCCD1}">
                              <a14:hiddenFill xmlns:a14="http://schemas.microsoft.com/office/drawing/2010/main">
                                <a:solidFill>
                                  <a:srgbClr val="FFFFFF"/>
                                </a:solidFill>
                              </a14:hiddenFill>
                            </a:ext>
                          </a:extLst>
                        </pic:spPr>
                      </pic:pic>
                      <wps:wsp>
                        <wps:cNvPr id="60" name="AutoShape 63"/>
                        <wps:cNvSpPr>
                          <a:spLocks/>
                        </wps:cNvSpPr>
                        <wps:spPr bwMode="auto">
                          <a:xfrm>
                            <a:off x="1122" y="13446"/>
                            <a:ext cx="1607" cy="818"/>
                          </a:xfrm>
                          <a:prstGeom prst="accentCallout2">
                            <a:avLst>
                              <a:gd name="adj1" fmla="val 25861"/>
                              <a:gd name="adj2" fmla="val 108333"/>
                              <a:gd name="adj3" fmla="val 25861"/>
                              <a:gd name="adj4" fmla="val 169514"/>
                              <a:gd name="adj5" fmla="val 74449"/>
                              <a:gd name="adj6" fmla="val 217986"/>
                            </a:avLst>
                          </a:prstGeom>
                          <a:solidFill>
                            <a:srgbClr val="FFFFFF"/>
                          </a:solidFill>
                          <a:ln w="12700">
                            <a:solidFill>
                              <a:srgbClr val="000000"/>
                            </a:solidFill>
                            <a:miter lim="800000"/>
                            <a:headEnd/>
                            <a:tailEnd type="triangle" w="med" len="med"/>
                          </a:ln>
                        </wps:spPr>
                        <wps:txbx>
                          <w:txbxContent>
                            <w:p w14:paraId="0115A106" w14:textId="77777777" w:rsidR="00717321" w:rsidRDefault="00717321">
                              <w:pPr>
                                <w:pStyle w:val="Corpsdetexte"/>
                                <w:spacing w:line="240" w:lineRule="auto"/>
                                <w:jc w:val="right"/>
                              </w:pPr>
                              <w:r>
                                <w:t>Interrupteur général</w:t>
                              </w:r>
                            </w:p>
                          </w:txbxContent>
                        </wps:txbx>
                        <wps:bodyPr rot="0" vert="horz" wrap="square" lIns="91440" tIns="45720" rIns="91440" bIns="45720" anchor="t" anchorCtr="0" upright="1">
                          <a:noAutofit/>
                        </wps:bodyPr>
                      </wps:wsp>
                      <wps:wsp>
                        <wps:cNvPr id="61" name="AutoShape 64"/>
                        <wps:cNvSpPr>
                          <a:spLocks/>
                        </wps:cNvSpPr>
                        <wps:spPr bwMode="auto">
                          <a:xfrm>
                            <a:off x="1289" y="12731"/>
                            <a:ext cx="1440" cy="432"/>
                          </a:xfrm>
                          <a:prstGeom prst="accentCallout2">
                            <a:avLst>
                              <a:gd name="adj1" fmla="val 41667"/>
                              <a:gd name="adj2" fmla="val 108333"/>
                              <a:gd name="adj3" fmla="val 41667"/>
                              <a:gd name="adj4" fmla="val 186528"/>
                              <a:gd name="adj5" fmla="val 178241"/>
                              <a:gd name="adj6" fmla="val 267917"/>
                            </a:avLst>
                          </a:prstGeom>
                          <a:solidFill>
                            <a:srgbClr val="FFFFFF"/>
                          </a:solidFill>
                          <a:ln w="12700">
                            <a:solidFill>
                              <a:srgbClr val="000000"/>
                            </a:solidFill>
                            <a:miter lim="800000"/>
                            <a:headEnd/>
                            <a:tailEnd type="triangle" w="med" len="med"/>
                          </a:ln>
                        </wps:spPr>
                        <wps:txbx>
                          <w:txbxContent>
                            <w:p w14:paraId="61A85F1A" w14:textId="77777777" w:rsidR="00717321" w:rsidRDefault="00717321">
                              <w:pPr>
                                <w:pStyle w:val="Corpsdetexte"/>
                                <w:jc w:val="right"/>
                              </w:pPr>
                              <w:r>
                                <w:t>Voyant</w:t>
                              </w:r>
                            </w:p>
                          </w:txbxContent>
                        </wps:txbx>
                        <wps:bodyPr rot="0" vert="horz" wrap="square" lIns="91440" tIns="45720" rIns="91440" bIns="45720" anchor="t" anchorCtr="0" upright="1">
                          <a:noAutofit/>
                        </wps:bodyPr>
                      </wps:wsp>
                      <wps:wsp>
                        <wps:cNvPr id="62" name="AutoShape 65"/>
                        <wps:cNvSpPr>
                          <a:spLocks/>
                        </wps:cNvSpPr>
                        <wps:spPr bwMode="auto">
                          <a:xfrm>
                            <a:off x="1289" y="11723"/>
                            <a:ext cx="1440" cy="833"/>
                          </a:xfrm>
                          <a:prstGeom prst="accentCallout2">
                            <a:avLst>
                              <a:gd name="adj1" fmla="val 25861"/>
                              <a:gd name="adj2" fmla="val 108333"/>
                              <a:gd name="adj3" fmla="val 25861"/>
                              <a:gd name="adj4" fmla="val 205625"/>
                              <a:gd name="adj5" fmla="val 197000"/>
                              <a:gd name="adj6" fmla="val 302014"/>
                            </a:avLst>
                          </a:prstGeom>
                          <a:solidFill>
                            <a:srgbClr val="FFFFFF"/>
                          </a:solidFill>
                          <a:ln w="12700">
                            <a:solidFill>
                              <a:srgbClr val="000000"/>
                            </a:solidFill>
                            <a:miter lim="800000"/>
                            <a:headEnd/>
                            <a:tailEnd type="triangle" w="med" len="med"/>
                          </a:ln>
                        </wps:spPr>
                        <wps:txbx>
                          <w:txbxContent>
                            <w:p w14:paraId="4DD06328" w14:textId="77777777" w:rsidR="00717321" w:rsidRDefault="00717321">
                              <w:pPr>
                                <w:pStyle w:val="Corpsdetexte"/>
                                <w:spacing w:line="240" w:lineRule="auto"/>
                                <w:jc w:val="right"/>
                              </w:pPr>
                              <w:r>
                                <w:t>Arrêt d’urgence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left:0;text-align:left;margin-left:-.55pt;margin-top:20pt;width:436.35pt;height:240pt;z-index:251657216" coordorigin="1122,9990" coordsize="8727,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alt="33" style="position:absolute;left:3449;top:9990;width:640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">
                  <v:imagedata r:id="rId13" o:title="33" blacklevel="3932f" grayscale="t"/>
                </v:shap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63" o:spid="_x0000_s1028" type="#_x0000_t45" style="position:absolute;left:1122;top:13446;width:1607;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" adj="47085,16081,36615,5586,23400,5586" strokeweight="1pt">
                  <v:stroke startarrow="block"/>
                  <v:textbox>
                    <w:txbxContent>
                      <w:p w:rsidR="00717321" w:rsidRDefault="00717321">
                        <w:pPr>
                          <w:pStyle w:val="Corpsdetexte"/>
                          <w:spacing w:line="240" w:lineRule="auto"/>
                          <w:jc w:val="right"/>
                        </w:pPr>
                        <w:r>
                          <w:t>Interrupteur général</w:t>
                        </w:r>
                      </w:p>
                    </w:txbxContent>
                  </v:textbox>
                  <o:callout v:ext="edit" minusx="t" minusy="t"/>
                </v:shape>
                <v:shape id="AutoShape 64" o:spid="_x0000_s1029" type="#_x0000_t45" style="position:absolute;left:1289;top:12731;width:1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" adj="57870,38500,40290,9000,23400,9000" strokeweight="1pt">
                  <v:stroke startarrow="block"/>
                  <v:textbox>
                    <w:txbxContent>
                      <w:p w:rsidR="00717321" w:rsidRDefault="00717321">
                        <w:pPr>
                          <w:pStyle w:val="Corpsdetexte"/>
                          <w:jc w:val="right"/>
                        </w:pPr>
                        <w:r>
                          <w:t>Voyant</w:t>
                        </w:r>
                      </w:p>
                    </w:txbxContent>
                  </v:textbox>
                  <o:callout v:ext="edit" minusx="t" minusy="t"/>
                </v:shape>
                <v:shape id="AutoShape 65" o:spid="_x0000_s1030" type="#_x0000_t45" style="position:absolute;left:1289;top:11723;width:1440;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" adj="65235,42552,44415,5586,23400,5586" strokeweight="1pt">
                  <v:stroke startarrow="block"/>
                  <v:textbox>
                    <w:txbxContent>
                      <w:p w:rsidR="00717321" w:rsidRDefault="00717321">
                        <w:pPr>
                          <w:pStyle w:val="Corpsdetexte"/>
                          <w:spacing w:line="240" w:lineRule="auto"/>
                          <w:jc w:val="right"/>
                        </w:pPr>
                        <w:r>
                          <w:t>Arrêt d’urgence</w:t>
                        </w:r>
                      </w:p>
                    </w:txbxContent>
                  </v:textbox>
                  <o:callout v:ext="edit" minusx="t" minusy="t"/>
                </v:shape>
              </v:group>
            </w:pict>
          </mc:Fallback>
        </mc:AlternateContent>
      </w:r>
      <w:r w:rsidR="00F56B4C">
        <w:t>Sous Windows, cliquez sur l’icône MAXPID.</w:t>
      </w:r>
    </w:p>
    <w:p w14:paraId="7426A87C" w14:textId="77777777" w:rsidR="00F56B4C" w:rsidRDefault="00F56B4C"/>
    <w:p w14:paraId="0A1A84D4" w14:textId="77777777" w:rsidR="00D914A3" w:rsidRDefault="00D914A3"/>
    <w:p w14:paraId="36665C28" w14:textId="77777777" w:rsidR="00D914A3" w:rsidRDefault="00D914A3"/>
    <w:p w14:paraId="0FEA4BA4" w14:textId="77777777" w:rsidR="00D914A3" w:rsidRDefault="00D914A3"/>
    <w:p w14:paraId="2A6495A4" w14:textId="77777777" w:rsidR="00D914A3" w:rsidRDefault="00D914A3"/>
    <w:p w14:paraId="6FCD7DDB" w14:textId="77777777" w:rsidR="00D914A3" w:rsidRDefault="00D914A3"/>
    <w:p w14:paraId="39622D20" w14:textId="77777777" w:rsidR="00D914A3" w:rsidRDefault="00D914A3"/>
    <w:p w14:paraId="0669F421" w14:textId="77777777" w:rsidR="00D914A3" w:rsidRDefault="00D914A3"/>
    <w:p w14:paraId="29C73EC0" w14:textId="77777777" w:rsidR="00D914A3" w:rsidRDefault="00D914A3"/>
    <w:p w14:paraId="5BBF1E65" w14:textId="77777777" w:rsidR="00D914A3" w:rsidRDefault="00D914A3"/>
    <w:p w14:paraId="4DFDEFF1" w14:textId="77777777" w:rsidR="00D914A3" w:rsidRDefault="00D914A3"/>
    <w:p w14:paraId="21EAD5EE" w14:textId="77777777" w:rsidR="00D914A3" w:rsidRDefault="00D914A3"/>
    <w:p w14:paraId="6B9687CA" w14:textId="77777777" w:rsidR="00581571" w:rsidRDefault="00581571">
      <w:pPr>
        <w:rPr>
          <w:b/>
          <w:u w:val="single"/>
        </w:rPr>
      </w:pPr>
    </w:p>
    <w:p w14:paraId="491DDC15" w14:textId="679C2078" w:rsidR="00F56B4C" w:rsidRDefault="00F56B4C">
      <w:pPr>
        <w:rPr>
          <w:b/>
          <w:u w:val="single"/>
        </w:rPr>
      </w:pPr>
      <w:r>
        <w:rPr>
          <w:b/>
          <w:u w:val="single"/>
        </w:rPr>
        <w:t>Hypothèses générales pour le TP :</w:t>
      </w:r>
    </w:p>
    <w:p w14:paraId="1990FC8E" w14:textId="77777777" w:rsidR="00F56B4C" w:rsidRDefault="00F56B4C">
      <w:r>
        <w:t>Toutes les liaisons sont considérées comme parfaites.</w:t>
      </w:r>
    </w:p>
    <w:p w14:paraId="6A358EC7" w14:textId="77777777" w:rsidR="00F56B4C" w:rsidRDefault="00F56B4C">
      <w:r>
        <w:t>Les poids des pièces 1, 2, 3, 4 sont négligés.</w:t>
      </w:r>
    </w:p>
    <w:p w14:paraId="23B3552A" w14:textId="77777777" w:rsidR="00F56B4C" w:rsidRDefault="00F56B4C">
      <w:pPr>
        <w:pStyle w:val="Titre2"/>
      </w:pPr>
      <w:r>
        <w:lastRenderedPageBreak/>
        <w:t>Modèle d’étude statique de MAXPID.</w:t>
      </w:r>
    </w:p>
    <w:p w14:paraId="31D7032D" w14:textId="77777777" w:rsidR="00D76543" w:rsidRDefault="00D76543" w:rsidP="00D76543">
      <w:pPr>
        <w:pStyle w:val="Titre3"/>
        <w:numPr>
          <w:ilvl w:val="0"/>
          <w:numId w:val="0"/>
        </w:numPr>
        <w:spacing w:before="120"/>
        <w:ind w:left="709"/>
        <w:rPr>
          <w:b w:val="0"/>
        </w:rPr>
      </w:pPr>
      <w:r>
        <w:rPr>
          <w:b w:val="0"/>
        </w:rPr>
        <w:t>Dans un premier temps, o</w:t>
      </w:r>
      <w:r w:rsidRPr="00D76543">
        <w:rPr>
          <w:b w:val="0"/>
        </w:rPr>
        <w:t>n</w:t>
      </w:r>
      <w:r>
        <w:rPr>
          <w:b w:val="0"/>
        </w:rPr>
        <w:t xml:space="preserve"> adopte un modèle simplifié en remplaçant le moteur et le système</w:t>
      </w:r>
      <w:r w:rsidR="00F10CC4">
        <w:rPr>
          <w:b w:val="0"/>
        </w:rPr>
        <w:t xml:space="preserve"> vis-écrou par un vérin</w:t>
      </w:r>
      <w:r>
        <w:rPr>
          <w:b w:val="0"/>
        </w:rPr>
        <w:t xml:space="preserve"> tel que le solide 2, qu’on appelle alors corps</w:t>
      </w:r>
      <w:r w:rsidR="00F10CC4">
        <w:rPr>
          <w:b w:val="0"/>
        </w:rPr>
        <w:t xml:space="preserve"> du vérin</w:t>
      </w:r>
      <w:r>
        <w:rPr>
          <w:b w:val="0"/>
        </w:rPr>
        <w:t xml:space="preserve">, exerce sur la tige 34 une force </w:t>
      </w:r>
      <m:oMath>
        <m:sSub>
          <m:sSubPr>
            <m:ctrlPr>
              <w:rPr>
                <w:rFonts w:ascii="Cambria Math" w:hAnsi="Cambria Math"/>
                <w:b w:val="0"/>
                <w:i/>
              </w:rPr>
            </m:ctrlPr>
          </m:sSubPr>
          <m:e>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2→34</m:t>
                    </m:r>
                  </m:sub>
                </m:sSub>
              </m:e>
            </m:acc>
            <m:r>
              <m:rPr>
                <m:sty m:val="bi"/>
              </m:rPr>
              <w:rPr>
                <w:rFonts w:ascii="Cambria Math" w:hAnsi="Cambria Math"/>
              </w:rPr>
              <m:t>= F</m:t>
            </m:r>
          </m:e>
          <m:sub>
            <m:r>
              <m:rPr>
                <m:sty m:val="bi"/>
              </m:rPr>
              <w:rPr>
                <w:rFonts w:ascii="Cambria Math" w:hAnsi="Cambria Math"/>
              </w:rPr>
              <m:t>234</m:t>
            </m:r>
          </m:sub>
        </m:sSub>
        <m:r>
          <m:rPr>
            <m:sty m:val="bi"/>
          </m:rPr>
          <w:rPr>
            <w:rFonts w:ascii="Cambria Math" w:hAnsi="Cambria Math"/>
          </w:rPr>
          <m:t>.</m:t>
        </m:r>
        <m:acc>
          <m:accPr>
            <m:chr m:val="⃗"/>
            <m:ctrlPr>
              <w:rPr>
                <w:rFonts w:ascii="Cambria Math" w:hAnsi="Cambria Math"/>
                <w:b w:val="0"/>
                <w:i/>
              </w:rPr>
            </m:ctrlPr>
          </m:accPr>
          <m:e>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2</m:t>
                </m:r>
              </m:sub>
            </m:sSub>
          </m:e>
        </m:acc>
      </m:oMath>
      <w:r>
        <w:rPr>
          <w:b w:val="0"/>
        </w:rPr>
        <w:t xml:space="preserve"> </w:t>
      </w:r>
      <w:r w:rsidR="006C194C">
        <w:rPr>
          <w:b w:val="0"/>
        </w:rPr>
        <w:t xml:space="preserve"> en plus des actions de liaison  (voir le schéma d’architecture ci-dessous)</w:t>
      </w:r>
    </w:p>
    <w:p w14:paraId="20A1A3CD" w14:textId="77777777" w:rsidR="006C194C" w:rsidRPr="006C194C" w:rsidRDefault="009B4D5A" w:rsidP="006C194C">
      <w:r>
        <w:rPr>
          <w:noProof/>
        </w:rPr>
        <mc:AlternateContent>
          <mc:Choice Requires="wpc">
            <w:drawing>
              <wp:inline distT="0" distB="0" distL="0" distR="0" wp14:anchorId="733680B8" wp14:editId="0CF4FE4B">
                <wp:extent cx="6240780" cy="3456305"/>
                <wp:effectExtent l="0" t="0" r="1905" b="0"/>
                <wp:docPr id="164" name="Zone de dessin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166"/>
                        <wps:cNvSpPr txBox="1">
                          <a:spLocks noChangeArrowheads="1"/>
                        </wps:cNvSpPr>
                        <wps:spPr bwMode="auto">
                          <a:xfrm>
                            <a:off x="4378406" y="2498534"/>
                            <a:ext cx="510007" cy="3390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1B873" w14:textId="77777777" w:rsidR="006C194C" w:rsidRDefault="006C194C" w:rsidP="006C194C">
                              <w:r>
                                <w:rPr>
                                  <w:sz w:val="28"/>
                                </w:rPr>
                                <w:sym w:font="Wingdings" w:char="F0A4"/>
                              </w:r>
                              <w:r w:rsidRPr="004733A4">
                                <w:rPr>
                                  <w:position w:val="-10"/>
                                </w:rPr>
                                <w:object w:dxaOrig="260" w:dyaOrig="400" w14:anchorId="6F796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pt;height:19.55pt" o:ole="">
                                    <v:imagedata r:id="rId14" o:title=""/>
                                  </v:shape>
                                  <o:OLEObject Type="Embed" ProgID="Equation.3" ShapeID="_x0000_i1026" DrawAspect="Content" ObjectID="_1712505962" r:id="rId15"/>
                                </w:object>
                              </w:r>
                            </w:p>
                          </w:txbxContent>
                        </wps:txbx>
                        <wps:bodyPr rot="0" vert="horz" wrap="square" lIns="91440" tIns="45720" rIns="91440" bIns="45720" anchor="t" anchorCtr="0" upright="1">
                          <a:noAutofit/>
                        </wps:bodyPr>
                      </wps:wsp>
                      <wpg:wgp>
                        <wpg:cNvPr id="7" name="Group 167"/>
                        <wpg:cNvGrpSpPr>
                          <a:grpSpLocks/>
                        </wpg:cNvGrpSpPr>
                        <wpg:grpSpPr bwMode="auto">
                          <a:xfrm>
                            <a:off x="3696697" y="2941301"/>
                            <a:ext cx="437756" cy="45042"/>
                            <a:chOff x="6550" y="10234"/>
                            <a:chExt cx="515" cy="51"/>
                          </a:xfrm>
                        </wpg:grpSpPr>
                        <wps:wsp>
                          <wps:cNvPr id="8" name="Line 168"/>
                          <wps:cNvCnPr>
                            <a:cxnSpLocks noChangeShapeType="1"/>
                          </wps:cNvCnPr>
                          <wps:spPr bwMode="auto">
                            <a:xfrm>
                              <a:off x="6550" y="10267"/>
                              <a:ext cx="515" cy="1"/>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9" name="Line 169"/>
                          <wps:cNvCnPr>
                            <a:cxnSpLocks noChangeShapeType="1"/>
                          </wps:cNvCnPr>
                          <wps:spPr bwMode="auto">
                            <a:xfrm>
                              <a:off x="6651" y="10234"/>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 name="Text Box 170"/>
                        <wps:cNvSpPr txBox="1">
                          <a:spLocks noChangeArrowheads="1"/>
                        </wps:cNvSpPr>
                        <wps:spPr bwMode="auto">
                          <a:xfrm>
                            <a:off x="4798312" y="1795715"/>
                            <a:ext cx="281354" cy="275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F3054" w14:textId="77777777" w:rsidR="006C194C" w:rsidRDefault="006C194C" w:rsidP="006C194C">
                              <w:r w:rsidRPr="004733A4">
                                <w:rPr>
                                  <w:position w:val="-10"/>
                                  <w:sz w:val="28"/>
                                </w:rPr>
                                <w:object w:dxaOrig="300" w:dyaOrig="400" w14:anchorId="1E9B178C">
                                  <v:shape id="_x0000_i1028" type="#_x0000_t75" style="width:15pt;height:20pt" o:ole="">
                                    <v:imagedata r:id="rId16" o:title=""/>
                                  </v:shape>
                                  <o:OLEObject Type="Embed" ProgID="Equation.3" ShapeID="_x0000_i1028" DrawAspect="Content" ObjectID="_1712505963" r:id="rId17"/>
                                </w:object>
                              </w:r>
                            </w:p>
                          </w:txbxContent>
                        </wps:txbx>
                        <wps:bodyPr rot="0" vert="horz" wrap="none" lIns="0" tIns="0" rIns="91440" bIns="0" anchor="t" anchorCtr="0" upright="1">
                          <a:noAutofit/>
                        </wps:bodyPr>
                      </wps:wsp>
                      <wps:wsp>
                        <wps:cNvPr id="11" name="Text Box 171"/>
                        <wps:cNvSpPr txBox="1">
                          <a:spLocks noChangeArrowheads="1"/>
                        </wps:cNvSpPr>
                        <wps:spPr bwMode="auto">
                          <a:xfrm>
                            <a:off x="4091102" y="2865665"/>
                            <a:ext cx="34544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077B" w14:textId="77777777" w:rsidR="006C194C" w:rsidRDefault="006C194C" w:rsidP="006C194C">
                              <w:r w:rsidRPr="004733A4">
                                <w:rPr>
                                  <w:position w:val="-10"/>
                                  <w:sz w:val="28"/>
                                </w:rPr>
                                <w:object w:dxaOrig="260" w:dyaOrig="400" w14:anchorId="3EE30909">
                                  <v:shape id="_x0000_i1030" type="#_x0000_t75" style="width:12.5pt;height:20pt" o:ole="">
                                    <v:imagedata r:id="rId18" o:title=""/>
                                  </v:shape>
                                  <o:OLEObject Type="Embed" ProgID="Equation.3" ShapeID="_x0000_i1030" DrawAspect="Content" ObjectID="_1712505964" r:id="rId19"/>
                                </w:object>
                              </w:r>
                            </w:p>
                          </w:txbxContent>
                        </wps:txbx>
                        <wps:bodyPr rot="0" vert="horz" wrap="none" lIns="91440" tIns="0" rIns="91440" bIns="0" anchor="t" anchorCtr="0" upright="1">
                          <a:spAutoFit/>
                        </wps:bodyPr>
                      </wps:wsp>
                      <wpg:wgp>
                        <wpg:cNvPr id="12" name="Group 172"/>
                        <wpg:cNvGrpSpPr>
                          <a:grpSpLocks/>
                        </wpg:cNvGrpSpPr>
                        <wpg:grpSpPr bwMode="auto">
                          <a:xfrm>
                            <a:off x="1621821" y="2880962"/>
                            <a:ext cx="2249129" cy="434269"/>
                            <a:chOff x="3859" y="11131"/>
                            <a:chExt cx="3542" cy="684"/>
                          </a:xfrm>
                        </wpg:grpSpPr>
                        <wps:wsp>
                          <wps:cNvPr id="13" name="Line 173"/>
                          <wps:cNvCnPr>
                            <a:cxnSpLocks noChangeShapeType="1"/>
                          </wps:cNvCnPr>
                          <wps:spPr bwMode="auto">
                            <a:xfrm>
                              <a:off x="3859" y="11276"/>
                              <a:ext cx="32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74"/>
                          <wps:cNvCnPr>
                            <a:cxnSpLocks noChangeShapeType="1"/>
                          </wps:cNvCnPr>
                          <wps:spPr bwMode="auto">
                            <a:xfrm>
                              <a:off x="4910" y="1127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75"/>
                          <wps:cNvCnPr>
                            <a:cxnSpLocks noChangeShapeType="1"/>
                          </wps:cNvCnPr>
                          <wps:spPr bwMode="auto">
                            <a:xfrm>
                              <a:off x="4660" y="11645"/>
                              <a:ext cx="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76"/>
                          <wps:cNvCnPr>
                            <a:cxnSpLocks noChangeShapeType="1"/>
                          </wps:cNvCnPr>
                          <wps:spPr bwMode="auto">
                            <a:xfrm>
                              <a:off x="4740" y="11655"/>
                              <a:ext cx="13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77"/>
                          <wps:cNvCnPr>
                            <a:cxnSpLocks noChangeShapeType="1"/>
                          </wps:cNvCnPr>
                          <wps:spPr bwMode="auto">
                            <a:xfrm>
                              <a:off x="4930" y="11655"/>
                              <a:ext cx="13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78"/>
                          <wps:cNvCnPr>
                            <a:cxnSpLocks noChangeShapeType="1"/>
                          </wps:cNvCnPr>
                          <wps:spPr bwMode="auto">
                            <a:xfrm>
                              <a:off x="5120" y="11655"/>
                              <a:ext cx="13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Oval 179"/>
                          <wps:cNvSpPr>
                            <a:spLocks noChangeArrowheads="1"/>
                          </wps:cNvSpPr>
                          <wps:spPr bwMode="auto">
                            <a:xfrm>
                              <a:off x="7136" y="11131"/>
                              <a:ext cx="265" cy="2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Text Box 180"/>
                        <wps:cNvSpPr txBox="1">
                          <a:spLocks noChangeArrowheads="1"/>
                        </wps:cNvSpPr>
                        <wps:spPr bwMode="auto">
                          <a:xfrm>
                            <a:off x="3697547" y="3059429"/>
                            <a:ext cx="184452" cy="251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427D9" w14:textId="77777777" w:rsidR="006C194C" w:rsidRDefault="006C194C" w:rsidP="006C194C">
                              <w:r>
                                <w:t>AO</w:t>
                              </w:r>
                            </w:p>
                          </w:txbxContent>
                        </wps:txbx>
                        <wps:bodyPr rot="0" vert="horz" wrap="square" lIns="0" tIns="0" rIns="0" bIns="0" anchor="t" anchorCtr="0" upright="1">
                          <a:noAutofit/>
                        </wps:bodyPr>
                      </wps:wsp>
                      <wps:wsp>
                        <wps:cNvPr id="21" name="AutoShape 181"/>
                        <wps:cNvSpPr>
                          <a:spLocks/>
                        </wps:cNvSpPr>
                        <wps:spPr bwMode="auto">
                          <a:xfrm>
                            <a:off x="416505" y="1783817"/>
                            <a:ext cx="618808" cy="181016"/>
                          </a:xfrm>
                          <a:prstGeom prst="callout2">
                            <a:avLst>
                              <a:gd name="adj1" fmla="val 49824"/>
                              <a:gd name="adj2" fmla="val 111588"/>
                              <a:gd name="adj3" fmla="val 49824"/>
                              <a:gd name="adj4" fmla="val 150870"/>
                              <a:gd name="adj5" fmla="val 16491"/>
                              <a:gd name="adj6" fmla="val 190255"/>
                            </a:avLst>
                          </a:prstGeom>
                          <a:noFill/>
                          <a:ln w="3175">
                            <a:solidFill>
                              <a:srgbClr val="000000"/>
                            </a:solidFill>
                            <a:miter lim="800000"/>
                            <a:headEnd type="none" w="sm" len="sm"/>
                            <a:tailEnd type="stealth" w="sm" len="sm"/>
                          </a:ln>
                          <a:extLst>
                            <a:ext uri="{909E8E84-426E-40DD-AFC4-6F175D3DCCD1}">
                              <a14:hiddenFill xmlns:a14="http://schemas.microsoft.com/office/drawing/2010/main">
                                <a:solidFill>
                                  <a:srgbClr val="FFFFFF"/>
                                </a:solidFill>
                              </a14:hiddenFill>
                            </a:ext>
                          </a:extLst>
                        </wps:spPr>
                        <wps:txbx>
                          <w:txbxContent>
                            <w:p w14:paraId="7451E804" w14:textId="77777777" w:rsidR="006C194C" w:rsidRDefault="006C194C" w:rsidP="006C194C">
                              <w:pPr>
                                <w:jc w:val="right"/>
                                <w:rPr>
                                  <w:b/>
                                </w:rPr>
                              </w:pPr>
                              <w:r>
                                <w:rPr>
                                  <w:b/>
                                </w:rPr>
                                <w:t>Bâti 1</w:t>
                              </w:r>
                            </w:p>
                          </w:txbxContent>
                        </wps:txbx>
                        <wps:bodyPr rot="0" vert="horz" wrap="square" lIns="12700" tIns="12700" rIns="12700" bIns="12700" anchor="t" anchorCtr="0" upright="1">
                          <a:noAutofit/>
                        </wps:bodyPr>
                      </wps:wsp>
                      <wps:wsp>
                        <wps:cNvPr id="22" name="Line 182"/>
                        <wps:cNvCnPr>
                          <a:cxnSpLocks noChangeShapeType="1"/>
                        </wps:cNvCnPr>
                        <wps:spPr bwMode="auto">
                          <a:xfrm rot="1173955">
                            <a:off x="2079977" y="1274762"/>
                            <a:ext cx="2238079" cy="1019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3" name="Line 183"/>
                        <wps:cNvCnPr>
                          <a:cxnSpLocks noChangeShapeType="1"/>
                        </wps:cNvCnPr>
                        <wps:spPr bwMode="auto">
                          <a:xfrm flipH="1">
                            <a:off x="4316355" y="1672488"/>
                            <a:ext cx="25500" cy="569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84"/>
                        <wps:cNvSpPr txBox="1">
                          <a:spLocks noChangeArrowheads="1"/>
                        </wps:cNvSpPr>
                        <wps:spPr bwMode="auto">
                          <a:xfrm>
                            <a:off x="4617259" y="1234820"/>
                            <a:ext cx="115601" cy="189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4FB00" w14:textId="77777777" w:rsidR="006C194C" w:rsidRDefault="006C194C" w:rsidP="006C194C">
                              <w:r>
                                <w:t>G</w:t>
                              </w:r>
                            </w:p>
                          </w:txbxContent>
                        </wps:txbx>
                        <wps:bodyPr rot="0" vert="horz" wrap="square" lIns="0" tIns="0" rIns="0" bIns="0" anchor="t" anchorCtr="0" upright="1">
                          <a:noAutofit/>
                        </wps:bodyPr>
                      </wps:wsp>
                      <wps:wsp>
                        <wps:cNvPr id="25" name="Line 185"/>
                        <wps:cNvCnPr>
                          <a:cxnSpLocks noChangeShapeType="1"/>
                        </wps:cNvCnPr>
                        <wps:spPr bwMode="auto">
                          <a:xfrm>
                            <a:off x="4478707" y="1216123"/>
                            <a:ext cx="99451" cy="51840"/>
                          </a:xfrm>
                          <a:prstGeom prst="line">
                            <a:avLst/>
                          </a:prstGeom>
                          <a:noFill/>
                          <a:ln w="9525">
                            <a:solidFill>
                              <a:srgbClr val="FF9900"/>
                            </a:solidFill>
                            <a:round/>
                            <a:headEnd/>
                            <a:tailEnd/>
                          </a:ln>
                          <a:extLst>
                            <a:ext uri="{909E8E84-426E-40DD-AFC4-6F175D3DCCD1}">
                              <a14:hiddenFill xmlns:a14="http://schemas.microsoft.com/office/drawing/2010/main">
                                <a:noFill/>
                              </a14:hiddenFill>
                            </a:ext>
                          </a:extLst>
                        </wps:spPr>
                        <wps:bodyPr/>
                      </wps:wsp>
                      <wps:wsp>
                        <wps:cNvPr id="26" name="Text Box 186"/>
                        <wps:cNvSpPr txBox="1">
                          <a:spLocks noChangeArrowheads="1"/>
                        </wps:cNvSpPr>
                        <wps:spPr bwMode="auto">
                          <a:xfrm>
                            <a:off x="4346106" y="1811012"/>
                            <a:ext cx="116451" cy="189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B2EFC" w14:textId="77777777" w:rsidR="006C194C" w:rsidRDefault="006C194C" w:rsidP="006C194C">
                              <w:r>
                                <w:t>C</w:t>
                              </w:r>
                            </w:p>
                          </w:txbxContent>
                        </wps:txbx>
                        <wps:bodyPr rot="0" vert="horz" wrap="square" lIns="0" tIns="0" rIns="0" bIns="0" anchor="t" anchorCtr="0" upright="1">
                          <a:noAutofit/>
                        </wps:bodyPr>
                      </wps:wsp>
                      <wps:wsp>
                        <wps:cNvPr id="27" name="Line 187"/>
                        <wps:cNvCnPr>
                          <a:cxnSpLocks noChangeShapeType="1"/>
                        </wps:cNvCnPr>
                        <wps:spPr bwMode="auto">
                          <a:xfrm flipV="1">
                            <a:off x="3814849" y="1774469"/>
                            <a:ext cx="474306" cy="1103944"/>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wps:wsp>
                        <wps:cNvPr id="28" name="Line 188"/>
                        <wps:cNvCnPr>
                          <a:cxnSpLocks noChangeShapeType="1"/>
                        </wps:cNvCnPr>
                        <wps:spPr bwMode="auto">
                          <a:xfrm rot="1284055" flipV="1">
                            <a:off x="3743448" y="1668239"/>
                            <a:ext cx="1040413" cy="850"/>
                          </a:xfrm>
                          <a:prstGeom prst="line">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29" name="Oval 189"/>
                        <wps:cNvSpPr>
                          <a:spLocks noChangeArrowheads="1"/>
                        </wps:cNvSpPr>
                        <wps:spPr bwMode="auto">
                          <a:xfrm>
                            <a:off x="4237304" y="1616398"/>
                            <a:ext cx="168302" cy="168269"/>
                          </a:xfrm>
                          <a:prstGeom prst="ellipse">
                            <a:avLst/>
                          </a:prstGeom>
                          <a:noFill/>
                          <a:ln w="12700">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90"/>
                        <wps:cNvCnPr>
                          <a:cxnSpLocks noChangeShapeType="1"/>
                        </wps:cNvCnPr>
                        <wps:spPr bwMode="auto">
                          <a:xfrm flipV="1">
                            <a:off x="4359706" y="911030"/>
                            <a:ext cx="302604" cy="703669"/>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wps:wsp>
                        <wps:cNvPr id="31" name="Line 191"/>
                        <wps:cNvCnPr>
                          <a:cxnSpLocks noChangeShapeType="1"/>
                        </wps:cNvCnPr>
                        <wps:spPr bwMode="auto">
                          <a:xfrm>
                            <a:off x="4516958" y="606787"/>
                            <a:ext cx="850" cy="639081"/>
                          </a:xfrm>
                          <a:prstGeom prst="line">
                            <a:avLst/>
                          </a:prstGeom>
                          <a:noFill/>
                          <a:ln w="50800">
                            <a:solidFill>
                              <a:srgbClr val="8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32" name="AutoShape 192"/>
                        <wps:cNvSpPr>
                          <a:spLocks/>
                        </wps:cNvSpPr>
                        <wps:spPr bwMode="auto">
                          <a:xfrm>
                            <a:off x="4740511" y="2229134"/>
                            <a:ext cx="537207" cy="181016"/>
                          </a:xfrm>
                          <a:prstGeom prst="callout2">
                            <a:avLst>
                              <a:gd name="adj1" fmla="val 50000"/>
                              <a:gd name="adj2" fmla="val -13356"/>
                              <a:gd name="adj3" fmla="val 50000"/>
                              <a:gd name="adj4" fmla="val -59338"/>
                              <a:gd name="adj5" fmla="val -89509"/>
                              <a:gd name="adj6" fmla="val -105556"/>
                            </a:avLst>
                          </a:prstGeom>
                          <a:noFill/>
                          <a:ln w="3175">
                            <a:solidFill>
                              <a:srgbClr val="FF9900"/>
                            </a:solidFill>
                            <a:miter lim="800000"/>
                            <a:headEnd type="none" w="sm" len="sm"/>
                            <a:tailEnd type="stealth" w="sm" len="sm"/>
                          </a:ln>
                          <a:extLst>
                            <a:ext uri="{909E8E84-426E-40DD-AFC4-6F175D3DCCD1}">
                              <a14:hiddenFill xmlns:a14="http://schemas.microsoft.com/office/drawing/2010/main">
                                <a:solidFill>
                                  <a:srgbClr val="FFFFFF"/>
                                </a:solidFill>
                              </a14:hiddenFill>
                            </a:ext>
                          </a:extLst>
                        </wps:spPr>
                        <wps:txbx>
                          <w:txbxContent>
                            <w:p w14:paraId="2780A67F" w14:textId="77777777" w:rsidR="006C194C" w:rsidRPr="001E719E" w:rsidRDefault="006C194C" w:rsidP="006C194C">
                              <w:pPr>
                                <w:rPr>
                                  <w:color w:val="FF9900"/>
                                </w:rPr>
                              </w:pPr>
                              <w:r w:rsidRPr="001E719E">
                                <w:rPr>
                                  <w:b/>
                                  <w:color w:val="FF9900"/>
                                </w:rPr>
                                <w:t>Bras 5</w:t>
                              </w:r>
                            </w:p>
                          </w:txbxContent>
                        </wps:txbx>
                        <wps:bodyPr rot="0" vert="horz" wrap="square" lIns="12700" tIns="12700" rIns="12700" bIns="12700" anchor="t" anchorCtr="0" upright="1">
                          <a:noAutofit/>
                        </wps:bodyPr>
                      </wps:wsp>
                      <wpg:wgp>
                        <wpg:cNvPr id="33" name="Group 193"/>
                        <wpg:cNvGrpSpPr>
                          <a:grpSpLocks/>
                        </wpg:cNvGrpSpPr>
                        <wpg:grpSpPr bwMode="auto">
                          <a:xfrm>
                            <a:off x="1673671" y="417272"/>
                            <a:ext cx="1111814" cy="727464"/>
                            <a:chOff x="4171" y="5700"/>
                            <a:chExt cx="1308" cy="856"/>
                          </a:xfrm>
                        </wpg:grpSpPr>
                        <wps:wsp>
                          <wps:cNvPr id="34" name="Line 194"/>
                          <wps:cNvCnPr>
                            <a:cxnSpLocks noChangeShapeType="1"/>
                          </wps:cNvCnPr>
                          <wps:spPr bwMode="auto">
                            <a:xfrm rot="1173955">
                              <a:off x="4972" y="6353"/>
                              <a:ext cx="507" cy="0"/>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wps:wsp>
                          <wps:cNvPr id="35" name="Line 195"/>
                          <wps:cNvCnPr>
                            <a:cxnSpLocks noChangeShapeType="1"/>
                          </wps:cNvCnPr>
                          <wps:spPr bwMode="auto">
                            <a:xfrm rot="1173955">
                              <a:off x="4898" y="6555"/>
                              <a:ext cx="506" cy="1"/>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wps:wsp>
                          <wps:cNvPr id="36" name="Line 196"/>
                          <wps:cNvCnPr>
                            <a:cxnSpLocks noChangeShapeType="1"/>
                          </wps:cNvCnPr>
                          <wps:spPr bwMode="auto">
                            <a:xfrm rot="1180742">
                              <a:off x="5259" y="6105"/>
                              <a:ext cx="1" cy="261"/>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wps:wsp>
                          <wps:cNvPr id="37" name="Line 197"/>
                          <wps:cNvCnPr>
                            <a:cxnSpLocks noChangeShapeType="1"/>
                          </wps:cNvCnPr>
                          <wps:spPr bwMode="auto">
                            <a:xfrm rot="1200000">
                              <a:off x="4194" y="5909"/>
                              <a:ext cx="1151" cy="1"/>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wps:wsp>
                          <wps:cNvPr id="38" name="Line 198"/>
                          <wps:cNvCnPr>
                            <a:cxnSpLocks noChangeShapeType="1"/>
                          </wps:cNvCnPr>
                          <wps:spPr bwMode="auto">
                            <a:xfrm rot="1180742">
                              <a:off x="4171" y="5700"/>
                              <a:ext cx="1" cy="302"/>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wpg:wgp>
                      <wps:wsp>
                        <wps:cNvPr id="39" name="Line 199"/>
                        <wps:cNvCnPr>
                          <a:cxnSpLocks noChangeShapeType="1"/>
                        </wps:cNvCnPr>
                        <wps:spPr bwMode="auto">
                          <a:xfrm>
                            <a:off x="1611621" y="805650"/>
                            <a:ext cx="10200" cy="2155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Oval 200"/>
                        <wps:cNvSpPr>
                          <a:spLocks noChangeArrowheads="1"/>
                        </wps:cNvSpPr>
                        <wps:spPr bwMode="auto">
                          <a:xfrm>
                            <a:off x="1518969" y="643330"/>
                            <a:ext cx="168302" cy="16826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1" name="Group 201"/>
                        <wpg:cNvGrpSpPr>
                          <a:grpSpLocks/>
                        </wpg:cNvGrpSpPr>
                        <wpg:grpSpPr bwMode="auto">
                          <a:xfrm>
                            <a:off x="1577620" y="691771"/>
                            <a:ext cx="51851" cy="62888"/>
                            <a:chOff x="4073" y="7597"/>
                            <a:chExt cx="60" cy="75"/>
                          </a:xfrm>
                        </wpg:grpSpPr>
                        <wps:wsp>
                          <wps:cNvPr id="42" name="Line 202"/>
                          <wps:cNvCnPr>
                            <a:cxnSpLocks noChangeShapeType="1"/>
                          </wps:cNvCnPr>
                          <wps:spPr bwMode="auto">
                            <a:xfrm flipH="1">
                              <a:off x="4088" y="7597"/>
                              <a:ext cx="4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03"/>
                          <wps:cNvCnPr>
                            <a:cxnSpLocks noChangeShapeType="1"/>
                          </wps:cNvCnPr>
                          <wps:spPr bwMode="auto">
                            <a:xfrm>
                              <a:off x="4073" y="7619"/>
                              <a:ext cx="6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4" name="Text Box 204"/>
                        <wps:cNvSpPr txBox="1">
                          <a:spLocks noChangeArrowheads="1"/>
                        </wps:cNvSpPr>
                        <wps:spPr bwMode="auto">
                          <a:xfrm>
                            <a:off x="1360867" y="698570"/>
                            <a:ext cx="115601" cy="18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B29AA" w14:textId="77777777" w:rsidR="006C194C" w:rsidRDefault="006C194C" w:rsidP="006C194C">
                              <w:r>
                                <w:t>B</w:t>
                              </w:r>
                            </w:p>
                          </w:txbxContent>
                        </wps:txbx>
                        <wps:bodyPr rot="0" vert="horz" wrap="square" lIns="0" tIns="0" rIns="0" bIns="0" anchor="t" anchorCtr="0" upright="1">
                          <a:noAutofit/>
                        </wps:bodyPr>
                      </wps:wsp>
                      <wps:wsp>
                        <wps:cNvPr id="45" name="AutoShape 205"/>
                        <wps:cNvSpPr>
                          <a:spLocks/>
                        </wps:cNvSpPr>
                        <wps:spPr bwMode="auto">
                          <a:xfrm>
                            <a:off x="82451" y="435969"/>
                            <a:ext cx="784560" cy="504806"/>
                          </a:xfrm>
                          <a:prstGeom prst="callout2">
                            <a:avLst>
                              <a:gd name="adj1" fmla="val 50000"/>
                              <a:gd name="adj2" fmla="val 109148"/>
                              <a:gd name="adj3" fmla="val 50000"/>
                              <a:gd name="adj4" fmla="val 147935"/>
                              <a:gd name="adj5" fmla="val 2514"/>
                              <a:gd name="adj6" fmla="val 205343"/>
                            </a:avLst>
                          </a:prstGeom>
                          <a:noFill/>
                          <a:ln w="3175">
                            <a:solidFill>
                              <a:srgbClr val="008000"/>
                            </a:solidFill>
                            <a:miter lim="800000"/>
                            <a:headEnd type="none" w="sm" len="sm"/>
                            <a:tailEnd type="stealth" w="sm" len="sm"/>
                          </a:ln>
                          <a:extLst>
                            <a:ext uri="{909E8E84-426E-40DD-AFC4-6F175D3DCCD1}">
                              <a14:hiddenFill xmlns:a14="http://schemas.microsoft.com/office/drawing/2010/main">
                                <a:solidFill>
                                  <a:srgbClr val="FFFFFF"/>
                                </a:solidFill>
                              </a14:hiddenFill>
                            </a:ext>
                          </a:extLst>
                        </wps:spPr>
                        <wps:txbx>
                          <w:txbxContent>
                            <w:p w14:paraId="68CBA318" w14:textId="77777777" w:rsidR="006C194C" w:rsidRPr="004D0906" w:rsidRDefault="006C194C" w:rsidP="00F10CC4">
                              <w:pPr>
                                <w:spacing w:line="240" w:lineRule="auto"/>
                                <w:rPr>
                                  <w:color w:val="008000"/>
                                </w:rPr>
                              </w:pPr>
                              <w:r>
                                <w:rPr>
                                  <w:b/>
                                  <w:color w:val="008000"/>
                                </w:rPr>
                                <w:t>Corps</w:t>
                              </w:r>
                              <w:r w:rsidR="00F10CC4">
                                <w:rPr>
                                  <w:b/>
                                  <w:color w:val="008000"/>
                                </w:rPr>
                                <w:t xml:space="preserve"> du vérin (2)</w:t>
                              </w:r>
                            </w:p>
                          </w:txbxContent>
                        </wps:txbx>
                        <wps:bodyPr rot="0" vert="horz" wrap="square" lIns="12700" tIns="12700" rIns="12700" bIns="12700" anchor="t" anchorCtr="0" upright="1">
                          <a:noAutofit/>
                        </wps:bodyPr>
                      </wps:wsp>
                      <wps:wsp>
                        <wps:cNvPr id="46" name="Oval 206"/>
                        <wps:cNvSpPr>
                          <a:spLocks noChangeArrowheads="1"/>
                        </wps:cNvSpPr>
                        <wps:spPr bwMode="auto">
                          <a:xfrm>
                            <a:off x="2136927" y="648429"/>
                            <a:ext cx="830461" cy="830295"/>
                          </a:xfrm>
                          <a:prstGeom prst="ellipse">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207"/>
                        <wps:cNvSpPr>
                          <a:spLocks/>
                        </wps:cNvSpPr>
                        <wps:spPr bwMode="auto">
                          <a:xfrm>
                            <a:off x="3253842" y="321240"/>
                            <a:ext cx="1095664" cy="618685"/>
                          </a:xfrm>
                          <a:prstGeom prst="accentCallout1">
                            <a:avLst>
                              <a:gd name="adj1" fmla="val 18481"/>
                              <a:gd name="adj2" fmla="val -6954"/>
                              <a:gd name="adj3" fmla="val 64375"/>
                              <a:gd name="adj4" fmla="val -38125"/>
                            </a:avLst>
                          </a:prstGeom>
                          <a:solidFill>
                            <a:srgbClr val="FFFFFF"/>
                          </a:solidFill>
                          <a:ln w="9525">
                            <a:solidFill>
                              <a:schemeClr val="tx1">
                                <a:lumMod val="100000"/>
                                <a:lumOff val="0"/>
                              </a:schemeClr>
                            </a:solidFill>
                            <a:prstDash val="lgDashDotDot"/>
                            <a:miter lim="800000"/>
                            <a:headEnd/>
                            <a:tailEnd/>
                          </a:ln>
                        </wps:spPr>
                        <wps:txbx>
                          <w:txbxContent>
                            <w:p w14:paraId="1F9789B9" w14:textId="77777777" w:rsidR="006C194C" w:rsidRDefault="006C194C" w:rsidP="006C194C">
                              <w:pPr>
                                <w:spacing w:line="240" w:lineRule="auto"/>
                                <w:jc w:val="left"/>
                              </w:pPr>
                              <w:r>
                                <w:t xml:space="preserve">Liaison avec action motrice : </w:t>
                              </w:r>
                            </w:p>
                            <w:p w14:paraId="138B4A6A" w14:textId="77777777" w:rsidR="006C194C" w:rsidRDefault="006C194C" w:rsidP="006C194C">
                              <w:pPr>
                                <w:spacing w:line="240" w:lineRule="auto"/>
                                <w:jc w:val="left"/>
                              </w:pPr>
                              <w:r>
                                <w:t>Force selon</w:t>
                              </w:r>
                              <m:oMath>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oMath>
                            </w:p>
                          </w:txbxContent>
                        </wps:txbx>
                        <wps:bodyPr rot="0" vert="horz" wrap="square" lIns="0" tIns="0" rIns="0" bIns="0" anchor="t" anchorCtr="0" upright="1">
                          <a:noAutofit/>
                        </wps:bodyPr>
                      </wps:wsp>
                      <wps:wsp>
                        <wps:cNvPr id="48" name="Text Box 208"/>
                        <wps:cNvSpPr txBox="1">
                          <a:spLocks noChangeArrowheads="1"/>
                        </wps:cNvSpPr>
                        <wps:spPr bwMode="auto">
                          <a:xfrm>
                            <a:off x="4414957" y="237956"/>
                            <a:ext cx="1576770" cy="43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24233" w14:textId="77777777" w:rsidR="006C194C" w:rsidRDefault="006C194C" w:rsidP="006C194C">
                              <w:pPr>
                                <w:spacing w:line="240" w:lineRule="auto"/>
                              </w:pPr>
                              <w:r>
                                <w:t xml:space="preserve">Action de la pesanteur sur les </w:t>
                              </w:r>
                              <w:r w:rsidR="005E33B1">
                                <w:t xml:space="preserve">quatre </w:t>
                              </w:r>
                              <w:r>
                                <w:t>masses</w:t>
                              </w:r>
                            </w:p>
                          </w:txbxContent>
                        </wps:txbx>
                        <wps:bodyPr rot="0" vert="horz" wrap="square" lIns="91440" tIns="45720" rIns="91440" bIns="45720" anchor="t" anchorCtr="0" upright="1">
                          <a:noAutofit/>
                        </wps:bodyPr>
                      </wps:wsp>
                      <wps:wsp>
                        <wps:cNvPr id="49" name="Text Box 209"/>
                        <wps:cNvSpPr txBox="1">
                          <a:spLocks noChangeArrowheads="1"/>
                        </wps:cNvSpPr>
                        <wps:spPr bwMode="auto">
                          <a:xfrm>
                            <a:off x="1429718" y="2947250"/>
                            <a:ext cx="185302" cy="25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AE757" w14:textId="77777777" w:rsidR="006C194C" w:rsidRDefault="006C194C" w:rsidP="006C194C">
                              <w:r>
                                <w:t>OO</w:t>
                              </w:r>
                            </w:p>
                          </w:txbxContent>
                        </wps:txbx>
                        <wps:bodyPr rot="0" vert="horz" wrap="square" lIns="0" tIns="0" rIns="0" bIns="0" anchor="t" anchorCtr="0" upright="1">
                          <a:noAutofit/>
                        </wps:bodyPr>
                      </wps:wsp>
                      <wpg:wgp>
                        <wpg:cNvPr id="50" name="Group 210"/>
                        <wpg:cNvGrpSpPr>
                          <a:grpSpLocks/>
                        </wpg:cNvGrpSpPr>
                        <wpg:grpSpPr bwMode="auto">
                          <a:xfrm rot="16200000">
                            <a:off x="1391511" y="493753"/>
                            <a:ext cx="437668" cy="44201"/>
                            <a:chOff x="6550" y="10234"/>
                            <a:chExt cx="515" cy="51"/>
                          </a:xfrm>
                        </wpg:grpSpPr>
                        <wps:wsp>
                          <wps:cNvPr id="51" name="Line 211"/>
                          <wps:cNvCnPr>
                            <a:cxnSpLocks noChangeShapeType="1"/>
                          </wps:cNvCnPr>
                          <wps:spPr bwMode="auto">
                            <a:xfrm>
                              <a:off x="6550" y="10267"/>
                              <a:ext cx="515" cy="1"/>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52" name="Line 212"/>
                          <wps:cNvCnPr>
                            <a:cxnSpLocks noChangeShapeType="1"/>
                          </wps:cNvCnPr>
                          <wps:spPr bwMode="auto">
                            <a:xfrm>
                              <a:off x="6651" y="10234"/>
                              <a:ext cx="0"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3" name="Text Box 213"/>
                        <wps:cNvSpPr txBox="1">
                          <a:spLocks noChangeArrowheads="1"/>
                        </wps:cNvSpPr>
                        <wps:spPr bwMode="auto">
                          <a:xfrm>
                            <a:off x="1530020" y="46741"/>
                            <a:ext cx="37401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3C54F" w14:textId="77777777" w:rsidR="006C194C" w:rsidRDefault="006C194C" w:rsidP="006C194C">
                              <w:r w:rsidRPr="004733A4">
                                <w:rPr>
                                  <w:position w:val="-10"/>
                                  <w:sz w:val="28"/>
                                </w:rPr>
                                <w:object w:dxaOrig="300" w:dyaOrig="400" w14:anchorId="26DE7A6F">
                                  <v:shape id="_x0000_i1032" type="#_x0000_t75" style="width:15pt;height:20pt" o:ole="">
                                    <v:imagedata r:id="rId20" o:title=""/>
                                  </v:shape>
                                  <o:OLEObject Type="Embed" ProgID="Equation.3" ShapeID="_x0000_i1032" DrawAspect="Content" ObjectID="_1712505965" r:id="rId21"/>
                                </w:object>
                              </w:r>
                            </w:p>
                          </w:txbxContent>
                        </wps:txbx>
                        <wps:bodyPr rot="0" vert="horz" wrap="none" lIns="91440" tIns="0" rIns="91440" bIns="0" anchor="t" anchorCtr="0" upright="1">
                          <a:spAutoFit/>
                        </wps:bodyPr>
                      </wps:wsp>
                      <wps:wsp>
                        <wps:cNvPr id="54" name="Line 214"/>
                        <wps:cNvCnPr>
                          <a:cxnSpLocks noChangeShapeType="1"/>
                        </wps:cNvCnPr>
                        <wps:spPr bwMode="auto">
                          <a:xfrm rot="1173955" flipV="1">
                            <a:off x="2343480" y="902532"/>
                            <a:ext cx="850" cy="183566"/>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wps:wsp>
                        <wps:cNvPr id="55" name="Line 215"/>
                        <wps:cNvCnPr>
                          <a:cxnSpLocks noChangeShapeType="1"/>
                        </wps:cNvCnPr>
                        <wps:spPr bwMode="auto">
                          <a:xfrm rot="1173955" flipV="1">
                            <a:off x="2733635" y="1030858"/>
                            <a:ext cx="850" cy="183566"/>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wps:wsp>
                        <wps:cNvPr id="56" name="Text Box 216"/>
                        <wps:cNvSpPr txBox="1">
                          <a:spLocks noChangeArrowheads="1"/>
                        </wps:cNvSpPr>
                        <wps:spPr bwMode="auto">
                          <a:xfrm>
                            <a:off x="1956725" y="1581555"/>
                            <a:ext cx="1200215" cy="246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7E4C5" w14:textId="77777777" w:rsidR="006C194C" w:rsidRPr="00D76543" w:rsidRDefault="006C194C" w:rsidP="006C194C">
                              <w:pPr>
                                <w:rPr>
                                  <w:color w:val="FF0000"/>
                                </w:rPr>
                              </w:pPr>
                              <w:r w:rsidRPr="00D76543">
                                <w:rPr>
                                  <w:color w:val="FF0000"/>
                                </w:rPr>
                                <w:t xml:space="preserve">Tige de vérin </w:t>
                              </w:r>
                              <w:r w:rsidR="00F10CC4">
                                <w:rPr>
                                  <w:color w:val="FF0000"/>
                                </w:rPr>
                                <w:t>(</w:t>
                              </w:r>
                              <w:r w:rsidRPr="00D76543">
                                <w:rPr>
                                  <w:color w:val="FF0000"/>
                                </w:rPr>
                                <w:t>34</w:t>
                              </w:r>
                              <w:r w:rsidR="00F10CC4">
                                <w:rPr>
                                  <w:color w:val="FF0000"/>
                                </w:rPr>
                                <w:t>)</w:t>
                              </w:r>
                            </w:p>
                          </w:txbxContent>
                        </wps:txbx>
                        <wps:bodyPr rot="0" vert="horz" wrap="square" lIns="0" tIns="10800" rIns="0" bIns="10800" anchor="t" anchorCtr="0" upright="1">
                          <a:noAutofit/>
                        </wps:bodyPr>
                      </wps:wsp>
                      <wps:wsp>
                        <wps:cNvPr id="57" name="AutoShape 217"/>
                        <wps:cNvCnPr>
                          <a:cxnSpLocks noChangeShapeType="1"/>
                          <a:stCxn id="56" idx="3"/>
                        </wps:cNvCnPr>
                        <wps:spPr bwMode="auto">
                          <a:xfrm flipV="1">
                            <a:off x="3156940" y="1472775"/>
                            <a:ext cx="443706" cy="232007"/>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164" o:spid="_x0000_s1031" editas="canvas" style="width:491.4pt;height:272.15pt;mso-position-horizontal-relative:char;mso-position-vertical-relative:line" coordsize="62407,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">
                <v:shape id="_x0000_s1032" type="#_x0000_t75" style="position:absolute;width:62407;height:34563;visibility:visible;mso-wrap-style:square">
                  <v:fill o:detectmouseclick="t"/>
                  <v:path o:connecttype="none"/>
                </v:shape>
                <v:shapetype id="_x0000_t202" coordsize="21600,21600" o:spt="202" path="m,l,21600r21600,l21600,xe">
                  <v:stroke joinstyle="miter"/>
                  <v:path gradientshapeok="t" o:connecttype="rect"/>
                </v:shapetype>
                <v:shape id="Text Box 166" o:spid="_x0000_s1033" type="#_x0000_t202" style="position:absolute;left:43784;top:24985;width:5100;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6C194C" w:rsidRDefault="006C194C" w:rsidP="006C194C">
                        <w:r>
                          <w:rPr>
                            <w:sz w:val="28"/>
                          </w:rPr>
                          <w:sym w:font="Wingdings" w:char="F0A4"/>
                        </w:r>
                        <w:r w:rsidRPr="004733A4">
                          <w:rPr>
                            <w:position w:val="-10"/>
                          </w:rPr>
                          <w:object w:dxaOrig="260" w:dyaOrig="400">
                            <v:shape id="_x0000_i1026" type="#_x0000_t75" style="width:12.5pt;height:19.4pt" o:ole="">
                              <v:imagedata r:id="rId22" o:title=""/>
                            </v:shape>
                            <o:OLEObject Type="Embed" ProgID="Equation.3" ShapeID="_x0000_i1026" DrawAspect="Content" ObjectID="_1710246073" r:id="rId23"/>
                          </w:object>
                        </w:r>
                      </w:p>
                    </w:txbxContent>
                  </v:textbox>
                </v:shape>
                <v:group id="Group 167" o:spid="_x0000_s1034" style="position:absolute;left:36966;top:29413;width:4378;height:450" coordorigin="6550,10234" coordsize="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168" o:spid="_x0000_s1035" style="position:absolute;visibility:visible;mso-wrap-style:square" from="6550,10267" to="7065,1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">
                    <v:stroke dashstyle="dashDot" endarrow="block"/>
                  </v:line>
                  <v:line id="Line 169" o:spid="_x0000_s1036" style="position:absolute;visibility:visible;mso-wrap-style:square" from="6651,10234" to="6651,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group>
                <v:shape id="Text Box 170" o:spid="_x0000_s1037" type="#_x0000_t202" style="position:absolute;left:47983;top:17957;width:2813;height:2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" filled="f" stroked="f">
                  <v:textbox inset="0,0,,0">
                    <w:txbxContent>
                      <w:p w:rsidR="006C194C" w:rsidRDefault="006C194C" w:rsidP="006C194C">
                        <w:r w:rsidRPr="004733A4">
                          <w:rPr>
                            <w:position w:val="-10"/>
                            <w:sz w:val="28"/>
                          </w:rPr>
                          <w:object w:dxaOrig="300" w:dyaOrig="400">
                            <v:shape id="_x0000_i1028" type="#_x0000_t75" style="width:15.05pt;height:20.05pt" o:ole="">
                              <v:imagedata r:id="rId24" o:title=""/>
                            </v:shape>
                            <o:OLEObject Type="Embed" ProgID="Equation.3" ShapeID="_x0000_i1028" DrawAspect="Content" ObjectID="_1710246074" r:id="rId25"/>
                          </w:object>
                        </w:r>
                      </w:p>
                    </w:txbxContent>
                  </v:textbox>
                </v:shape>
                <v:shape id="Text Box 171" o:spid="_x0000_s1038" type="#_x0000_t202" style="position:absolute;left:40911;top:28656;width:3454;height:3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" filled="f" stroked="f">
                  <v:textbox style="mso-fit-shape-to-text:t" inset=",0,,0">
                    <w:txbxContent>
                      <w:p w:rsidR="006C194C" w:rsidRDefault="006C194C" w:rsidP="006C194C">
                        <w:r w:rsidRPr="004733A4">
                          <w:rPr>
                            <w:position w:val="-10"/>
                            <w:sz w:val="28"/>
                          </w:rPr>
                          <w:object w:dxaOrig="260" w:dyaOrig="400">
                            <v:shape id="_x0000_i1030" type="#_x0000_t75" style="width:12.5pt;height:20.05pt" o:ole="">
                              <v:imagedata r:id="rId26" o:title=""/>
                            </v:shape>
                            <o:OLEObject Type="Embed" ProgID="Equation.3" ShapeID="_x0000_i1030" DrawAspect="Content" ObjectID="_1710246075" r:id="rId27"/>
                          </w:object>
                        </w:r>
                      </w:p>
                    </w:txbxContent>
                  </v:textbox>
                </v:shape>
                <v:group id="Group 172" o:spid="_x0000_s1039" style="position:absolute;left:16218;top:28809;width:22491;height:4343" coordorigin="3859,11131" coordsize="354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173" o:spid="_x0000_s1040" style="position:absolute;visibility:visible;mso-wrap-style:square" from="3859,11276" to="7133,1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74" o:spid="_x0000_s1041" style="position:absolute;visibility:visible;mso-wrap-style:square" from="4910,11275" to="4910,1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75" o:spid="_x0000_s1042" style="position:absolute;visibility:visible;mso-wrap-style:square" from="4660,11645" to="5270,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76" o:spid="_x0000_s1043" style="position:absolute;visibility:visible;mso-wrap-style:square" from="4740,11655" to="4870,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77" o:spid="_x0000_s1044" style="position:absolute;visibility:visible;mso-wrap-style:square" from="4930,11655" to="5060,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78" o:spid="_x0000_s1045" style="position:absolute;visibility:visible;mso-wrap-style:square" from="5120,11655" to="5250,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oval id="Oval 179" o:spid="_x0000_s1046" style="position:absolute;left:7136;top:11131;width:2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" filled="f"/>
                </v:group>
                <v:shape id="Text Box 180" o:spid="_x0000_s1047" type="#_x0000_t202" style="position:absolute;left:36975;top:30594;width:184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rsidR="006C194C" w:rsidRDefault="006C194C" w:rsidP="006C194C">
                        <w:r>
                          <w:t>AO</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81" o:spid="_x0000_s1048" type="#_x0000_t42" style="position:absolute;left:4165;top:17838;width:618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" adj="41095,3562,32588,10762,24103,10762" filled="f" strokeweight=".25pt">
                  <v:stroke startarrow="classic" startarrowwidth="narrow" startarrowlength="short" endarrowwidth="narrow" endarrowlength="short"/>
                  <v:textbox inset="1pt,1pt,1pt,1pt">
                    <w:txbxContent>
                      <w:p w:rsidR="006C194C" w:rsidRDefault="006C194C" w:rsidP="006C194C">
                        <w:pPr>
                          <w:jc w:val="right"/>
                          <w:rPr>
                            <w:b/>
                          </w:rPr>
                        </w:pPr>
                        <w:r>
                          <w:rPr>
                            <w:b/>
                          </w:rPr>
                          <w:t>Bâti 1</w:t>
                        </w:r>
                      </w:p>
                    </w:txbxContent>
                  </v:textbox>
                  <o:callout v:ext="edit" minusx="t"/>
                </v:shape>
                <v:line id="Line 182" o:spid="_x0000_s1049" style="position:absolute;rotation:1282272fd;visibility:visible;mso-wrap-style:square" from="20799,12747" to="43180,1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" strokecolor="red" strokeweight="1.5pt"/>
                <v:line id="Line 183" o:spid="_x0000_s1050" style="position:absolute;flip:x;visibility:visible;mso-wrap-style:square" from="43163,16724" to="43418,1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" strokeweight="1.25pt"/>
                <v:shape id="Text Box 184" o:spid="_x0000_s1051" type="#_x0000_t202" style="position:absolute;left:46172;top:12348;width:1156;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rsidR="006C194C" w:rsidRDefault="006C194C" w:rsidP="006C194C">
                        <w:r>
                          <w:t>G</w:t>
                        </w:r>
                      </w:p>
                    </w:txbxContent>
                  </v:textbox>
                </v:shape>
                <v:line id="Line 185" o:spid="_x0000_s1052" style="position:absolute;visibility:visible;mso-wrap-style:square" from="44787,12161" to="45781,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" strokecolor="#f90"/>
                <v:shape id="Text Box 186" o:spid="_x0000_s1053" type="#_x0000_t202" style="position:absolute;left:43461;top:18110;width:1164;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rsidR="006C194C" w:rsidRDefault="006C194C" w:rsidP="006C194C">
                        <w:r>
                          <w:t>C</w:t>
                        </w:r>
                      </w:p>
                    </w:txbxContent>
                  </v:textbox>
                </v:shape>
                <v:line id="Line 187" o:spid="_x0000_s1054" style="position:absolute;flip:y;visibility:visible;mso-wrap-style:square" from="38148,17744" to="42891,2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" strokecolor="#f90" strokeweight="1.5pt"/>
                <v:line id="Line 188" o:spid="_x0000_s1055" style="position:absolute;rotation:-1402530fd;flip:y;visibility:visible;mso-wrap-style:square" from="37434,16682" to="47838,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">
                  <v:stroke dashstyle="longDashDot" endarrow="block"/>
                </v:line>
                <v:oval id="Oval 189" o:spid="_x0000_s1056" style="position:absolute;left:42373;top:16163;width:168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" filled="f" strokecolor="#f90" strokeweight="1pt"/>
                <v:line id="Line 190" o:spid="_x0000_s1057" style="position:absolute;flip:y;visibility:visible;mso-wrap-style:square" from="43597,9110" to="46623,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" strokecolor="#f90" strokeweight="1.5pt"/>
                <v:line id="Line 191" o:spid="_x0000_s1058" style="position:absolute;visibility:visible;mso-wrap-style:square" from="45169,6067" to="45178,1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" strokecolor="maroon" strokeweight="4pt">
                  <v:stroke startarrowwidth="narrow" endarrow="block" endarrowwidth="narrow"/>
                </v:line>
                <v:shape id="AutoShape 192" o:spid="_x0000_s1059" type="#_x0000_t42" style="position:absolute;left:47405;top:22291;width:537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" adj="-22800,-19334,-12817,10800,-2885,10800" filled="f" strokecolor="#f90" strokeweight=".25pt">
                  <v:stroke startarrow="classic" startarrowwidth="narrow" startarrowlength="short" endarrowwidth="narrow" endarrowlength="short"/>
                  <v:textbox inset="1pt,1pt,1pt,1pt">
                    <w:txbxContent>
                      <w:p w:rsidR="006C194C" w:rsidRPr="001E719E" w:rsidRDefault="006C194C" w:rsidP="006C194C">
                        <w:pPr>
                          <w:rPr>
                            <w:color w:val="FF9900"/>
                          </w:rPr>
                        </w:pPr>
                        <w:r w:rsidRPr="001E719E">
                          <w:rPr>
                            <w:b/>
                            <w:color w:val="FF9900"/>
                          </w:rPr>
                          <w:t>Bras 5</w:t>
                        </w:r>
                      </w:p>
                    </w:txbxContent>
                  </v:textbox>
                </v:shape>
                <v:group id="Group 193" o:spid="_x0000_s1060" style="position:absolute;left:16736;top:4172;width:11118;height:7275" coordorigin="4171,5700" coordsize="130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194" o:spid="_x0000_s1061" style="position:absolute;rotation:1282272fd;visibility:visible;mso-wrap-style:square" from="4972,6353" to="5479,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" strokecolor="green" strokeweight="1pt"/>
                  <v:line id="Line 195" o:spid="_x0000_s1062" style="position:absolute;rotation:1282272fd;visibility:visible;mso-wrap-style:square" from="4898,6555" to="5404,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" strokecolor="green" strokeweight="1pt"/>
                  <v:line id="Line 196" o:spid="_x0000_s1063" style="position:absolute;rotation:1289685fd;visibility:visible;mso-wrap-style:square" from="5259,6105" to="5260,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" strokecolor="green" strokeweight="1pt"/>
                  <v:line id="Line 197" o:spid="_x0000_s1064" style="position:absolute;rotation:20;visibility:visible;mso-wrap-style:square" from="4194,5909" to="5345,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" strokecolor="green" strokeweight="1pt"/>
                  <v:line id="Line 198" o:spid="_x0000_s1065" style="position:absolute;rotation:1289685fd;visibility:visible;mso-wrap-style:square" from="4171,5700" to="4172,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" strokecolor="green" strokeweight="1pt"/>
                </v:group>
                <v:line id="Line 199" o:spid="_x0000_s1066" style="position:absolute;visibility:visible;mso-wrap-style:square" from="16116,8056" to="16218,2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oval id="Oval 200" o:spid="_x0000_s1067" style="position:absolute;left:15189;top:6433;width:168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" filled="f"/>
                <v:group id="Group 201" o:spid="_x0000_s1068" style="position:absolute;left:15776;top:6917;width:518;height:629" coordorigin="4073,7597"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Line 202" o:spid="_x0000_s1069" style="position:absolute;flip:x;visibility:visible;mso-wrap-style:square" from="4088,7597" to="4133,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203" o:spid="_x0000_s1070" style="position:absolute;visibility:visible;mso-wrap-style:square" from="4073,7619" to="4133,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group>
                <v:shape id="Text Box 204" o:spid="_x0000_s1071" type="#_x0000_t202" style="position:absolute;left:13608;top:6985;width:115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rsidR="006C194C" w:rsidRDefault="006C194C" w:rsidP="006C194C">
                        <w:r>
                          <w:t>B</w:t>
                        </w:r>
                      </w:p>
                    </w:txbxContent>
                  </v:textbox>
                </v:shape>
                <v:shape id="AutoShape 205" o:spid="_x0000_s1072" type="#_x0000_t42" style="position:absolute;left:824;top:4359;width:784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" adj="44354,543,31954,10800,23576,10800" filled="f" strokecolor="green" strokeweight=".25pt">
                  <v:stroke startarrow="classic" startarrowwidth="narrow" startarrowlength="short" endarrowwidth="narrow" endarrowlength="short"/>
                  <v:textbox inset="1pt,1pt,1pt,1pt">
                    <w:txbxContent>
                      <w:p w:rsidR="006C194C" w:rsidRPr="004D0906" w:rsidRDefault="006C194C" w:rsidP="00F10CC4">
                        <w:pPr>
                          <w:spacing w:line="240" w:lineRule="auto"/>
                          <w:rPr>
                            <w:color w:val="008000"/>
                          </w:rPr>
                        </w:pPr>
                        <w:r>
                          <w:rPr>
                            <w:b/>
                            <w:color w:val="008000"/>
                          </w:rPr>
                          <w:t>Corps</w:t>
                        </w:r>
                        <w:r w:rsidR="00F10CC4">
                          <w:rPr>
                            <w:b/>
                            <w:color w:val="008000"/>
                          </w:rPr>
                          <w:t xml:space="preserve"> du vérin (2)</w:t>
                        </w:r>
                      </w:p>
                    </w:txbxContent>
                  </v:textbox>
                  <o:callout v:ext="edit" minusx="t"/>
                </v:shape>
                <v:oval id="Oval 206" o:spid="_x0000_s1073" style="position:absolute;left:21369;top:6484;width:8304;height:8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" filled="f">
                  <v:stroke dashstyle="longDashDotDot"/>
                </v:oval>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207" o:spid="_x0000_s1074" type="#_x0000_t44" style="position:absolute;left:32538;top:3212;width:10957;height:6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" adj="-8235,13905,-1502,3992" strokecolor="black [3213]">
                  <v:stroke dashstyle="longDashDotDot"/>
                  <v:textbox inset="0,0,0,0">
                    <w:txbxContent>
                      <w:p w:rsidR="006C194C" w:rsidRDefault="006C194C" w:rsidP="006C194C">
                        <w:pPr>
                          <w:spacing w:line="240" w:lineRule="auto"/>
                          <w:jc w:val="left"/>
                        </w:pPr>
                        <w:r>
                          <w:t xml:space="preserve">Liaison avec action motrice : </w:t>
                        </w:r>
                      </w:p>
                      <w:p w:rsidR="006C194C" w:rsidRDefault="006C194C" w:rsidP="006C194C">
                        <w:pPr>
                          <w:spacing w:line="240" w:lineRule="auto"/>
                          <w:jc w:val="left"/>
                        </w:pPr>
                        <w:r>
                          <w:t>Force selon</w:t>
                        </w:r>
                        <m:oMath>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oMath>
                      </w:p>
                    </w:txbxContent>
                  </v:textbox>
                  <o:callout v:ext="edit" minusy="t"/>
                </v:shape>
                <v:shape id="Text Box 208" o:spid="_x0000_s1075" type="#_x0000_t202" style="position:absolute;left:44149;top:2379;width:15768;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6C194C" w:rsidRDefault="006C194C" w:rsidP="006C194C">
                        <w:pPr>
                          <w:spacing w:line="240" w:lineRule="auto"/>
                        </w:pPr>
                        <w:r>
                          <w:t xml:space="preserve">Action de la pesanteur sur les </w:t>
                        </w:r>
                        <w:r w:rsidR="005E33B1">
                          <w:t xml:space="preserve">quatre </w:t>
                        </w:r>
                        <w:r>
                          <w:t>masses</w:t>
                        </w:r>
                      </w:p>
                    </w:txbxContent>
                  </v:textbox>
                </v:shape>
                <v:shape id="Text Box 209" o:spid="_x0000_s1076" type="#_x0000_t202" style="position:absolute;left:14297;top:29472;width:1853;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rsidR="006C194C" w:rsidRDefault="006C194C" w:rsidP="006C194C">
                        <w:r>
                          <w:t>OO</w:t>
                        </w:r>
                      </w:p>
                    </w:txbxContent>
                  </v:textbox>
                </v:shape>
                <v:group id="Group 210" o:spid="_x0000_s1077" style="position:absolute;left:13915;top:4937;width:4376;height:442;rotation:-90" coordorigin="6550,10234" coordsize="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">
                  <v:line id="Line 211" o:spid="_x0000_s1078" style="position:absolute;visibility:visible;mso-wrap-style:square" from="6550,10267" to="7065,1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">
                    <v:stroke dashstyle="dashDot" endarrow="block"/>
                  </v:line>
                  <v:line id="Line 212" o:spid="_x0000_s1079" style="position:absolute;visibility:visible;mso-wrap-style:square" from="6651,10234" to="6651,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v:shape id="Text Box 213" o:spid="_x0000_s1080" type="#_x0000_t202" style="position:absolute;left:15300;top:467;width:3740;height:3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" filled="f" stroked="f">
                  <v:textbox style="mso-fit-shape-to-text:t" inset=",0,,0">
                    <w:txbxContent>
                      <w:p w:rsidR="006C194C" w:rsidRDefault="006C194C" w:rsidP="006C194C">
                        <w:r w:rsidRPr="004733A4">
                          <w:rPr>
                            <w:position w:val="-10"/>
                            <w:sz w:val="28"/>
                          </w:rPr>
                          <w:object w:dxaOrig="300" w:dyaOrig="400">
                            <v:shape id="_x0000_i1032" type="#_x0000_t75" style="width:15.05pt;height:20.05pt" o:ole="">
                              <v:imagedata r:id="rId28" o:title=""/>
                            </v:shape>
                            <o:OLEObject Type="Embed" ProgID="Equation.3" ShapeID="_x0000_i1032" DrawAspect="Content" ObjectID="_1710246076" r:id="rId29"/>
                          </w:object>
                        </w:r>
                      </w:p>
                    </w:txbxContent>
                  </v:textbox>
                </v:shape>
                <v:line id="Line 214" o:spid="_x0000_s1081" style="position:absolute;rotation:-1282272fd;flip:y;visibility:visible;mso-wrap-style:square" from="23434,9025" to="23443,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" strokecolor="green" strokeweight="1pt"/>
                <v:line id="Line 215" o:spid="_x0000_s1082" style="position:absolute;rotation:-1282272fd;flip:y;visibility:visible;mso-wrap-style:square" from="27336,10308" to="27344,1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" strokecolor="green" strokeweight="1pt"/>
                <v:shape id="Text Box 216" o:spid="_x0000_s1083" type="#_x0000_t202" style="position:absolute;left:19567;top:15815;width:1200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" stroked="f">
                  <v:textbox inset="0,.3mm,0,.3mm">
                    <w:txbxContent>
                      <w:p w:rsidR="006C194C" w:rsidRPr="00D76543" w:rsidRDefault="006C194C" w:rsidP="006C194C">
                        <w:pPr>
                          <w:rPr>
                            <w:color w:val="FF0000"/>
                          </w:rPr>
                        </w:pPr>
                        <w:r w:rsidRPr="00D76543">
                          <w:rPr>
                            <w:color w:val="FF0000"/>
                          </w:rPr>
                          <w:t xml:space="preserve">Tige de vérin </w:t>
                        </w:r>
                        <w:r w:rsidR="00F10CC4">
                          <w:rPr>
                            <w:color w:val="FF0000"/>
                          </w:rPr>
                          <w:t>(</w:t>
                        </w:r>
                        <w:r w:rsidRPr="00D76543">
                          <w:rPr>
                            <w:color w:val="FF0000"/>
                          </w:rPr>
                          <w:t>34</w:t>
                        </w:r>
                        <w:r w:rsidR="00F10CC4">
                          <w:rPr>
                            <w:color w:val="FF0000"/>
                          </w:rPr>
                          <w:t>)</w:t>
                        </w:r>
                      </w:p>
                    </w:txbxContent>
                  </v:textbox>
                </v:shape>
                <v:shapetype id="_x0000_t32" coordsize="21600,21600" o:spt="32" o:oned="t" path="m,l21600,21600e" filled="f">
                  <v:path arrowok="t" fillok="f" o:connecttype="none"/>
                  <o:lock v:ext="edit" shapetype="t"/>
                </v:shapetype>
                <v:shape id="AutoShape 217" o:spid="_x0000_s1084" type="#_x0000_t32" style="position:absolute;left:31569;top:14727;width:4437;height:2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" strokecolor="red">
                  <v:stroke endarrow="block"/>
                </v:shape>
                <w10:anchorlock/>
              </v:group>
            </w:pict>
          </mc:Fallback>
        </mc:AlternateContent>
      </w:r>
    </w:p>
    <w:p w14:paraId="7415A9C4" w14:textId="77777777" w:rsidR="00D76543" w:rsidRPr="00D76543" w:rsidRDefault="00D76543" w:rsidP="00D76543"/>
    <w:p w14:paraId="7E1EAA2D" w14:textId="77777777" w:rsidR="00F56B4C" w:rsidRDefault="002B3ED1" w:rsidP="0003172A">
      <w:pPr>
        <w:pStyle w:val="Titre3"/>
        <w:tabs>
          <w:tab w:val="clear" w:pos="0"/>
        </w:tabs>
        <w:spacing w:before="120"/>
        <w:ind w:left="709" w:hanging="709"/>
      </w:pPr>
      <w:r>
        <w:t>Représentez</w:t>
      </w:r>
      <w:r w:rsidR="00F56B4C">
        <w:t xml:space="preserve"> le graphe des liaisons</w:t>
      </w:r>
      <w:r w:rsidR="0003172A">
        <w:t xml:space="preserve"> sur le document réponses</w:t>
      </w:r>
      <w:r w:rsidR="00A74B93">
        <w:t xml:space="preserve"> (placez le symbole du bâti)</w:t>
      </w:r>
      <w:r w:rsidR="00F56B4C">
        <w:t>.</w:t>
      </w:r>
    </w:p>
    <w:p w14:paraId="797388CA" w14:textId="77777777" w:rsidR="00F56B4C" w:rsidRDefault="002B3ED1" w:rsidP="0003172A">
      <w:pPr>
        <w:pStyle w:val="Titre3"/>
        <w:tabs>
          <w:tab w:val="clear" w:pos="0"/>
        </w:tabs>
        <w:spacing w:before="120"/>
        <w:ind w:left="709" w:hanging="709"/>
      </w:pPr>
      <w:r>
        <w:t>Modélisez</w:t>
      </w:r>
      <w:r w:rsidR="00300B8C">
        <w:t xml:space="preserve"> l’action mécanique extérieure de la pesanteur</w:t>
      </w:r>
      <w:r w:rsidR="00F56B4C">
        <w:t xml:space="preserve"> agissant sur le système</w:t>
      </w:r>
      <w:r w:rsidR="006C194C">
        <w:t xml:space="preserve"> (vous </w:t>
      </w:r>
      <w:r w:rsidR="00107592">
        <w:t>écrirez</w:t>
      </w:r>
      <w:r w:rsidR="006C194C">
        <w:t xml:space="preserve"> le torseur d’action mécanique</w:t>
      </w:r>
      <w:r w:rsidR="00107592">
        <w:t xml:space="preserve"> associé</w:t>
      </w:r>
      <w:r w:rsidR="006C194C">
        <w:t>)</w:t>
      </w:r>
      <w:r w:rsidR="00F56B4C">
        <w:t xml:space="preserve">. </w:t>
      </w:r>
      <w:r w:rsidR="00300B8C">
        <w:t>L’autre action mécanique extérieure est l’</w:t>
      </w:r>
      <w:r w:rsidR="00D60CC5">
        <w:t>action du support (au labo :</w:t>
      </w:r>
      <w:r w:rsidR="00300B8C">
        <w:t xml:space="preserve"> la table) sur le bâti. Lorsque le bras est statique, on peut alors dire que seule cette action s’oppose directement à l’action de pesanteur</w:t>
      </w:r>
      <w:r w:rsidR="00760E2A">
        <w:t xml:space="preserve"> et donc le torseur modélisant cette action est l’opposé du torseur modélisant l’action de pesanteur</w:t>
      </w:r>
      <w:r w:rsidR="00300B8C">
        <w:t>.</w:t>
      </w:r>
      <w:r w:rsidR="000658EE">
        <w:t xml:space="preserve"> Faîtes apparaître sur le graphe des liaisons l’action de pesanteur sur l’ensemble {bras 5 + Masses}, ainsi que la réaction du sol et l’action du moteur.</w:t>
      </w:r>
    </w:p>
    <w:p w14:paraId="6053A4BE" w14:textId="77777777" w:rsidR="00A42E80" w:rsidRPr="00AA193F" w:rsidRDefault="00A42E80" w:rsidP="00AA193F">
      <w:pPr>
        <w:ind w:left="1134"/>
        <w:rPr>
          <w:i/>
        </w:rPr>
      </w:pPr>
      <w:r w:rsidRPr="00AA193F">
        <w:rPr>
          <w:i/>
        </w:rPr>
        <w:t>Hypothèse : on nég</w:t>
      </w:r>
      <w:r w:rsidR="00D76543">
        <w:rPr>
          <w:i/>
        </w:rPr>
        <w:t>lige le poids des pièces 2 et 3</w:t>
      </w:r>
      <w:r w:rsidRPr="00AA193F">
        <w:rPr>
          <w:i/>
        </w:rPr>
        <w:t>4.</w:t>
      </w:r>
    </w:p>
    <w:p w14:paraId="03E3F481" w14:textId="77777777" w:rsidR="00A42E80" w:rsidRPr="00AA193F" w:rsidRDefault="00A42E80" w:rsidP="00E12D12">
      <w:pPr>
        <w:spacing w:after="240"/>
        <w:ind w:left="1134"/>
        <w:rPr>
          <w:i/>
        </w:rPr>
      </w:pPr>
      <w:r w:rsidRPr="00AA193F">
        <w:rPr>
          <w:i/>
        </w:rPr>
        <w:t>Le point G est le centre de gravité de l’ensemble {Bras 5 + Masses</w:t>
      </w:r>
      <w:r w:rsidR="00717321">
        <w:rPr>
          <w:i/>
        </w:rPr>
        <w:t xml:space="preserve"> </w:t>
      </w:r>
      <w:r w:rsidRPr="00AA193F">
        <w:rPr>
          <w:i/>
        </w:rPr>
        <w:t>}</w:t>
      </w:r>
    </w:p>
    <w:p w14:paraId="5B27A66B" w14:textId="77777777" w:rsidR="0003172A" w:rsidRPr="0003172A" w:rsidRDefault="002B3ED1" w:rsidP="0003172A">
      <w:pPr>
        <w:pStyle w:val="Titre3"/>
        <w:tabs>
          <w:tab w:val="clear" w:pos="0"/>
        </w:tabs>
        <w:spacing w:before="120"/>
        <w:ind w:left="709" w:hanging="709"/>
      </w:pPr>
      <w:r>
        <w:t>Ajoutez</w:t>
      </w:r>
      <w:r w:rsidR="00F56B4C">
        <w:t xml:space="preserve"> sur le graphe </w:t>
      </w:r>
      <w:r w:rsidR="00AD0890">
        <w:t xml:space="preserve">le torseur statique et </w:t>
      </w:r>
      <w:r w:rsidR="00F56B4C">
        <w:t>le nombre d'inconnues statiques pour chaque liaison.</w:t>
      </w:r>
      <w:r w:rsidR="001B68B0">
        <w:t xml:space="preserve"> Combien d’inconnues statique</w:t>
      </w:r>
      <w:r w:rsidR="0003172A">
        <w:t>s</w:t>
      </w:r>
      <w:r w:rsidR="001B68B0">
        <w:t xml:space="preserve"> a-t-on pour l’ensemble du mécanisme ?</w:t>
      </w:r>
    </w:p>
    <w:p w14:paraId="1B28417F" w14:textId="77777777" w:rsidR="0010480F" w:rsidRPr="0003172A" w:rsidRDefault="0010480F" w:rsidP="0003172A">
      <w:pPr>
        <w:rPr>
          <w:b/>
        </w:rPr>
      </w:pPr>
    </w:p>
    <w:p w14:paraId="72656AD1" w14:textId="77777777" w:rsidR="00F56B4C" w:rsidRDefault="00F56B4C" w:rsidP="00F92FB1">
      <w:pPr>
        <w:pStyle w:val="Titre2"/>
        <w:spacing w:before="0"/>
        <w:ind w:left="1418" w:hanging="709"/>
      </w:pPr>
      <w:r>
        <w:lastRenderedPageBreak/>
        <w:t>Résolution partielle du problème de statique</w:t>
      </w:r>
    </w:p>
    <w:p w14:paraId="37BFD148" w14:textId="77777777" w:rsidR="00E26EA4" w:rsidRDefault="00E26EA4" w:rsidP="00E26EA4">
      <w:pPr>
        <w:pStyle w:val="Retraitcorpsdetexte"/>
        <w:spacing w:line="240" w:lineRule="auto"/>
        <w:rPr>
          <w:sz w:val="24"/>
        </w:rPr>
      </w:pPr>
      <w:r>
        <w:rPr>
          <w:sz w:val="24"/>
        </w:rPr>
        <w:t xml:space="preserve">Le but de l’étude est de trouver la relation entre le couple moteur </w:t>
      </w:r>
      <w:r w:rsidR="0010480F">
        <w:rPr>
          <w:sz w:val="24"/>
        </w:rPr>
        <w:t>C</w:t>
      </w:r>
      <w:r w:rsidR="0010480F" w:rsidRPr="0010480F">
        <w:rPr>
          <w:sz w:val="24"/>
          <w:szCs w:val="24"/>
          <w:vertAlign w:val="subscript"/>
        </w:rPr>
        <w:t>m</w:t>
      </w:r>
      <w:r w:rsidR="0010480F">
        <w:rPr>
          <w:sz w:val="24"/>
        </w:rPr>
        <w:t xml:space="preserve"> et la masse soulevée M en fonction de la</w:t>
      </w:r>
      <w:r>
        <w:rPr>
          <w:sz w:val="24"/>
        </w:rPr>
        <w:t xml:space="preserve"> </w:t>
      </w:r>
      <w:r w:rsidRPr="00A5240D">
        <w:rPr>
          <w:b/>
          <w:sz w:val="24"/>
        </w:rPr>
        <w:t>position statique</w:t>
      </w:r>
      <w:r>
        <w:rPr>
          <w:sz w:val="24"/>
        </w:rPr>
        <w:t xml:space="preserve"> de MAXPID</w:t>
      </w:r>
      <w:r w:rsidR="00A5240D">
        <w:rPr>
          <w:sz w:val="24"/>
        </w:rPr>
        <w:t xml:space="preserve"> (système immobile)</w:t>
      </w:r>
      <w:r>
        <w:rPr>
          <w:sz w:val="24"/>
        </w:rPr>
        <w:t>. Nous éviterons de calculer toutes les inconnues de liaison en choisissant pertinemment les systèmes à isoler a</w:t>
      </w:r>
      <w:r w:rsidR="00107592">
        <w:rPr>
          <w:sz w:val="24"/>
        </w:rPr>
        <w:t>insi que les équations à écrire, sachant qu’il n’y a qu’une inconnue à déterminer : le couple moteur en fonction des paramètres géométriques de MAXPID et du poids des masses portées par le bras (masses et poids des pièces de MAXPID négligées).</w:t>
      </w:r>
    </w:p>
    <w:p w14:paraId="54CC8CA6" w14:textId="77777777" w:rsidR="006750BA" w:rsidRDefault="006750BA" w:rsidP="00E26EA4">
      <w:pPr>
        <w:pStyle w:val="Retraitcorpsdetexte"/>
        <w:spacing w:line="240" w:lineRule="auto"/>
        <w:rPr>
          <w:sz w:val="24"/>
        </w:rPr>
      </w:pPr>
      <w:r>
        <w:rPr>
          <w:sz w:val="24"/>
        </w:rPr>
        <w:t>Dans un premier temps, nous rechercherons la force</w:t>
      </w:r>
      <w:r w:rsidR="00183A46">
        <w:rPr>
          <w:sz w:val="24"/>
        </w:rPr>
        <w:t xml:space="preserve"> </w:t>
      </w:r>
      <m:oMath>
        <m:sSub>
          <m:sSubPr>
            <m:ctrlPr>
              <w:rPr>
                <w:rFonts w:ascii="Cambria Math" w:hAnsi="Cambria Math"/>
                <w:i/>
              </w:rPr>
            </m:ctrlPr>
          </m:sSubPr>
          <m:e>
            <m:acc>
              <m:accPr>
                <m:chr m:val="⃗"/>
                <m:ctrlPr>
                  <w:rPr>
                    <w:rFonts w:ascii="Cambria Math" w:hAnsi="Cambria Math"/>
                    <w:b/>
                    <w:i/>
                    <w:sz w:val="24"/>
                  </w:rPr>
                </m:ctrlPr>
              </m:accPr>
              <m:e>
                <m:sSub>
                  <m:sSubPr>
                    <m:ctrlPr>
                      <w:rPr>
                        <w:rFonts w:ascii="Cambria Math" w:hAnsi="Cambria Math"/>
                        <w:b/>
                        <w:i/>
                        <w:sz w:val="24"/>
                      </w:rPr>
                    </m:ctrlPr>
                  </m:sSubPr>
                  <m:e>
                    <m:r>
                      <w:rPr>
                        <w:rFonts w:ascii="Cambria Math" w:hAnsi="Cambria Math"/>
                      </w:rPr>
                      <m:t>F</m:t>
                    </m:r>
                  </m:e>
                  <m:sub>
                    <m:r>
                      <w:rPr>
                        <w:rFonts w:ascii="Cambria Math" w:hAnsi="Cambria Math"/>
                      </w:rPr>
                      <m:t>2→34</m:t>
                    </m:r>
                  </m:sub>
                </m:sSub>
              </m:e>
            </m:acc>
            <m:r>
              <w:rPr>
                <w:rFonts w:ascii="Cambria Math" w:hAnsi="Cambria Math"/>
              </w:rPr>
              <m:t>= F</m:t>
            </m:r>
          </m:e>
          <m:sub>
            <m:r>
              <w:rPr>
                <w:rFonts w:ascii="Cambria Math" w:hAnsi="Cambria Math"/>
              </w:rPr>
              <m:t>234</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oMath>
      <w:r>
        <w:rPr>
          <w:sz w:val="24"/>
        </w:rPr>
        <w:t xml:space="preserve"> </w:t>
      </w:r>
      <w:r w:rsidR="00F646D4">
        <w:rPr>
          <w:sz w:val="24"/>
        </w:rPr>
        <w:t>ex</w:t>
      </w:r>
      <w:r>
        <w:rPr>
          <w:sz w:val="24"/>
        </w:rPr>
        <w:t>ercée par le corps 2 sur la tige 34.</w:t>
      </w:r>
    </w:p>
    <w:p w14:paraId="463C9FCF" w14:textId="77777777" w:rsidR="001078E2" w:rsidRDefault="001078E2" w:rsidP="00F646D4">
      <w:pPr>
        <w:pStyle w:val="Retraitcorpsdetexte"/>
        <w:spacing w:line="240" w:lineRule="auto"/>
        <w:ind w:left="1418" w:hanging="1418"/>
        <w:rPr>
          <w:sz w:val="24"/>
          <w:u w:val="single"/>
        </w:rPr>
      </w:pPr>
    </w:p>
    <w:p w14:paraId="1ECBAA6F" w14:textId="77777777" w:rsidR="00D350FB" w:rsidRDefault="00D350FB" w:rsidP="00F646D4">
      <w:pPr>
        <w:pStyle w:val="Retraitcorpsdetexte"/>
        <w:spacing w:line="240" w:lineRule="auto"/>
        <w:ind w:left="1418" w:hanging="1418"/>
        <w:rPr>
          <w:sz w:val="24"/>
          <w:szCs w:val="24"/>
        </w:rPr>
      </w:pPr>
      <w:r w:rsidRPr="00D350FB">
        <w:rPr>
          <w:sz w:val="24"/>
          <w:u w:val="single"/>
        </w:rPr>
        <w:t>Hypothèse :</w:t>
      </w:r>
      <w:r w:rsidR="00F646D4">
        <w:rPr>
          <w:sz w:val="24"/>
        </w:rPr>
        <w:tab/>
      </w:r>
      <w:r>
        <w:rPr>
          <w:sz w:val="24"/>
        </w:rPr>
        <w:t xml:space="preserve">on supposera que toutes les forces sont dans le plan </w:t>
      </w:r>
      <w:r w:rsidRPr="004733A4">
        <w:rPr>
          <w:position w:val="-10"/>
          <w:sz w:val="28"/>
        </w:rPr>
        <w:object w:dxaOrig="960" w:dyaOrig="400" w14:anchorId="2DCC4901">
          <v:shape id="_x0000_i1033" type="#_x0000_t75" style="width:48.2pt;height:20.05pt" o:ole="">
            <v:imagedata r:id="rId30" o:title=""/>
          </v:shape>
          <o:OLEObject Type="Embed" ProgID="Equation.3" ShapeID="_x0000_i1033" DrawAspect="Content" ObjectID="_1712505951" r:id="rId31"/>
        </w:object>
      </w:r>
      <w:r w:rsidR="006750BA">
        <w:rPr>
          <w:sz w:val="28"/>
        </w:rPr>
        <w:t xml:space="preserve"> </w:t>
      </w:r>
      <w:r w:rsidR="006750BA" w:rsidRPr="006750BA">
        <w:rPr>
          <w:sz w:val="24"/>
          <w:szCs w:val="24"/>
        </w:rPr>
        <w:t>et tous les moments sont orthogonaux à ce plan. Le problème est dit « plan ».</w:t>
      </w:r>
    </w:p>
    <w:p w14:paraId="06561CD3" w14:textId="77777777" w:rsidR="001078E2" w:rsidRDefault="001078E2" w:rsidP="00F646D4">
      <w:pPr>
        <w:pStyle w:val="Retraitcorpsdetexte"/>
        <w:spacing w:line="240" w:lineRule="auto"/>
        <w:ind w:left="1418" w:hanging="1418"/>
        <w:rPr>
          <w:sz w:val="24"/>
        </w:rPr>
      </w:pPr>
    </w:p>
    <w:p w14:paraId="309C7C7B" w14:textId="77777777" w:rsidR="00107592" w:rsidRDefault="00DA027C" w:rsidP="00DA027C">
      <w:pPr>
        <w:pStyle w:val="Titre3"/>
        <w:numPr>
          <w:ilvl w:val="0"/>
          <w:numId w:val="0"/>
        </w:numPr>
        <w:spacing w:line="240" w:lineRule="auto"/>
        <w:ind w:left="709" w:hanging="709"/>
      </w:pPr>
      <w:r>
        <w:t>II.1.</w:t>
      </w:r>
      <w:r>
        <w:tab/>
        <w:t>On isole l’ensemble E</w:t>
      </w:r>
      <w:r w:rsidRPr="00181E20">
        <w:rPr>
          <w:vertAlign w:val="subscript"/>
        </w:rPr>
        <w:t>234</w:t>
      </w:r>
      <w:r w:rsidR="006750BA">
        <w:t xml:space="preserve"> {Corps 2 + Tige 34</w:t>
      </w:r>
      <w:r w:rsidR="00107592">
        <w:t>}.</w:t>
      </w:r>
    </w:p>
    <w:p w14:paraId="7E604C80" w14:textId="77777777" w:rsidR="00107592" w:rsidRPr="000C37BB" w:rsidRDefault="00107592" w:rsidP="00107592">
      <w:pPr>
        <w:pStyle w:val="Titre3"/>
        <w:numPr>
          <w:ilvl w:val="0"/>
          <w:numId w:val="0"/>
        </w:numPr>
        <w:spacing w:line="240" w:lineRule="auto"/>
        <w:ind w:left="709"/>
      </w:pPr>
      <w:r>
        <w:t xml:space="preserve">Effectuez le bilan des actions mécaniques extérieures qui s’exercent sur </w:t>
      </w:r>
      <w:r w:rsidR="000C37BB">
        <w:t>l’ensemble E</w:t>
      </w:r>
      <w:r w:rsidR="000C37BB" w:rsidRPr="00181E20">
        <w:rPr>
          <w:vertAlign w:val="subscript"/>
        </w:rPr>
        <w:t>234</w:t>
      </w:r>
      <w:r w:rsidR="000C37BB">
        <w:t>.</w:t>
      </w:r>
    </w:p>
    <w:p w14:paraId="4F63D830" w14:textId="77777777" w:rsidR="00A7630A" w:rsidRDefault="007C2AC5" w:rsidP="00107592">
      <w:pPr>
        <w:pStyle w:val="Titre3"/>
        <w:numPr>
          <w:ilvl w:val="0"/>
          <w:numId w:val="0"/>
        </w:numPr>
        <w:spacing w:line="240" w:lineRule="auto"/>
        <w:ind w:left="709"/>
      </w:pPr>
      <w:r>
        <w:t>Écrivez</w:t>
      </w:r>
      <w:r w:rsidR="000C37BB">
        <w:t xml:space="preserve"> </w:t>
      </w:r>
      <w:r w:rsidR="00DA027C">
        <w:t>au point B</w:t>
      </w:r>
      <w:r w:rsidR="00A7630A">
        <w:t xml:space="preserve"> la relation vectorielle sur les moments issues du Principe Fondamental de la Statique (vous fer</w:t>
      </w:r>
      <w:r w:rsidR="00DA027C">
        <w:t xml:space="preserve">ez apparaître le vecteur force </w:t>
      </w:r>
      <w:r w:rsidR="006750BA" w:rsidRPr="00181E20">
        <w:rPr>
          <w:position w:val="-12"/>
        </w:rPr>
        <w:object w:dxaOrig="600" w:dyaOrig="420" w14:anchorId="11198954">
          <v:shape id="_x0000_i1034" type="#_x0000_t75" style="width:30.05pt;height:21.3pt" o:ole="">
            <v:imagedata r:id="rId32" o:title=""/>
          </v:shape>
          <o:OLEObject Type="Embed" ProgID="Equation.3" ShapeID="_x0000_i1034" DrawAspect="Content" ObjectID="_1712505952" r:id="rId33"/>
        </w:object>
      </w:r>
      <w:r w:rsidR="00107592">
        <w:t>de l’action mécanique du bras 5 sur la tige 34</w:t>
      </w:r>
      <w:r w:rsidR="00A7630A">
        <w:t xml:space="preserve"> et </w:t>
      </w:r>
      <w:r w:rsidR="00A7630A" w:rsidRPr="00A7630A">
        <w:rPr>
          <w:position w:val="-12"/>
        </w:rPr>
        <w:object w:dxaOrig="520" w:dyaOrig="420" w14:anchorId="1BB60674">
          <v:shape id="_x0000_i1035" type="#_x0000_t75" style="width:26.3pt;height:21.3pt" o:ole="">
            <v:imagedata r:id="rId34" o:title=""/>
          </v:shape>
          <o:OLEObject Type="Embed" ProgID="Equation.3" ShapeID="_x0000_i1035" DrawAspect="Content" ObjectID="_1712505953" r:id="rId35"/>
        </w:object>
      </w:r>
      <w:r w:rsidR="00A7630A" w:rsidRPr="00A7630A">
        <w:t xml:space="preserve"> la force exercée par le bâti 1 sur le corps 2</w:t>
      </w:r>
      <w:r w:rsidR="00A7630A">
        <w:t>).</w:t>
      </w:r>
    </w:p>
    <w:p w14:paraId="446995DC" w14:textId="77777777" w:rsidR="00A7630A" w:rsidRDefault="00DA027C" w:rsidP="00107592">
      <w:pPr>
        <w:pStyle w:val="Titre3"/>
        <w:numPr>
          <w:ilvl w:val="0"/>
          <w:numId w:val="0"/>
        </w:numPr>
        <w:spacing w:line="240" w:lineRule="auto"/>
        <w:ind w:left="709"/>
      </w:pPr>
      <w:r>
        <w:t xml:space="preserve">Que peut-on en déduire sur la direction de la force </w:t>
      </w:r>
      <w:r w:rsidR="006750BA" w:rsidRPr="00181E20">
        <w:rPr>
          <w:position w:val="-12"/>
        </w:rPr>
        <w:object w:dxaOrig="600" w:dyaOrig="420" w14:anchorId="312246B1">
          <v:shape id="_x0000_i1036" type="#_x0000_t75" style="width:30.05pt;height:21.3pt" o:ole="">
            <v:imagedata r:id="rId36" o:title=""/>
          </v:shape>
          <o:OLEObject Type="Embed" ProgID="Equation.3" ShapeID="_x0000_i1036" DrawAspect="Content" ObjectID="_1712505954" r:id="rId37"/>
        </w:object>
      </w:r>
      <w:r>
        <w:t xml:space="preserve"> exercée par le bras sur l’ensemble E</w:t>
      </w:r>
      <w:r w:rsidRPr="00181E20">
        <w:rPr>
          <w:vertAlign w:val="subscript"/>
        </w:rPr>
        <w:t>234</w:t>
      </w:r>
      <w:r>
        <w:rPr>
          <w:vertAlign w:val="subscript"/>
        </w:rPr>
        <w:t> </w:t>
      </w:r>
      <w:r w:rsidR="00A7630A">
        <w:t> ?</w:t>
      </w:r>
    </w:p>
    <w:p w14:paraId="21A6EC65" w14:textId="77777777" w:rsidR="00DA027C" w:rsidRDefault="00017465" w:rsidP="00107592">
      <w:pPr>
        <w:pStyle w:val="Titre3"/>
        <w:numPr>
          <w:ilvl w:val="0"/>
          <w:numId w:val="0"/>
        </w:numPr>
        <w:spacing w:line="240" w:lineRule="auto"/>
        <w:ind w:left="709"/>
      </w:pPr>
      <w:r>
        <w:t>Écrivez</w:t>
      </w:r>
      <w:r w:rsidR="00DA027C">
        <w:t xml:space="preserve"> la relation vectorielle des forces issue du Principe Fondamental de la Statique (PFS). </w:t>
      </w:r>
    </w:p>
    <w:p w14:paraId="1BC79F82" w14:textId="77777777" w:rsidR="00A7630A" w:rsidRPr="004A2DB5" w:rsidRDefault="00A7630A" w:rsidP="00DA027C">
      <w:pPr>
        <w:ind w:left="1134"/>
        <w:rPr>
          <w:i/>
        </w:rPr>
      </w:pPr>
    </w:p>
    <w:p w14:paraId="543EF646" w14:textId="382371A7" w:rsidR="00DA027C" w:rsidRDefault="006750BA" w:rsidP="00D350FB">
      <w:pPr>
        <w:pStyle w:val="Titre3"/>
        <w:numPr>
          <w:ilvl w:val="0"/>
          <w:numId w:val="0"/>
        </w:numPr>
        <w:spacing w:before="120"/>
        <w:ind w:left="709" w:hanging="709"/>
      </w:pPr>
      <w:r>
        <w:t>II.</w:t>
      </w:r>
      <w:r w:rsidR="0007433C">
        <w:t>2</w:t>
      </w:r>
      <w:r>
        <w:t>.</w:t>
      </w:r>
      <w:r w:rsidR="00A7630A">
        <w:tab/>
        <w:t xml:space="preserve">On isole désormais </w:t>
      </w:r>
      <w:r w:rsidR="00DA027C">
        <w:t>le bras 5</w:t>
      </w:r>
    </w:p>
    <w:p w14:paraId="0E7AB02D" w14:textId="03B6E780" w:rsidR="00DA027C" w:rsidRDefault="00DA027C" w:rsidP="00DA027C">
      <w:pPr>
        <w:pStyle w:val="Titre3"/>
        <w:numPr>
          <w:ilvl w:val="0"/>
          <w:numId w:val="0"/>
        </w:numPr>
        <w:spacing w:before="0" w:after="0" w:line="240" w:lineRule="auto"/>
        <w:ind w:left="709"/>
      </w:pPr>
      <w:r>
        <w:t xml:space="preserve">Faîtes le bilan des actions mécaniques </w:t>
      </w:r>
      <w:r w:rsidR="00A7630A">
        <w:t xml:space="preserve">extérieures </w:t>
      </w:r>
      <w:r>
        <w:t>s’exerçant sur le bras 5</w:t>
      </w:r>
      <w:r w:rsidR="0045564E">
        <w:t xml:space="preserve"> (vous écrivez le torseur d’action mécanique de chacune des actions).</w:t>
      </w:r>
    </w:p>
    <w:p w14:paraId="13C57289" w14:textId="32B346CD" w:rsidR="00DA027C" w:rsidRDefault="00DA027C" w:rsidP="00DA027C">
      <w:pPr>
        <w:spacing w:before="120" w:line="240" w:lineRule="auto"/>
        <w:ind w:left="709"/>
        <w:rPr>
          <w:b/>
        </w:rPr>
      </w:pPr>
      <w:r w:rsidRPr="003A4F67">
        <w:rPr>
          <w:b/>
        </w:rPr>
        <w:t>Sur Document Réponses, tracez l</w:t>
      </w:r>
      <w:r w:rsidR="00DC6327">
        <w:rPr>
          <w:b/>
        </w:rPr>
        <w:t>a</w:t>
      </w:r>
      <w:r w:rsidRPr="003A4F67">
        <w:rPr>
          <w:b/>
        </w:rPr>
        <w:t xml:space="preserve"> droite support </w:t>
      </w:r>
      <w:r w:rsidR="006750BA">
        <w:rPr>
          <w:b/>
        </w:rPr>
        <w:t xml:space="preserve">de la force </w:t>
      </w:r>
      <w:r w:rsidR="00577C8F" w:rsidRPr="00181E20">
        <w:rPr>
          <w:position w:val="-12"/>
        </w:rPr>
        <w:object w:dxaOrig="600" w:dyaOrig="420" w14:anchorId="0AFEB0C5">
          <v:shape id="_x0000_i1037" type="#_x0000_t75" style="width:30.05pt;height:21.3pt" o:ole="">
            <v:imagedata r:id="rId38" o:title=""/>
          </v:shape>
          <o:OLEObject Type="Embed" ProgID="Equation.3" ShapeID="_x0000_i1037" DrawAspect="Content" ObjectID="_1712505955" r:id="rId39"/>
        </w:object>
      </w:r>
      <w:r w:rsidR="006750BA">
        <w:rPr>
          <w:b/>
        </w:rPr>
        <w:t>exercée par la tige 3</w:t>
      </w:r>
      <w:r w:rsidR="00F95A48">
        <w:rPr>
          <w:b/>
        </w:rPr>
        <w:t>4 sur le bras 5. Indiquez le sens de ce</w:t>
      </w:r>
      <w:r w:rsidR="00DC6327">
        <w:rPr>
          <w:b/>
        </w:rPr>
        <w:t>tte</w:t>
      </w:r>
      <w:r w:rsidR="00F95A48">
        <w:rPr>
          <w:b/>
        </w:rPr>
        <w:t xml:space="preserve"> force sur le tracé.</w:t>
      </w:r>
    </w:p>
    <w:p w14:paraId="60D0AC3E" w14:textId="3289A5C3" w:rsidR="00DA027C" w:rsidRPr="00347417" w:rsidRDefault="00DD154A" w:rsidP="00347417">
      <w:pPr>
        <w:spacing w:before="120" w:line="240" w:lineRule="auto"/>
        <w:ind w:left="709"/>
        <w:rPr>
          <w:b/>
        </w:rPr>
      </w:pPr>
      <w:r w:rsidRPr="00347417">
        <w:rPr>
          <w:b/>
        </w:rPr>
        <w:t>Écrivez</w:t>
      </w:r>
      <w:r w:rsidR="00DA027C" w:rsidRPr="00347417">
        <w:rPr>
          <w:b/>
        </w:rPr>
        <w:t xml:space="preserve"> au point A la relation des moments issue du PFS </w:t>
      </w:r>
      <w:r w:rsidR="00DC6327">
        <w:rPr>
          <w:b/>
        </w:rPr>
        <w:t>.</w:t>
      </w:r>
      <w:r w:rsidR="00DA027C" w:rsidRPr="00347417">
        <w:rPr>
          <w:b/>
        </w:rPr>
        <w:t xml:space="preserve"> Déduisez-en la norme R de la force </w:t>
      </w:r>
      <w:r w:rsidR="00477BF0" w:rsidRPr="00347417">
        <w:rPr>
          <w:b/>
          <w:position w:val="-12"/>
        </w:rPr>
        <w:object w:dxaOrig="600" w:dyaOrig="420" w14:anchorId="290492D2">
          <v:shape id="_x0000_i1040" type="#_x0000_t75" style="width:30.05pt;height:21.3pt" o:ole="">
            <v:imagedata r:id="rId40" o:title=""/>
          </v:shape>
          <o:OLEObject Type="Embed" ProgID="Equation.3" ShapeID="_x0000_i1040" DrawAspect="Content" ObjectID="_1712505956" r:id="rId41"/>
        </w:object>
      </w:r>
      <w:r w:rsidR="00DA027C" w:rsidRPr="00347417">
        <w:rPr>
          <w:b/>
        </w:rPr>
        <w:t xml:space="preserve"> en fonction de la masse embarquée (M)</w:t>
      </w:r>
      <w:r w:rsidR="00DC6327">
        <w:rPr>
          <w:b/>
        </w:rPr>
        <w:t>,</w:t>
      </w:r>
      <w:r w:rsidR="00DA027C" w:rsidRPr="00347417">
        <w:rPr>
          <w:b/>
        </w:rPr>
        <w:t xml:space="preserve"> de</w:t>
      </w:r>
      <w:r w:rsidR="00DC6327">
        <w:rPr>
          <w:b/>
        </w:rPr>
        <w:t>s longueurs</w:t>
      </w:r>
      <w:r w:rsidR="00DA027C" w:rsidRPr="00347417">
        <w:rPr>
          <w:b/>
        </w:rPr>
        <w:t xml:space="preserve"> c et d et des angles </w:t>
      </w:r>
      <w:r w:rsidR="00DA027C" w:rsidRPr="00347417">
        <w:rPr>
          <w:b/>
        </w:rPr>
        <w:sym w:font="Symbol" w:char="F071"/>
      </w:r>
      <w:r w:rsidR="00DA027C" w:rsidRPr="00347417">
        <w:rPr>
          <w:b/>
        </w:rPr>
        <w:t xml:space="preserve"> et </w:t>
      </w:r>
      <w:r w:rsidR="00DA027C" w:rsidRPr="00347417">
        <w:rPr>
          <w:b/>
        </w:rPr>
        <w:sym w:font="Symbol" w:char="F061"/>
      </w:r>
      <w:r w:rsidR="00DA027C" w:rsidRPr="00347417">
        <w:rPr>
          <w:b/>
        </w:rPr>
        <w:t>. (Tracé sur document réponses)</w:t>
      </w:r>
    </w:p>
    <w:p w14:paraId="406CC17B" w14:textId="77777777" w:rsidR="00DA027C" w:rsidRDefault="00DA027C" w:rsidP="006520C6">
      <w:pPr>
        <w:spacing w:before="120"/>
        <w:ind w:left="1134"/>
      </w:pPr>
      <w:r>
        <w:t xml:space="preserve">Une étude des lois géométriques permet de trouver la relation entre </w:t>
      </w:r>
      <w:r>
        <w:sym w:font="Symbol" w:char="F071"/>
      </w:r>
      <w:r>
        <w:t xml:space="preserve"> et </w:t>
      </w:r>
      <w:r>
        <w:sym w:font="Symbol" w:char="F061"/>
      </w:r>
      <w:r>
        <w:t xml:space="preserve">. On a : </w:t>
      </w:r>
      <w:r w:rsidRPr="00B3391F">
        <w:rPr>
          <w:position w:val="-32"/>
        </w:rPr>
        <w:object w:dxaOrig="1980" w:dyaOrig="760" w14:anchorId="2F814D72">
          <v:shape id="_x0000_i1041" type="#_x0000_t75" style="width:98.9pt;height:38.2pt" o:ole="" fillcolor="window">
            <v:imagedata r:id="rId42" o:title=""/>
          </v:shape>
          <o:OLEObject Type="Embed" ProgID="Equation.3" ShapeID="_x0000_i1041" DrawAspect="Content" ObjectID="_1712505957" r:id="rId43"/>
        </w:object>
      </w:r>
      <w:r w:rsidR="004D3FEC">
        <w:t xml:space="preserve"> </w:t>
      </w:r>
      <w:r>
        <w:t>avec c = 80 mm</w:t>
      </w:r>
      <w:r w:rsidR="00C82EDA">
        <w:t xml:space="preserve"> ; </w:t>
      </w:r>
      <w:r>
        <w:t>b = 80 mm</w:t>
      </w:r>
      <w:r w:rsidR="00C82EDA">
        <w:t> ;</w:t>
      </w:r>
      <w:r>
        <w:t xml:space="preserve"> a = </w:t>
      </w:r>
      <w:smartTag w:uri="urn:schemas-microsoft-com:office:smarttags" w:element="metricconverter">
        <w:smartTagPr>
          <w:attr w:name="ProductID" w:val="70 mm"/>
        </w:smartTagPr>
        <w:r>
          <w:t>70 mm</w:t>
        </w:r>
      </w:smartTag>
      <w:r>
        <w:t xml:space="preserve"> et </w:t>
      </w:r>
      <w:r>
        <w:sym w:font="Symbol" w:char="F061"/>
      </w:r>
      <w:r>
        <w:t xml:space="preserve"> &lt; 0</w:t>
      </w:r>
      <w:r w:rsidR="00C82EDA">
        <w:t> ;</w:t>
      </w:r>
      <w:r w:rsidR="00CD7DFB">
        <w:t xml:space="preserve"> </w:t>
      </w:r>
      <w:r w:rsidR="005A7834">
        <w:t>d</w:t>
      </w:r>
      <w:r>
        <w:t xml:space="preserve"> = 230 mm</w:t>
      </w:r>
      <w:r w:rsidR="006520C6">
        <w:t xml:space="preserve"> (voir le schéma cinématique ci-dessous</w:t>
      </w:r>
      <w:r w:rsidR="00C82EDA">
        <w:t xml:space="preserve"> pour i</w:t>
      </w:r>
      <w:r w:rsidR="00CD7DFB">
        <w:t>dentifier les longueurs a, b, c).</w:t>
      </w:r>
    </w:p>
    <w:bookmarkStart w:id="0" w:name="_MON_1264347019"/>
    <w:bookmarkEnd w:id="0"/>
    <w:p w14:paraId="2747684C" w14:textId="77777777" w:rsidR="006750BA" w:rsidRDefault="006520C6" w:rsidP="006520C6">
      <w:pPr>
        <w:spacing w:line="240" w:lineRule="auto"/>
        <w:jc w:val="center"/>
      </w:pPr>
      <w:r w:rsidRPr="002A45B3">
        <w:rPr>
          <w:rFonts w:ascii="Arial" w:hAnsi="Arial"/>
        </w:rPr>
        <w:object w:dxaOrig="5540" w:dyaOrig="4857" w14:anchorId="0E84C903">
          <v:shape id="_x0000_i1042" type="#_x0000_t75" style="width:373.15pt;height:328.05pt" o:ole="" fillcolor="window">
            <v:imagedata r:id="rId44" o:title=""/>
          </v:shape>
          <o:OLEObject Type="Embed" ProgID="Word.Picture.8" ShapeID="_x0000_i1042" DrawAspect="Content" ObjectID="_1712505958" r:id="rId45"/>
        </w:object>
      </w:r>
    </w:p>
    <w:p w14:paraId="7978F290" w14:textId="77777777" w:rsidR="006750BA" w:rsidRDefault="00477BF0" w:rsidP="00477BF0">
      <w:pPr>
        <w:spacing w:before="240"/>
      </w:pPr>
      <w:r>
        <w:t>On r</w:t>
      </w:r>
      <w:r w:rsidR="00E05D0B">
        <w:t>evient désormais au système vis-</w:t>
      </w:r>
      <w:r>
        <w:t xml:space="preserve">écrou actionné par le moteur électrique comme c’est le cas sur le système MAXPID. La liaison hélicoïdale donne le couple moteur </w:t>
      </w:r>
      <w:r w:rsidR="00945CA3">
        <w:t>C</w:t>
      </w:r>
      <w:r w:rsidR="00945CA3" w:rsidRPr="00945CA3">
        <w:rPr>
          <w:vertAlign w:val="subscript"/>
        </w:rPr>
        <w:t>m</w:t>
      </w:r>
      <w:r w:rsidR="00945CA3">
        <w:t xml:space="preserve"> </w:t>
      </w:r>
      <w:r>
        <w:t>en fonction de la norme</w:t>
      </w:r>
      <w:r w:rsidR="00900ABB">
        <w:t xml:space="preserve"> R</w:t>
      </w:r>
      <w:r>
        <w:t xml:space="preserve"> de la force </w:t>
      </w:r>
      <w:r w:rsidRPr="00181E20">
        <w:rPr>
          <w:position w:val="-12"/>
        </w:rPr>
        <w:object w:dxaOrig="600" w:dyaOrig="420" w14:anchorId="17202D38">
          <v:shape id="_x0000_i1043" type="#_x0000_t75" style="width:30.05pt;height:21.3pt" o:ole="">
            <v:imagedata r:id="rId40" o:title=""/>
          </v:shape>
          <o:OLEObject Type="Embed" ProgID="Equation.3" ShapeID="_x0000_i1043" DrawAspect="Content" ObjectID="_1712505959" r:id="rId46"/>
        </w:object>
      </w:r>
      <w:r>
        <w:t> :</w:t>
      </w:r>
    </w:p>
    <w:p w14:paraId="2FFE7F0A" w14:textId="1FED2593" w:rsidR="00477BF0" w:rsidRPr="00477BF0" w:rsidRDefault="00477BF0" w:rsidP="00477BF0">
      <w:pPr>
        <w:spacing w:before="240"/>
        <w:rPr>
          <w:sz w:val="28"/>
          <w:szCs w:val="28"/>
        </w:rPr>
      </w:pPr>
      <w:r>
        <w:tab/>
      </w:r>
      <w:r>
        <w:tab/>
      </w:r>
      <m:oMath>
        <m:sSub>
          <m:sSubPr>
            <m:ctrlPr>
              <w:rPr>
                <w:rFonts w:ascii="Cambria Math" w:hAnsi="Cambria Math"/>
                <w:iCs/>
                <w:sz w:val="28"/>
                <w:szCs w:val="28"/>
              </w:rPr>
            </m:ctrlPr>
          </m:sSubPr>
          <m:e>
            <m:r>
              <m:rPr>
                <m:sty m:val="p"/>
              </m:rPr>
              <w:rPr>
                <w:rFonts w:ascii="Cambria Math" w:hAnsi="Cambria Math"/>
                <w:sz w:val="28"/>
                <w:szCs w:val="28"/>
              </w:rPr>
              <m:t>C</m:t>
            </m:r>
          </m:e>
          <m:sub>
            <m:r>
              <m:rPr>
                <m:sty m:val="p"/>
              </m:rPr>
              <w:rPr>
                <w:rFonts w:ascii="Cambria Math" w:hAnsi="Cambria Math"/>
                <w:sz w:val="28"/>
                <w:szCs w:val="28"/>
              </w:rPr>
              <m:t>m</m:t>
            </m:r>
          </m:sub>
        </m:sSub>
        <m:r>
          <m:rPr>
            <m:sty m:val="p"/>
          </m:rPr>
          <w:rPr>
            <w:rFonts w:ascii="Cambria Math" w:hAnsi="Cambria Math"/>
            <w:sz w:val="28"/>
            <w:szCs w:val="28"/>
          </w:rPr>
          <m:t xml:space="preserve"> = </m:t>
        </m:r>
        <m:f>
          <m:fPr>
            <m:ctrlPr>
              <w:rPr>
                <w:rFonts w:ascii="Cambria Math" w:hAnsi="Cambria Math"/>
                <w:iCs/>
                <w:sz w:val="28"/>
                <w:szCs w:val="28"/>
              </w:rPr>
            </m:ctrlPr>
          </m:fPr>
          <m:num>
            <m:r>
              <m:rPr>
                <m:sty m:val="p"/>
              </m:rPr>
              <w:rPr>
                <w:rFonts w:ascii="Cambria Math" w:hAnsi="Cambria Math"/>
                <w:sz w:val="28"/>
                <w:szCs w:val="28"/>
              </w:rPr>
              <m:t>p</m:t>
            </m:r>
          </m:num>
          <m:den>
            <m:r>
              <m:rPr>
                <m:sty m:val="p"/>
              </m:rPr>
              <w:rPr>
                <w:rFonts w:ascii="Cambria Math" w:hAnsi="Cambria Math"/>
                <w:sz w:val="28"/>
                <w:szCs w:val="28"/>
              </w:rPr>
              <m:t>2π</m:t>
            </m:r>
          </m:den>
        </m:f>
        <m:r>
          <m:rPr>
            <m:sty m:val="p"/>
          </m:rPr>
          <w:rPr>
            <w:rFonts w:ascii="Cambria Math" w:hAnsi="Cambria Math"/>
            <w:sz w:val="28"/>
            <w:szCs w:val="28"/>
          </w:rPr>
          <m:t>.</m:t>
        </m:r>
        <m:d>
          <m:dPr>
            <m:begChr m:val="‖"/>
            <m:endChr m:val="‖"/>
            <m:ctrlPr>
              <w:rPr>
                <w:rFonts w:ascii="Cambria Math" w:hAnsi="Cambria Math"/>
                <w:iCs/>
                <w:sz w:val="28"/>
                <w:szCs w:val="28"/>
              </w:rPr>
            </m:ctrlPr>
          </m:dPr>
          <m:e>
            <m:acc>
              <m:accPr>
                <m:chr m:val="⃗"/>
                <m:ctrlPr>
                  <w:rPr>
                    <w:rFonts w:ascii="Cambria Math" w:hAnsi="Cambria Math"/>
                    <w:iCs/>
                    <w:sz w:val="28"/>
                    <w:szCs w:val="28"/>
                  </w:rPr>
                </m:ctrlPr>
              </m:accPr>
              <m:e>
                <m:sSub>
                  <m:sSubPr>
                    <m:ctrlPr>
                      <w:rPr>
                        <w:rFonts w:ascii="Cambria Math" w:hAnsi="Cambria Math"/>
                        <w:iCs/>
                        <w:sz w:val="28"/>
                        <w:szCs w:val="28"/>
                      </w:rPr>
                    </m:ctrlPr>
                  </m:sSubPr>
                  <m:e>
                    <m:r>
                      <m:rPr>
                        <m:sty m:val="p"/>
                      </m:rPr>
                      <w:rPr>
                        <w:rFonts w:ascii="Cambria Math" w:hAnsi="Cambria Math"/>
                        <w:sz w:val="28"/>
                        <w:szCs w:val="28"/>
                      </w:rPr>
                      <m:t>F</m:t>
                    </m:r>
                  </m:e>
                  <m:sub>
                    <m:r>
                      <m:rPr>
                        <m:sty m:val="p"/>
                      </m:rPr>
                      <w:rPr>
                        <w:rFonts w:ascii="Cambria Math" w:hAnsi="Cambria Math"/>
                        <w:sz w:val="28"/>
                        <w:szCs w:val="28"/>
                      </w:rPr>
                      <m:t>34→5</m:t>
                    </m:r>
                  </m:sub>
                </m:sSub>
              </m:e>
            </m:acc>
          </m:e>
        </m:d>
        <m:r>
          <m:rPr>
            <m:sty m:val="p"/>
          </m:rPr>
          <w:rPr>
            <w:rFonts w:ascii="Cambria Math" w:hAnsi="Cambria Math"/>
            <w:sz w:val="28"/>
            <w:szCs w:val="28"/>
          </w:rPr>
          <m:t xml:space="preserve">= </m:t>
        </m:r>
        <m:f>
          <m:fPr>
            <m:ctrlPr>
              <w:rPr>
                <w:rFonts w:ascii="Cambria Math" w:hAnsi="Cambria Math"/>
                <w:iCs/>
                <w:sz w:val="28"/>
                <w:szCs w:val="28"/>
              </w:rPr>
            </m:ctrlPr>
          </m:fPr>
          <m:num>
            <m:r>
              <m:rPr>
                <m:sty m:val="p"/>
              </m:rPr>
              <w:rPr>
                <w:rFonts w:ascii="Cambria Math" w:hAnsi="Cambria Math"/>
                <w:sz w:val="28"/>
                <w:szCs w:val="28"/>
              </w:rPr>
              <m:t>p</m:t>
            </m:r>
          </m:num>
          <m:den>
            <m:r>
              <m:rPr>
                <m:sty m:val="p"/>
              </m:rPr>
              <w:rPr>
                <w:rFonts w:ascii="Cambria Math" w:hAnsi="Cambria Math"/>
                <w:sz w:val="28"/>
                <w:szCs w:val="28"/>
              </w:rPr>
              <m:t>2π</m:t>
            </m:r>
          </m:den>
        </m:f>
        <m:r>
          <m:rPr>
            <m:sty m:val="p"/>
          </m:rPr>
          <w:rPr>
            <w:rFonts w:ascii="Cambria Math" w:hAnsi="Cambria Math"/>
            <w:sz w:val="28"/>
            <w:szCs w:val="28"/>
          </w:rPr>
          <m:t xml:space="preserve"> .R </m:t>
        </m:r>
      </m:oMath>
      <w:r w:rsidR="000D46F5">
        <w:rPr>
          <w:sz w:val="28"/>
          <w:szCs w:val="28"/>
        </w:rPr>
        <w:t xml:space="preserve">, </w:t>
      </w:r>
      <w:r w:rsidR="000D46F5" w:rsidRPr="000D46F5">
        <w:rPr>
          <w:szCs w:val="24"/>
        </w:rPr>
        <w:t>où p est le pas de la vis (ici p = 4 mm).</w:t>
      </w:r>
    </w:p>
    <w:p w14:paraId="515C7EDE" w14:textId="77777777" w:rsidR="00477BF0" w:rsidRDefault="00477BF0" w:rsidP="00477BF0">
      <w:pPr>
        <w:pStyle w:val="Titre3"/>
        <w:numPr>
          <w:ilvl w:val="0"/>
          <w:numId w:val="0"/>
        </w:numPr>
        <w:spacing w:before="0" w:after="0"/>
      </w:pPr>
    </w:p>
    <w:p w14:paraId="647BFB7D" w14:textId="69F191DA" w:rsidR="00DA027C" w:rsidRDefault="00DA027C" w:rsidP="00D350FB">
      <w:pPr>
        <w:pStyle w:val="Titre3"/>
        <w:numPr>
          <w:ilvl w:val="0"/>
          <w:numId w:val="0"/>
        </w:numPr>
        <w:spacing w:before="120"/>
      </w:pPr>
      <w:r>
        <w:t>II.</w:t>
      </w:r>
      <w:r w:rsidR="00477BF0">
        <w:t>3</w:t>
      </w:r>
      <w:r>
        <w:t>.</w:t>
      </w:r>
      <w:r>
        <w:tab/>
        <w:t>Donnez la rel</w:t>
      </w:r>
      <w:r w:rsidR="00B37A21">
        <w:t xml:space="preserve">ation dans le cas général donnant le couple moteur </w:t>
      </w:r>
      <w:r>
        <w:t>C</w:t>
      </w:r>
      <w:r>
        <w:rPr>
          <w:vertAlign w:val="subscript"/>
        </w:rPr>
        <w:t>m</w:t>
      </w:r>
      <w:r w:rsidR="00B37A21">
        <w:t xml:space="preserve"> en fonction de l’angle</w:t>
      </w:r>
      <w:r>
        <w:t xml:space="preserve"> </w:t>
      </w:r>
      <w:r>
        <w:sym w:font="Symbol" w:char="F071"/>
      </w:r>
      <w:r w:rsidR="00206BA1">
        <w:t xml:space="preserve"> </w:t>
      </w:r>
      <w:r w:rsidR="00B37A21">
        <w:t>, de la masse en G</w:t>
      </w:r>
      <w:r w:rsidR="00206BA1">
        <w:t xml:space="preserve"> </w:t>
      </w:r>
      <w:r w:rsidR="00B37A21">
        <w:t>(</w:t>
      </w:r>
      <w:r w:rsidR="003D7F69">
        <w:t>M</w:t>
      </w:r>
      <w:r w:rsidR="00B37A21">
        <w:t xml:space="preserve">) et des données géométriques </w:t>
      </w:r>
      <w:r w:rsidR="002D4C8C">
        <w:t xml:space="preserve">de MAXPID </w:t>
      </w:r>
      <w:r w:rsidR="00B37A21">
        <w:t>(longueurs a, b, c, d)</w:t>
      </w:r>
      <w:r w:rsidR="002D4C8C">
        <w:t>.</w:t>
      </w:r>
    </w:p>
    <w:p w14:paraId="036BD962" w14:textId="77777777" w:rsidR="00F56B4C" w:rsidRDefault="00DA027C" w:rsidP="00DA027C">
      <w:pPr>
        <w:pStyle w:val="Titre2"/>
        <w:spacing w:before="120" w:after="240"/>
        <w:ind w:left="1418" w:hanging="709"/>
      </w:pPr>
      <w:r>
        <w:br w:type="page"/>
      </w:r>
      <w:r w:rsidR="00F56B4C">
        <w:lastRenderedPageBreak/>
        <w:t>Vérification expérimentale.</w:t>
      </w:r>
    </w:p>
    <w:p w14:paraId="5B7F3873" w14:textId="77C9711E" w:rsidR="00F56B4C" w:rsidRDefault="002B3ED1">
      <w:pPr>
        <w:numPr>
          <w:ilvl w:val="0"/>
          <w:numId w:val="9"/>
        </w:numPr>
      </w:pPr>
      <w:r>
        <w:t>Placez</w:t>
      </w:r>
      <w:r w:rsidR="00F56B4C">
        <w:t xml:space="preserve"> les 4 disques (</w:t>
      </w:r>
      <w:r w:rsidR="003000D7">
        <w:t>M</w:t>
      </w:r>
      <w:r w:rsidR="00F56B4C">
        <w:t xml:space="preserve"> = </w:t>
      </w:r>
      <w:smartTag w:uri="urn:schemas-microsoft-com:office:smarttags" w:element="metricconverter">
        <w:smartTagPr>
          <w:attr w:name="ProductID" w:val="2.6 kg"/>
        </w:smartTagPr>
        <w:r w:rsidR="00F56B4C">
          <w:t>2.6 kg</w:t>
        </w:r>
      </w:smartTag>
      <w:r w:rsidR="009F1F53">
        <w:t>) sur le bras 5</w:t>
      </w:r>
      <w:r w:rsidR="00F56B4C">
        <w:t>.</w:t>
      </w:r>
    </w:p>
    <w:p w14:paraId="7B6A6A07" w14:textId="77777777" w:rsidR="00F56B4C" w:rsidRDefault="002B3ED1">
      <w:pPr>
        <w:numPr>
          <w:ilvl w:val="0"/>
          <w:numId w:val="9"/>
        </w:numPr>
      </w:pPr>
      <w:r>
        <w:t>Lancez</w:t>
      </w:r>
      <w:r w:rsidR="00F56B4C">
        <w:t xml:space="preserve"> le logiciel de pilotage de </w:t>
      </w:r>
      <w:r>
        <w:t>M</w:t>
      </w:r>
      <w:r w:rsidR="00F56B4C">
        <w:t>axpid.</w:t>
      </w:r>
    </w:p>
    <w:p w14:paraId="3C728501" w14:textId="77777777" w:rsidR="00F56B4C" w:rsidRDefault="002B3ED1">
      <w:pPr>
        <w:numPr>
          <w:ilvl w:val="0"/>
          <w:numId w:val="9"/>
        </w:numPr>
      </w:pPr>
      <w:r>
        <w:t>Mettez sous tension</w:t>
      </w:r>
      <w:r w:rsidR="00F56B4C">
        <w:t xml:space="preserve"> </w:t>
      </w:r>
      <w:r>
        <w:t>M</w:t>
      </w:r>
      <w:r w:rsidR="00F56B4C">
        <w:t>axpid.</w:t>
      </w:r>
    </w:p>
    <w:p w14:paraId="106557F3" w14:textId="77777777" w:rsidR="00F56B4C" w:rsidRDefault="00F56B4C">
      <w:r>
        <w:t xml:space="preserve">Nous allons déplacer le bras de </w:t>
      </w:r>
      <w:r>
        <w:sym w:font="Symbol" w:char="F071"/>
      </w:r>
      <w:r>
        <w:t xml:space="preserve"> = 0° à 90° en envoyant des échelons successifs de 5° chacun.</w:t>
      </w:r>
    </w:p>
    <w:p w14:paraId="1AEBBDED" w14:textId="77777777" w:rsidR="009B4D5A" w:rsidRDefault="00F56B4C" w:rsidP="003000D7">
      <w:r>
        <w:t>Pour chaque essai, la valeur du courant alimentant le moteur à courant continu permet de connaître p</w:t>
      </w:r>
      <w:r w:rsidR="009B4D5A">
        <w:t>récisément le couple moteur Cm.</w:t>
      </w:r>
    </w:p>
    <w:p w14:paraId="60E1ECDC" w14:textId="77777777" w:rsidR="00F56B4C" w:rsidRDefault="00F56B4C" w:rsidP="009B4D5A">
      <w:r>
        <w:t>En effet, le moteur est à l’arrêt donc</w:t>
      </w:r>
      <w:r w:rsidR="009B4D5A">
        <w:t xml:space="preserve"> : </w:t>
      </w:r>
      <w:r>
        <w:t>e</w:t>
      </w:r>
      <w:r w:rsidR="00786052">
        <w:t>(t) </w:t>
      </w:r>
      <w:r>
        <w:t>=</w:t>
      </w:r>
      <w:r w:rsidR="00786052">
        <w:t> </w:t>
      </w:r>
      <w:r>
        <w:t>K</w:t>
      </w:r>
      <w:r>
        <w:rPr>
          <w:vertAlign w:val="subscript"/>
        </w:rPr>
        <w:t>I</w:t>
      </w:r>
      <w:r w:rsidR="00786052">
        <w:t>.</w:t>
      </w:r>
      <w:r w:rsidR="00786052" w:rsidRPr="00786052">
        <w:rPr>
          <w:position w:val="-12"/>
        </w:rPr>
        <w:object w:dxaOrig="340" w:dyaOrig="360" w14:anchorId="48736881">
          <v:shape id="_x0000_i1044" type="#_x0000_t75" style="width:17.55pt;height:18.15pt" o:ole="">
            <v:imagedata r:id="rId47" o:title=""/>
          </v:shape>
          <o:OLEObject Type="Embed" ProgID="Equation.3" ShapeID="_x0000_i1044" DrawAspect="Content" ObjectID="_1712505960" r:id="rId48"/>
        </w:object>
      </w:r>
      <w:r w:rsidR="00786052">
        <w:t>(t) </w:t>
      </w:r>
      <w:r>
        <w:t>=</w:t>
      </w:r>
      <w:r w:rsidR="00786052">
        <w:t> </w:t>
      </w:r>
      <w:r>
        <w:t>0 soit la tension aux bornes du moteur vaut donc U</w:t>
      </w:r>
      <w:r w:rsidR="00786052">
        <w:rPr>
          <w:vertAlign w:val="subscript"/>
        </w:rPr>
        <w:t>m</w:t>
      </w:r>
      <w:r w:rsidR="003F6410">
        <w:t>(t) =</w:t>
      </w:r>
      <w:r w:rsidR="00786052">
        <w:t> R.i(t) (la relation générale est</w:t>
      </w:r>
      <w:r w:rsidR="00786052" w:rsidRPr="00786052">
        <w:t xml:space="preserve"> </w:t>
      </w:r>
      <w:r w:rsidR="00786052">
        <w:t>U</w:t>
      </w:r>
      <w:r w:rsidR="00786052">
        <w:rPr>
          <w:vertAlign w:val="subscript"/>
        </w:rPr>
        <w:t>m </w:t>
      </w:r>
      <w:r w:rsidR="00786052">
        <w:t>= R.</w:t>
      </w:r>
      <w:r w:rsidR="003F6410">
        <w:t>i + </w:t>
      </w:r>
      <w:r w:rsidR="00B75C4B" w:rsidRPr="003F6410">
        <w:rPr>
          <w:position w:val="-24"/>
        </w:rPr>
        <w:object w:dxaOrig="499" w:dyaOrig="620" w14:anchorId="0E7CE852">
          <v:shape id="_x0000_i1045" type="#_x0000_t75" style="width:25.05pt;height:30.7pt" o:ole="">
            <v:imagedata r:id="rId49" o:title=""/>
          </v:shape>
          <o:OLEObject Type="Embed" ProgID="Equation.3" ShapeID="_x0000_i1045" DrawAspect="Content" ObjectID="_1712505961" r:id="rId50"/>
        </w:object>
      </w:r>
      <w:r w:rsidR="003F6410">
        <w:t>+e(t)</w:t>
      </w:r>
      <w:r w:rsidR="00786052">
        <w:t xml:space="preserve">) </w:t>
      </w:r>
      <w:r>
        <w:t xml:space="preserve"> avec le couple qui est proportionnel à l'in</w:t>
      </w:r>
      <w:r w:rsidR="00786052">
        <w:t>tensité pour un moteur à courant continu</w:t>
      </w:r>
      <w:r>
        <w:t> : C</w:t>
      </w:r>
      <w:r w:rsidRPr="00786052">
        <w:rPr>
          <w:szCs w:val="24"/>
          <w:vertAlign w:val="subscript"/>
        </w:rPr>
        <w:t>m</w:t>
      </w:r>
      <w:r w:rsidR="003F6410">
        <w:t>(t) </w:t>
      </w:r>
      <w:r>
        <w:t>= K</w:t>
      </w:r>
      <w:r>
        <w:rPr>
          <w:vertAlign w:val="subscript"/>
        </w:rPr>
        <w:t>I</w:t>
      </w:r>
      <w:r w:rsidR="00786052">
        <w:t>.</w:t>
      </w:r>
      <w:r w:rsidR="003F6410">
        <w:t>i(t)</w:t>
      </w:r>
      <w:r>
        <w:t>.</w:t>
      </w:r>
    </w:p>
    <w:p w14:paraId="5648A3DD" w14:textId="6DEB142E" w:rsidR="00F56B4C" w:rsidRDefault="00F56B4C">
      <w:r>
        <w:t>La constante de couple K</w:t>
      </w:r>
      <w:r>
        <w:rPr>
          <w:vertAlign w:val="subscript"/>
        </w:rPr>
        <w:t xml:space="preserve">I </w:t>
      </w:r>
      <w:r>
        <w:t xml:space="preserve"> est donnée dans le tableau des caractéristiques moteur</w:t>
      </w:r>
      <w:r w:rsidR="005C5471">
        <w:t xml:space="preserve"> (dossier ressources)</w:t>
      </w:r>
      <w:r>
        <w:t>.</w:t>
      </w:r>
    </w:p>
    <w:p w14:paraId="6E72283D" w14:textId="3DE3FFAD" w:rsidR="00DA32C5" w:rsidRDefault="00DA32C5">
      <w:r>
        <w:t>Avant de lancer la manipulation :</w:t>
      </w:r>
    </w:p>
    <w:p w14:paraId="7D01C439" w14:textId="77777777" w:rsidR="00F56B4C" w:rsidRDefault="002B3ED1">
      <w:pPr>
        <w:numPr>
          <w:ilvl w:val="0"/>
          <w:numId w:val="9"/>
        </w:numPr>
      </w:pPr>
      <w:r>
        <w:t>Vérifiez</w:t>
      </w:r>
      <w:r w:rsidR="00F56B4C">
        <w:t xml:space="preserve"> le paramètre de mesure T = 1000 ms </w:t>
      </w:r>
    </w:p>
    <w:p w14:paraId="47D1ADC0" w14:textId="77777777" w:rsidR="00F56B4C" w:rsidRDefault="002B3ED1">
      <w:pPr>
        <w:numPr>
          <w:ilvl w:val="0"/>
          <w:numId w:val="9"/>
        </w:numPr>
      </w:pPr>
      <w:r>
        <w:t>Vérifiez</w:t>
      </w:r>
      <w:r w:rsidR="00F56B4C">
        <w:t xml:space="preserve"> le gain Kp = 200</w:t>
      </w:r>
    </w:p>
    <w:p w14:paraId="52038015" w14:textId="77777777" w:rsidR="00F56B4C" w:rsidRDefault="002B3ED1">
      <w:pPr>
        <w:pStyle w:val="Titre3"/>
      </w:pPr>
      <w:r>
        <w:t>Lancez</w:t>
      </w:r>
      <w:r w:rsidR="00F56B4C">
        <w:t xml:space="preserve"> un échelon de position de 5°.</w:t>
      </w:r>
    </w:p>
    <w:p w14:paraId="6B557D98" w14:textId="1B2352EE" w:rsidR="00F56B4C" w:rsidRDefault="002B3ED1">
      <w:pPr>
        <w:pStyle w:val="Titre3"/>
      </w:pPr>
      <w:r>
        <w:t>Notez</w:t>
      </w:r>
      <w:r w:rsidR="00F56B4C">
        <w:t xml:space="preserve"> </w:t>
      </w:r>
      <w:r w:rsidR="007E3BE4">
        <w:t>l’intensité électrique moyenne</w:t>
      </w:r>
      <w:r w:rsidR="00F56B4C">
        <w:t xml:space="preserve"> consommée en position d'équilibre.</w:t>
      </w:r>
    </w:p>
    <w:p w14:paraId="49C01380" w14:textId="508AB174" w:rsidR="00F56B4C" w:rsidRDefault="00667334">
      <w:r>
        <w:t>Ecrivez</w:t>
      </w:r>
      <w:r w:rsidR="00F56B4C">
        <w:t xml:space="preserve"> les résultats d</w:t>
      </w:r>
      <w:r w:rsidR="003B4AF0">
        <w:t>ans le</w:t>
      </w:r>
      <w:r w:rsidR="00F56B4C">
        <w:t xml:space="preserve"> tableau</w:t>
      </w:r>
      <w:r w:rsidR="003B4AF0">
        <w:t xml:space="preserve"> du d</w:t>
      </w:r>
      <w:r w:rsidR="00F56B4C">
        <w:t>ocument Réponse</w:t>
      </w:r>
      <w:r w:rsidR="003B4AF0">
        <w:t>s.</w:t>
      </w:r>
    </w:p>
    <w:p w14:paraId="5783B422" w14:textId="19153672" w:rsidR="001E42D1" w:rsidRPr="001E42D1" w:rsidRDefault="001E42D1" w:rsidP="00BB77BF">
      <w:pPr>
        <w:spacing w:before="240"/>
        <w:rPr>
          <w:b/>
          <w:bCs/>
        </w:rPr>
      </w:pPr>
      <w:r w:rsidRPr="001E42D1">
        <w:rPr>
          <w:b/>
          <w:bCs/>
        </w:rPr>
        <w:t>III.3.</w:t>
      </w:r>
      <w:r w:rsidRPr="001E42D1">
        <w:rPr>
          <w:b/>
          <w:bCs/>
        </w:rPr>
        <w:tab/>
        <w:t>Recommencez la manipulation de 5 en 5 degrés jusqu’à un angle de bras à 100°</w:t>
      </w:r>
    </w:p>
    <w:p w14:paraId="42A0A125" w14:textId="77777777" w:rsidR="00265EFD" w:rsidRDefault="00265EFD">
      <w:pPr>
        <w:spacing w:line="240" w:lineRule="auto"/>
        <w:jc w:val="left"/>
        <w:rPr>
          <w:rFonts w:ascii="Arial" w:hAnsi="Arial" w:cs="Arial"/>
          <w:b/>
          <w:bCs/>
          <w:sz w:val="28"/>
          <w:szCs w:val="28"/>
        </w:rPr>
      </w:pPr>
      <w:r>
        <w:rPr>
          <w:rFonts w:ascii="Arial" w:hAnsi="Arial" w:cs="Arial"/>
          <w:b/>
          <w:bCs/>
          <w:sz w:val="28"/>
          <w:szCs w:val="28"/>
        </w:rPr>
        <w:br w:type="page"/>
      </w:r>
    </w:p>
    <w:p w14:paraId="3D036F43" w14:textId="21C47387" w:rsidR="007E3BE4" w:rsidRPr="007E3BE4" w:rsidRDefault="007E3BE4" w:rsidP="007E3BE4">
      <w:pPr>
        <w:spacing w:before="240"/>
        <w:ind w:left="1418" w:hanging="709"/>
        <w:rPr>
          <w:rFonts w:ascii="Arial" w:hAnsi="Arial" w:cs="Arial"/>
          <w:b/>
          <w:bCs/>
          <w:sz w:val="28"/>
          <w:szCs w:val="28"/>
        </w:rPr>
      </w:pPr>
      <w:r w:rsidRPr="007E3BE4">
        <w:rPr>
          <w:rFonts w:ascii="Arial" w:hAnsi="Arial" w:cs="Arial"/>
          <w:b/>
          <w:bCs/>
          <w:sz w:val="28"/>
          <w:szCs w:val="28"/>
        </w:rPr>
        <w:lastRenderedPageBreak/>
        <w:t>IV</w:t>
      </w:r>
      <w:r w:rsidR="00CD206D">
        <w:rPr>
          <w:rFonts w:ascii="Arial" w:hAnsi="Arial" w:cs="Arial"/>
          <w:b/>
          <w:bCs/>
          <w:sz w:val="28"/>
          <w:szCs w:val="28"/>
        </w:rPr>
        <w:t>.</w:t>
      </w:r>
      <w:r w:rsidRPr="007E3BE4">
        <w:rPr>
          <w:rFonts w:ascii="Arial" w:hAnsi="Arial" w:cs="Arial"/>
          <w:b/>
          <w:bCs/>
          <w:sz w:val="28"/>
          <w:szCs w:val="28"/>
        </w:rPr>
        <w:tab/>
      </w:r>
      <w:r>
        <w:rPr>
          <w:rFonts w:ascii="Arial" w:hAnsi="Arial" w:cs="Arial"/>
          <w:b/>
          <w:bCs/>
          <w:sz w:val="28"/>
          <w:szCs w:val="28"/>
        </w:rPr>
        <w:t>Conclusions</w:t>
      </w:r>
      <w:r w:rsidRPr="007E3BE4">
        <w:rPr>
          <w:rFonts w:ascii="Arial" w:hAnsi="Arial" w:cs="Arial"/>
          <w:b/>
          <w:bCs/>
          <w:sz w:val="28"/>
          <w:szCs w:val="28"/>
        </w:rPr>
        <w:t>.</w:t>
      </w:r>
    </w:p>
    <w:p w14:paraId="68B8E2E6" w14:textId="3773B609" w:rsidR="00F56B4C" w:rsidRDefault="007E3BE4" w:rsidP="007E3BE4">
      <w:pPr>
        <w:pStyle w:val="Titre3"/>
        <w:numPr>
          <w:ilvl w:val="0"/>
          <w:numId w:val="0"/>
        </w:numPr>
      </w:pPr>
      <w:r>
        <w:t xml:space="preserve">IV-1. </w:t>
      </w:r>
      <w:r w:rsidR="00F56B4C">
        <w:t>Quantifie</w:t>
      </w:r>
      <w:r w:rsidR="002B3ED1">
        <w:t>z</w:t>
      </w:r>
      <w:r w:rsidR="00F56B4C">
        <w:t xml:space="preserve"> la différence entre le couple moteur expérimental et le couple moteur calculé théoriquement</w:t>
      </w:r>
      <w:r w:rsidR="00265EFD">
        <w:t xml:space="preserve"> (colonne de droite du tableau du document réponses)</w:t>
      </w:r>
      <w:r w:rsidR="00F56B4C">
        <w:t>.</w:t>
      </w:r>
    </w:p>
    <w:p w14:paraId="17E583C0" w14:textId="28C7E303" w:rsidR="002B3ED1" w:rsidRPr="00850239" w:rsidRDefault="002B3ED1" w:rsidP="005C5471">
      <w:pPr>
        <w:rPr>
          <w:iCs/>
        </w:rPr>
      </w:pPr>
      <w:r w:rsidRPr="00850239">
        <w:rPr>
          <w:iCs/>
        </w:rPr>
        <w:t xml:space="preserve">Pour remplir la colonne du couple théorique, vous </w:t>
      </w:r>
      <w:r w:rsidR="005C5471" w:rsidRPr="00850239">
        <w:rPr>
          <w:iCs/>
        </w:rPr>
        <w:t>écrirez votre fonction issue du modèle dans</w:t>
      </w:r>
      <w:r w:rsidRPr="00850239">
        <w:rPr>
          <w:iCs/>
        </w:rPr>
        <w:t xml:space="preserve"> </w:t>
      </w:r>
      <w:r w:rsidR="005C5471" w:rsidRPr="00850239">
        <w:rPr>
          <w:iCs/>
        </w:rPr>
        <w:t>un script python.</w:t>
      </w:r>
    </w:p>
    <w:p w14:paraId="175CB6AB" w14:textId="421644D4" w:rsidR="005C5471" w:rsidRPr="00850239" w:rsidRDefault="005C5471" w:rsidP="005C5471">
      <w:pPr>
        <w:rPr>
          <w:iCs/>
        </w:rPr>
      </w:pPr>
      <w:r w:rsidRPr="00850239">
        <w:rPr>
          <w:iCs/>
        </w:rPr>
        <w:t xml:space="preserve">A l’aide d’un script python, tracez les courbes expérimentale et du modèle sur le même graphique. </w:t>
      </w:r>
    </w:p>
    <w:p w14:paraId="6B5B5720" w14:textId="4448C585" w:rsidR="005C5471" w:rsidRPr="00850239" w:rsidRDefault="005C5471" w:rsidP="005C5471">
      <w:pPr>
        <w:rPr>
          <w:iCs/>
        </w:rPr>
      </w:pPr>
      <w:r w:rsidRPr="00850239">
        <w:rPr>
          <w:iCs/>
        </w:rPr>
        <w:t>En ordonné, vous placerez le couple moteur.</w:t>
      </w:r>
    </w:p>
    <w:p w14:paraId="36CE5C61" w14:textId="6CE48EEC" w:rsidR="005C5471" w:rsidRDefault="005C5471" w:rsidP="005C5471">
      <w:pPr>
        <w:rPr>
          <w:iCs/>
        </w:rPr>
      </w:pPr>
      <w:r w:rsidRPr="00850239">
        <w:rPr>
          <w:iCs/>
        </w:rPr>
        <w:t>En abscisse, ce sera l’angle du bras MAXPID</w:t>
      </w:r>
      <w:r w:rsidR="00850239" w:rsidRPr="00850239">
        <w:rPr>
          <w:iCs/>
        </w:rPr>
        <w:t>.</w:t>
      </w:r>
    </w:p>
    <w:p w14:paraId="174BE567" w14:textId="5FCBD1F6" w:rsidR="00850239" w:rsidRPr="00850239" w:rsidRDefault="00850239" w:rsidP="005C5471">
      <w:pPr>
        <w:rPr>
          <w:iCs/>
        </w:rPr>
      </w:pPr>
      <w:r>
        <w:rPr>
          <w:iCs/>
        </w:rPr>
        <w:t>Placez une légende claire pour repérer les deux courbes et les paramètres de chaque axe.</w:t>
      </w:r>
    </w:p>
    <w:p w14:paraId="670C0841" w14:textId="77777777" w:rsidR="00265EFD" w:rsidRDefault="00265EFD" w:rsidP="00265EFD">
      <w:pPr>
        <w:pStyle w:val="Titre3"/>
        <w:numPr>
          <w:ilvl w:val="0"/>
          <w:numId w:val="0"/>
        </w:numPr>
      </w:pPr>
      <w:r>
        <w:t xml:space="preserve">IV-2. </w:t>
      </w:r>
      <w:r w:rsidR="007E3BE4">
        <w:t>Décrivez les écarts principaux entre courbe du modèle et courbe expérimentale.</w:t>
      </w:r>
    </w:p>
    <w:p w14:paraId="5AFC0955" w14:textId="020CB752" w:rsidR="00F56B4C" w:rsidRDefault="007E3BE4" w:rsidP="00265EFD">
      <w:pPr>
        <w:pStyle w:val="Titre3"/>
        <w:numPr>
          <w:ilvl w:val="0"/>
          <w:numId w:val="0"/>
        </w:numPr>
      </w:pPr>
      <w:r>
        <w:t>Q</w:t>
      </w:r>
      <w:r w:rsidR="00F56B4C">
        <w:t>uelles peuvent être les causes de</w:t>
      </w:r>
      <w:r>
        <w:t xml:space="preserve"> ce</w:t>
      </w:r>
      <w:r w:rsidR="00850239">
        <w:t>s</w:t>
      </w:r>
      <w:r>
        <w:t xml:space="preserve"> écart</w:t>
      </w:r>
      <w:r w:rsidR="00850239">
        <w:t>s</w:t>
      </w:r>
      <w:r>
        <w:t> ?</w:t>
      </w:r>
    </w:p>
    <w:p w14:paraId="10566876" w14:textId="5DF22CD0" w:rsidR="00265EFD" w:rsidRDefault="00265EFD" w:rsidP="00265EFD"/>
    <w:p w14:paraId="2EAE1F60" w14:textId="50F7393C" w:rsidR="00265EFD" w:rsidRPr="00265EFD" w:rsidRDefault="00265EFD" w:rsidP="00262BFB">
      <w:pPr>
        <w:spacing w:after="120"/>
        <w:rPr>
          <w:b/>
          <w:bCs/>
        </w:rPr>
      </w:pPr>
      <w:r w:rsidRPr="00265EFD">
        <w:rPr>
          <w:b/>
          <w:bCs/>
        </w:rPr>
        <w:t xml:space="preserve">IV-3. </w:t>
      </w:r>
      <w:r w:rsidR="00B927FA">
        <w:rPr>
          <w:b/>
          <w:bCs/>
        </w:rPr>
        <w:t>R</w:t>
      </w:r>
      <w:r w:rsidRPr="00265EFD">
        <w:rPr>
          <w:b/>
          <w:bCs/>
        </w:rPr>
        <w:t>etour au cahier des charges</w:t>
      </w:r>
    </w:p>
    <w:p w14:paraId="4F7E108C" w14:textId="3D11189F" w:rsidR="00265EFD" w:rsidRDefault="00B927FA" w:rsidP="00262BFB">
      <w:pPr>
        <w:spacing w:after="120"/>
      </w:pPr>
      <w:r>
        <w:t xml:space="preserve">Quelles types de performances </w:t>
      </w:r>
      <w:r w:rsidR="00262BFB">
        <w:t xml:space="preserve">de MAXPID </w:t>
      </w:r>
      <w:r>
        <w:t>votre travail permet-il de valider ?</w:t>
      </w:r>
    </w:p>
    <w:p w14:paraId="6ACDE88C" w14:textId="5CCB63FE" w:rsidR="00B927FA" w:rsidRDefault="00B927FA" w:rsidP="00262BFB">
      <w:pPr>
        <w:spacing w:after="120"/>
      </w:pPr>
      <w:r>
        <w:t>Dans son contexte d’utilisation industrielle, les performances attendues par le robot de tri de déchet</w:t>
      </w:r>
      <w:r w:rsidR="00262BFB">
        <w:t>s</w:t>
      </w:r>
      <w:r>
        <w:t xml:space="preserve"> ou cueilleur de fruit</w:t>
      </w:r>
      <w:r w:rsidR="00262BFB">
        <w:t>s</w:t>
      </w:r>
      <w:r>
        <w:t xml:space="preserve"> sont-elles dynamique</w:t>
      </w:r>
      <w:r w:rsidR="00262BFB">
        <w:t>s</w:t>
      </w:r>
      <w:r>
        <w:t xml:space="preserve"> ou statique</w:t>
      </w:r>
      <w:r w:rsidR="00262BFB">
        <w:t>s</w:t>
      </w:r>
      <w:r>
        <w:t> ? Quelles sont les limites de votre étude ?</w:t>
      </w:r>
    </w:p>
    <w:p w14:paraId="48697D0B" w14:textId="3F82FE6B" w:rsidR="00B927FA" w:rsidRPr="00265EFD" w:rsidRDefault="00B927FA" w:rsidP="00265EFD">
      <w:r>
        <w:t xml:space="preserve">Quels impacts peut avoir la variation du couple moteur en fonction de l’angle du bras sur les performances de l’asservissement ? </w:t>
      </w:r>
    </w:p>
    <w:p w14:paraId="2FEE0AC8" w14:textId="5A205D1E" w:rsidR="00265EFD" w:rsidRDefault="00265EFD" w:rsidP="00265EFD"/>
    <w:p w14:paraId="26A12629" w14:textId="77777777" w:rsidR="00265EFD" w:rsidRPr="00265EFD" w:rsidRDefault="00265EFD" w:rsidP="00265EFD"/>
    <w:p w14:paraId="46C7F545" w14:textId="001934AF" w:rsidR="007E3BE4" w:rsidRDefault="007E3BE4" w:rsidP="007E3BE4"/>
    <w:p w14:paraId="6206BE2B" w14:textId="77777777" w:rsidR="007E3BE4" w:rsidRPr="007E3BE4" w:rsidRDefault="007E3BE4" w:rsidP="007E3BE4"/>
    <w:sectPr w:rsidR="007E3BE4" w:rsidRPr="007E3BE4" w:rsidSect="008913FF">
      <w:headerReference w:type="even" r:id="rId51"/>
      <w:headerReference w:type="default" r:id="rId52"/>
      <w:footerReference w:type="even" r:id="rId53"/>
      <w:footerReference w:type="default" r:id="rId54"/>
      <w:headerReference w:type="first" r:id="rId55"/>
      <w:footerReference w:type="first" r:id="rId56"/>
      <w:pgSz w:w="11906" w:h="16838"/>
      <w:pgMar w:top="1134" w:right="1134" w:bottom="851" w:left="1134" w:header="720" w:footer="24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165F1" w14:textId="77777777" w:rsidR="000771CE" w:rsidRDefault="000771CE">
      <w:r>
        <w:separator/>
      </w:r>
    </w:p>
  </w:endnote>
  <w:endnote w:type="continuationSeparator" w:id="0">
    <w:p w14:paraId="53A74C0F" w14:textId="77777777" w:rsidR="000771CE" w:rsidRDefault="00077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64F6" w14:textId="77777777" w:rsidR="00664504" w:rsidRDefault="006645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312"/>
      <w:gridCol w:w="2326"/>
    </w:tblGrid>
    <w:tr w:rsidR="00717321" w:rsidRPr="00D157B0" w14:paraId="5BA7663C" w14:textId="77777777">
      <w:tc>
        <w:tcPr>
          <w:tcW w:w="7621" w:type="dxa"/>
        </w:tcPr>
        <w:p w14:paraId="09447C8E" w14:textId="77777777" w:rsidR="00717321" w:rsidRPr="00D157B0" w:rsidRDefault="00717321" w:rsidP="00F56B4C">
          <w:pPr>
            <w:pStyle w:val="Pieddepage"/>
            <w:rPr>
              <w:rFonts w:ascii="Verdana" w:hAnsi="Verdana"/>
              <w:sz w:val="16"/>
              <w:szCs w:val="16"/>
            </w:rPr>
          </w:pPr>
          <w:r w:rsidRPr="00D157B0">
            <w:rPr>
              <w:rFonts w:ascii="Verdana" w:hAnsi="Verdana"/>
              <w:sz w:val="16"/>
              <w:szCs w:val="16"/>
            </w:rPr>
            <w:t>TP Etude statique : bras MAXPID</w:t>
          </w:r>
        </w:p>
      </w:tc>
      <w:tc>
        <w:tcPr>
          <w:tcW w:w="2410" w:type="dxa"/>
        </w:tcPr>
        <w:p w14:paraId="236B04E4" w14:textId="77777777" w:rsidR="00717321" w:rsidRPr="00D157B0" w:rsidRDefault="00717321" w:rsidP="00F56B4C">
          <w:pPr>
            <w:pStyle w:val="Pieddepage"/>
            <w:jc w:val="right"/>
            <w:rPr>
              <w:rFonts w:ascii="Verdana" w:hAnsi="Verdana"/>
              <w:sz w:val="16"/>
              <w:szCs w:val="16"/>
            </w:rPr>
          </w:pPr>
          <w:r w:rsidRPr="00D157B0">
            <w:rPr>
              <w:rFonts w:ascii="Verdana" w:hAnsi="Verdana"/>
              <w:sz w:val="16"/>
              <w:szCs w:val="16"/>
            </w:rPr>
            <w:t xml:space="preserve">Page </w:t>
          </w:r>
          <w:r w:rsidR="00DE4421" w:rsidRPr="00D157B0">
            <w:rPr>
              <w:rFonts w:ascii="Verdana" w:hAnsi="Verdana"/>
              <w:sz w:val="16"/>
              <w:szCs w:val="16"/>
            </w:rPr>
            <w:fldChar w:fldCharType="begin"/>
          </w:r>
          <w:r w:rsidRPr="00D157B0">
            <w:rPr>
              <w:rFonts w:ascii="Verdana" w:hAnsi="Verdana"/>
              <w:sz w:val="16"/>
              <w:szCs w:val="16"/>
            </w:rPr>
            <w:instrText xml:space="preserve"> PAGE </w:instrText>
          </w:r>
          <w:r w:rsidR="00DE4421" w:rsidRPr="00D157B0">
            <w:rPr>
              <w:rFonts w:ascii="Verdana" w:hAnsi="Verdana"/>
              <w:sz w:val="16"/>
              <w:szCs w:val="16"/>
            </w:rPr>
            <w:fldChar w:fldCharType="separate"/>
          </w:r>
          <w:r w:rsidR="00127795">
            <w:rPr>
              <w:rFonts w:ascii="Verdana" w:hAnsi="Verdana"/>
              <w:noProof/>
              <w:sz w:val="16"/>
              <w:szCs w:val="16"/>
            </w:rPr>
            <w:t>9</w:t>
          </w:r>
          <w:r w:rsidR="00DE4421" w:rsidRPr="00D157B0">
            <w:rPr>
              <w:rFonts w:ascii="Verdana" w:hAnsi="Verdana"/>
              <w:sz w:val="16"/>
              <w:szCs w:val="16"/>
            </w:rPr>
            <w:fldChar w:fldCharType="end"/>
          </w:r>
          <w:r w:rsidRPr="00D157B0">
            <w:rPr>
              <w:rFonts w:ascii="Verdana" w:hAnsi="Verdana"/>
              <w:sz w:val="16"/>
              <w:szCs w:val="16"/>
            </w:rPr>
            <w:t xml:space="preserve"> / </w:t>
          </w:r>
          <w:r w:rsidR="00DE4421" w:rsidRPr="00D157B0">
            <w:rPr>
              <w:rFonts w:ascii="Verdana" w:hAnsi="Verdana"/>
              <w:sz w:val="16"/>
              <w:szCs w:val="16"/>
            </w:rPr>
            <w:fldChar w:fldCharType="begin"/>
          </w:r>
          <w:r w:rsidRPr="00D157B0">
            <w:rPr>
              <w:rFonts w:ascii="Verdana" w:hAnsi="Verdana"/>
              <w:sz w:val="16"/>
              <w:szCs w:val="16"/>
            </w:rPr>
            <w:instrText xml:space="preserve"> NUMPAGES </w:instrText>
          </w:r>
          <w:r w:rsidR="00DE4421" w:rsidRPr="00D157B0">
            <w:rPr>
              <w:rFonts w:ascii="Verdana" w:hAnsi="Verdana"/>
              <w:sz w:val="16"/>
              <w:szCs w:val="16"/>
            </w:rPr>
            <w:fldChar w:fldCharType="separate"/>
          </w:r>
          <w:r w:rsidR="00127795">
            <w:rPr>
              <w:rFonts w:ascii="Verdana" w:hAnsi="Verdana"/>
              <w:noProof/>
              <w:sz w:val="16"/>
              <w:szCs w:val="16"/>
            </w:rPr>
            <w:t>9</w:t>
          </w:r>
          <w:r w:rsidR="00DE4421" w:rsidRPr="00D157B0">
            <w:rPr>
              <w:rFonts w:ascii="Verdana" w:hAnsi="Verdana"/>
              <w:sz w:val="16"/>
              <w:szCs w:val="16"/>
            </w:rPr>
            <w:fldChar w:fldCharType="end"/>
          </w:r>
        </w:p>
      </w:tc>
    </w:tr>
  </w:tbl>
  <w:p w14:paraId="4009E99B" w14:textId="77777777" w:rsidR="00717321" w:rsidRDefault="00717321" w:rsidP="00D914A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1DB4" w14:textId="77777777" w:rsidR="00664504" w:rsidRDefault="006645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00E6B" w14:textId="77777777" w:rsidR="000771CE" w:rsidRDefault="000771CE">
      <w:r>
        <w:separator/>
      </w:r>
    </w:p>
  </w:footnote>
  <w:footnote w:type="continuationSeparator" w:id="0">
    <w:p w14:paraId="15E1F091" w14:textId="77777777" w:rsidR="000771CE" w:rsidRDefault="00077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4F5D" w14:textId="77777777" w:rsidR="00664504" w:rsidRDefault="0066450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031"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4394"/>
    </w:tblGrid>
    <w:tr w:rsidR="00791F06" w:rsidRPr="00791F06" w14:paraId="55B7470E" w14:textId="77777777" w:rsidTr="00494F8B">
      <w:tc>
        <w:tcPr>
          <w:tcW w:w="5637" w:type="dxa"/>
        </w:tcPr>
        <w:p w14:paraId="17B00458" w14:textId="77777777" w:rsidR="00791F06" w:rsidRPr="00791F06" w:rsidRDefault="00791F06" w:rsidP="00494F8B">
          <w:pPr>
            <w:pStyle w:val="En-tte"/>
            <w:spacing w:line="240" w:lineRule="auto"/>
            <w:rPr>
              <w:rFonts w:ascii="Verdana" w:hAnsi="Verdana"/>
              <w:sz w:val="16"/>
              <w:szCs w:val="16"/>
            </w:rPr>
          </w:pPr>
          <w:r>
            <w:rPr>
              <w:rFonts w:ascii="Verdana" w:hAnsi="Verdana"/>
              <w:sz w:val="16"/>
              <w:szCs w:val="16"/>
            </w:rPr>
            <w:t>PCSI</w:t>
          </w:r>
        </w:p>
      </w:tc>
      <w:tc>
        <w:tcPr>
          <w:tcW w:w="4394" w:type="dxa"/>
        </w:tcPr>
        <w:p w14:paraId="56A3671A" w14:textId="77777777" w:rsidR="00791F06" w:rsidRPr="00791F06" w:rsidRDefault="00791F06" w:rsidP="00494F8B">
          <w:pPr>
            <w:pStyle w:val="En-tte"/>
            <w:spacing w:line="240" w:lineRule="auto"/>
            <w:jc w:val="right"/>
            <w:rPr>
              <w:rFonts w:ascii="Verdana" w:hAnsi="Verdana"/>
              <w:sz w:val="16"/>
              <w:szCs w:val="16"/>
            </w:rPr>
          </w:pPr>
          <w:r w:rsidRPr="00791F06">
            <w:rPr>
              <w:rFonts w:ascii="Verdana" w:hAnsi="Verdana"/>
              <w:sz w:val="16"/>
              <w:szCs w:val="16"/>
            </w:rPr>
            <w:t>Sciences industrielles</w:t>
          </w:r>
          <w:r>
            <w:rPr>
              <w:rFonts w:ascii="Verdana" w:hAnsi="Verdana"/>
              <w:sz w:val="16"/>
              <w:szCs w:val="16"/>
            </w:rPr>
            <w:t xml:space="preserve"> pour l’Ingénieur (SII)</w:t>
          </w:r>
        </w:p>
      </w:tc>
    </w:tr>
  </w:tbl>
  <w:p w14:paraId="732DD287" w14:textId="77777777" w:rsidR="00717321" w:rsidRPr="00791F06" w:rsidRDefault="00717321" w:rsidP="00791F06">
    <w:pPr>
      <w:pStyle w:val="En-tte"/>
      <w:tabs>
        <w:tab w:val="clear" w:pos="4536"/>
        <w:tab w:val="clear" w:pos="9072"/>
      </w:tabs>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031"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37"/>
      <w:gridCol w:w="4394"/>
    </w:tblGrid>
    <w:tr w:rsidR="00717321" w:rsidRPr="00791F06" w14:paraId="10F9F455" w14:textId="77777777" w:rsidTr="00791F06">
      <w:tc>
        <w:tcPr>
          <w:tcW w:w="5637" w:type="dxa"/>
        </w:tcPr>
        <w:p w14:paraId="44541D0F" w14:textId="77777777" w:rsidR="00717321" w:rsidRPr="00791F06" w:rsidRDefault="00791F06" w:rsidP="000D3690">
          <w:pPr>
            <w:pStyle w:val="En-tte"/>
            <w:spacing w:line="240" w:lineRule="auto"/>
            <w:rPr>
              <w:rFonts w:ascii="Verdana" w:hAnsi="Verdana"/>
              <w:sz w:val="16"/>
              <w:szCs w:val="16"/>
            </w:rPr>
          </w:pPr>
          <w:r>
            <w:rPr>
              <w:rFonts w:ascii="Verdana" w:hAnsi="Verdana"/>
              <w:sz w:val="16"/>
              <w:szCs w:val="16"/>
            </w:rPr>
            <w:t>PCSI</w:t>
          </w:r>
        </w:p>
      </w:tc>
      <w:tc>
        <w:tcPr>
          <w:tcW w:w="4394" w:type="dxa"/>
        </w:tcPr>
        <w:p w14:paraId="69EBAA87" w14:textId="77777777" w:rsidR="00717321" w:rsidRPr="00791F06" w:rsidRDefault="00717321" w:rsidP="000D3690">
          <w:pPr>
            <w:pStyle w:val="En-tte"/>
            <w:spacing w:line="240" w:lineRule="auto"/>
            <w:jc w:val="right"/>
            <w:rPr>
              <w:rFonts w:ascii="Verdana" w:hAnsi="Verdana"/>
              <w:sz w:val="16"/>
              <w:szCs w:val="16"/>
            </w:rPr>
          </w:pPr>
          <w:r w:rsidRPr="00791F06">
            <w:rPr>
              <w:rFonts w:ascii="Verdana" w:hAnsi="Verdana"/>
              <w:sz w:val="16"/>
              <w:szCs w:val="16"/>
            </w:rPr>
            <w:t>Sciences industrielles</w:t>
          </w:r>
          <w:r w:rsidR="00791F06">
            <w:rPr>
              <w:rFonts w:ascii="Verdana" w:hAnsi="Verdana"/>
              <w:sz w:val="16"/>
              <w:szCs w:val="16"/>
            </w:rPr>
            <w:t xml:space="preserve"> pour l’Ingénieur (SII)</w:t>
          </w:r>
        </w:p>
      </w:tc>
    </w:tr>
  </w:tbl>
  <w:p w14:paraId="601F1AF2" w14:textId="77777777" w:rsidR="00717321" w:rsidRDefault="0071732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8689C5E"/>
    <w:lvl w:ilvl="0">
      <w:start w:val="1"/>
      <w:numFmt w:val="none"/>
      <w:pStyle w:val="Titre1"/>
      <w:lvlText w:val=""/>
      <w:lvlJc w:val="left"/>
      <w:pPr>
        <w:tabs>
          <w:tab w:val="num" w:pos="360"/>
        </w:tabs>
        <w:ind w:left="360" w:hanging="360"/>
      </w:pPr>
    </w:lvl>
    <w:lvl w:ilvl="1">
      <w:start w:val="1"/>
      <w:numFmt w:val="upperRoman"/>
      <w:pStyle w:val="Titre2"/>
      <w:lvlText w:val="%2."/>
      <w:lvlJc w:val="left"/>
      <w:pPr>
        <w:tabs>
          <w:tab w:val="num" w:pos="1080"/>
        </w:tabs>
        <w:ind w:left="792" w:hanging="432"/>
      </w:pPr>
    </w:lvl>
    <w:lvl w:ilvl="2">
      <w:start w:val="1"/>
      <w:numFmt w:val="decimal"/>
      <w:pStyle w:val="Titre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 w15:restartNumberingAfterBreak="0">
    <w:nsid w:val="018A2816"/>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7AE4A51"/>
    <w:multiLevelType w:val="multilevel"/>
    <w:tmpl w:val="0D46A61C"/>
    <w:lvl w:ilvl="0">
      <w:start w:val="1"/>
      <w:numFmt w:val="none"/>
      <w:lvlText w:val=""/>
      <w:lvlJc w:val="left"/>
      <w:pPr>
        <w:tabs>
          <w:tab w:val="num" w:pos="360"/>
        </w:tabs>
        <w:ind w:left="360" w:hanging="360"/>
      </w:pPr>
    </w:lvl>
    <w:lvl w:ilvl="1">
      <w:start w:val="1"/>
      <w:numFmt w:val="upperRoman"/>
      <w:lvlText w:val="%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 w15:restartNumberingAfterBreak="0">
    <w:nsid w:val="0914010D"/>
    <w:multiLevelType w:val="multilevel"/>
    <w:tmpl w:val="18689C5E"/>
    <w:lvl w:ilvl="0">
      <w:start w:val="1"/>
      <w:numFmt w:val="none"/>
      <w:lvlText w:val=""/>
      <w:lvlJc w:val="left"/>
      <w:pPr>
        <w:tabs>
          <w:tab w:val="num" w:pos="360"/>
        </w:tabs>
        <w:ind w:left="360" w:hanging="360"/>
      </w:pPr>
    </w:lvl>
    <w:lvl w:ilvl="1">
      <w:start w:val="1"/>
      <w:numFmt w:val="upperRoman"/>
      <w:lvlText w:val="%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4" w15:restartNumberingAfterBreak="0">
    <w:nsid w:val="15662F1E"/>
    <w:multiLevelType w:val="singleLevel"/>
    <w:tmpl w:val="8880363E"/>
    <w:lvl w:ilvl="0">
      <w:numFmt w:val="bullet"/>
      <w:lvlText w:val="-"/>
      <w:lvlJc w:val="left"/>
      <w:pPr>
        <w:tabs>
          <w:tab w:val="num" w:pos="360"/>
        </w:tabs>
        <w:ind w:left="360" w:hanging="360"/>
      </w:pPr>
      <w:rPr>
        <w:rFonts w:hint="default"/>
      </w:rPr>
    </w:lvl>
  </w:abstractNum>
  <w:abstractNum w:abstractNumId="5" w15:restartNumberingAfterBreak="0">
    <w:nsid w:val="33423AEA"/>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36E485B"/>
    <w:multiLevelType w:val="hybridMultilevel"/>
    <w:tmpl w:val="E3A4AA00"/>
    <w:lvl w:ilvl="0" w:tplc="42DC4EFE">
      <w:start w:val="1"/>
      <w:numFmt w:val="bullet"/>
      <w:lvlText w:val=""/>
      <w:lvlJc w:val="left"/>
      <w:pPr>
        <w:tabs>
          <w:tab w:val="num" w:pos="720"/>
        </w:tabs>
        <w:ind w:left="360" w:firstLine="0"/>
      </w:pPr>
      <w:rPr>
        <w:rFonts w:ascii="Symbol" w:hAnsi="Symbol" w:hint="default"/>
      </w:rPr>
    </w:lvl>
    <w:lvl w:ilvl="1" w:tplc="C6AE7C16">
      <w:start w:val="1"/>
      <w:numFmt w:val="bullet"/>
      <w:lvlText w:val="o"/>
      <w:lvlJc w:val="left"/>
      <w:pPr>
        <w:tabs>
          <w:tab w:val="num" w:pos="1440"/>
        </w:tabs>
        <w:ind w:left="1440" w:hanging="360"/>
      </w:pPr>
      <w:rPr>
        <w:rFonts w:ascii="Courier New" w:hAnsi="Courier New" w:hint="default"/>
      </w:rPr>
    </w:lvl>
    <w:lvl w:ilvl="2" w:tplc="D5221554" w:tentative="1">
      <w:start w:val="1"/>
      <w:numFmt w:val="bullet"/>
      <w:lvlText w:val=""/>
      <w:lvlJc w:val="left"/>
      <w:pPr>
        <w:tabs>
          <w:tab w:val="num" w:pos="2160"/>
        </w:tabs>
        <w:ind w:left="2160" w:hanging="360"/>
      </w:pPr>
      <w:rPr>
        <w:rFonts w:ascii="Wingdings" w:hAnsi="Wingdings" w:hint="default"/>
      </w:rPr>
    </w:lvl>
    <w:lvl w:ilvl="3" w:tplc="A4E6AC50" w:tentative="1">
      <w:start w:val="1"/>
      <w:numFmt w:val="bullet"/>
      <w:lvlText w:val=""/>
      <w:lvlJc w:val="left"/>
      <w:pPr>
        <w:tabs>
          <w:tab w:val="num" w:pos="2880"/>
        </w:tabs>
        <w:ind w:left="2880" w:hanging="360"/>
      </w:pPr>
      <w:rPr>
        <w:rFonts w:ascii="Symbol" w:hAnsi="Symbol" w:hint="default"/>
      </w:rPr>
    </w:lvl>
    <w:lvl w:ilvl="4" w:tplc="E486AE92" w:tentative="1">
      <w:start w:val="1"/>
      <w:numFmt w:val="bullet"/>
      <w:lvlText w:val="o"/>
      <w:lvlJc w:val="left"/>
      <w:pPr>
        <w:tabs>
          <w:tab w:val="num" w:pos="3600"/>
        </w:tabs>
        <w:ind w:left="3600" w:hanging="360"/>
      </w:pPr>
      <w:rPr>
        <w:rFonts w:ascii="Courier New" w:hAnsi="Courier New" w:hint="default"/>
      </w:rPr>
    </w:lvl>
    <w:lvl w:ilvl="5" w:tplc="A998B5E6" w:tentative="1">
      <w:start w:val="1"/>
      <w:numFmt w:val="bullet"/>
      <w:lvlText w:val=""/>
      <w:lvlJc w:val="left"/>
      <w:pPr>
        <w:tabs>
          <w:tab w:val="num" w:pos="4320"/>
        </w:tabs>
        <w:ind w:left="4320" w:hanging="360"/>
      </w:pPr>
      <w:rPr>
        <w:rFonts w:ascii="Wingdings" w:hAnsi="Wingdings" w:hint="default"/>
      </w:rPr>
    </w:lvl>
    <w:lvl w:ilvl="6" w:tplc="D2B28FB0" w:tentative="1">
      <w:start w:val="1"/>
      <w:numFmt w:val="bullet"/>
      <w:lvlText w:val=""/>
      <w:lvlJc w:val="left"/>
      <w:pPr>
        <w:tabs>
          <w:tab w:val="num" w:pos="5040"/>
        </w:tabs>
        <w:ind w:left="5040" w:hanging="360"/>
      </w:pPr>
      <w:rPr>
        <w:rFonts w:ascii="Symbol" w:hAnsi="Symbol" w:hint="default"/>
      </w:rPr>
    </w:lvl>
    <w:lvl w:ilvl="7" w:tplc="C3EA7350" w:tentative="1">
      <w:start w:val="1"/>
      <w:numFmt w:val="bullet"/>
      <w:lvlText w:val="o"/>
      <w:lvlJc w:val="left"/>
      <w:pPr>
        <w:tabs>
          <w:tab w:val="num" w:pos="5760"/>
        </w:tabs>
        <w:ind w:left="5760" w:hanging="360"/>
      </w:pPr>
      <w:rPr>
        <w:rFonts w:ascii="Courier New" w:hAnsi="Courier New" w:hint="default"/>
      </w:rPr>
    </w:lvl>
    <w:lvl w:ilvl="8" w:tplc="4E3261E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DC0AF9"/>
    <w:multiLevelType w:val="singleLevel"/>
    <w:tmpl w:val="040C000F"/>
    <w:lvl w:ilvl="0">
      <w:start w:val="1"/>
      <w:numFmt w:val="decimal"/>
      <w:lvlText w:val="%1."/>
      <w:lvlJc w:val="left"/>
      <w:pPr>
        <w:tabs>
          <w:tab w:val="num" w:pos="360"/>
        </w:tabs>
        <w:ind w:left="360" w:hanging="360"/>
      </w:pPr>
    </w:lvl>
  </w:abstractNum>
  <w:abstractNum w:abstractNumId="8" w15:restartNumberingAfterBreak="0">
    <w:nsid w:val="488011B4"/>
    <w:multiLevelType w:val="singleLevel"/>
    <w:tmpl w:val="F06C10C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8A60E09"/>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663678F1"/>
    <w:multiLevelType w:val="hybridMultilevel"/>
    <w:tmpl w:val="1C9AB7FC"/>
    <w:lvl w:ilvl="0" w:tplc="8F08B310">
      <w:numFmt w:val="bullet"/>
      <w:lvlText w:val="-"/>
      <w:lvlJc w:val="left"/>
      <w:pPr>
        <w:tabs>
          <w:tab w:val="num" w:pos="2061"/>
        </w:tabs>
        <w:ind w:left="2061" w:hanging="360"/>
      </w:pPr>
      <w:rPr>
        <w:rFonts w:ascii="Times New Roman" w:eastAsia="Times New Roman" w:hAnsi="Times New Roman" w:cs="Times New Roman" w:hint="default"/>
      </w:rPr>
    </w:lvl>
    <w:lvl w:ilvl="1" w:tplc="040C0003" w:tentative="1">
      <w:start w:val="1"/>
      <w:numFmt w:val="bullet"/>
      <w:lvlText w:val="o"/>
      <w:lvlJc w:val="left"/>
      <w:pPr>
        <w:tabs>
          <w:tab w:val="num" w:pos="2781"/>
        </w:tabs>
        <w:ind w:left="2781" w:hanging="360"/>
      </w:pPr>
      <w:rPr>
        <w:rFonts w:ascii="Courier New" w:hAnsi="Courier New" w:cs="Courier New" w:hint="default"/>
      </w:rPr>
    </w:lvl>
    <w:lvl w:ilvl="2" w:tplc="040C0005" w:tentative="1">
      <w:start w:val="1"/>
      <w:numFmt w:val="bullet"/>
      <w:lvlText w:val=""/>
      <w:lvlJc w:val="left"/>
      <w:pPr>
        <w:tabs>
          <w:tab w:val="num" w:pos="3501"/>
        </w:tabs>
        <w:ind w:left="3501" w:hanging="360"/>
      </w:pPr>
      <w:rPr>
        <w:rFonts w:ascii="Wingdings" w:hAnsi="Wingdings" w:hint="default"/>
      </w:rPr>
    </w:lvl>
    <w:lvl w:ilvl="3" w:tplc="040C0001" w:tentative="1">
      <w:start w:val="1"/>
      <w:numFmt w:val="bullet"/>
      <w:lvlText w:val=""/>
      <w:lvlJc w:val="left"/>
      <w:pPr>
        <w:tabs>
          <w:tab w:val="num" w:pos="4221"/>
        </w:tabs>
        <w:ind w:left="4221" w:hanging="360"/>
      </w:pPr>
      <w:rPr>
        <w:rFonts w:ascii="Symbol" w:hAnsi="Symbol" w:hint="default"/>
      </w:rPr>
    </w:lvl>
    <w:lvl w:ilvl="4" w:tplc="040C0003" w:tentative="1">
      <w:start w:val="1"/>
      <w:numFmt w:val="bullet"/>
      <w:lvlText w:val="o"/>
      <w:lvlJc w:val="left"/>
      <w:pPr>
        <w:tabs>
          <w:tab w:val="num" w:pos="4941"/>
        </w:tabs>
        <w:ind w:left="4941" w:hanging="360"/>
      </w:pPr>
      <w:rPr>
        <w:rFonts w:ascii="Courier New" w:hAnsi="Courier New" w:cs="Courier New" w:hint="default"/>
      </w:rPr>
    </w:lvl>
    <w:lvl w:ilvl="5" w:tplc="040C0005" w:tentative="1">
      <w:start w:val="1"/>
      <w:numFmt w:val="bullet"/>
      <w:lvlText w:val=""/>
      <w:lvlJc w:val="left"/>
      <w:pPr>
        <w:tabs>
          <w:tab w:val="num" w:pos="5661"/>
        </w:tabs>
        <w:ind w:left="5661" w:hanging="360"/>
      </w:pPr>
      <w:rPr>
        <w:rFonts w:ascii="Wingdings" w:hAnsi="Wingdings" w:hint="default"/>
      </w:rPr>
    </w:lvl>
    <w:lvl w:ilvl="6" w:tplc="040C0001" w:tentative="1">
      <w:start w:val="1"/>
      <w:numFmt w:val="bullet"/>
      <w:lvlText w:val=""/>
      <w:lvlJc w:val="left"/>
      <w:pPr>
        <w:tabs>
          <w:tab w:val="num" w:pos="6381"/>
        </w:tabs>
        <w:ind w:left="6381" w:hanging="360"/>
      </w:pPr>
      <w:rPr>
        <w:rFonts w:ascii="Symbol" w:hAnsi="Symbol" w:hint="default"/>
      </w:rPr>
    </w:lvl>
    <w:lvl w:ilvl="7" w:tplc="040C0003" w:tentative="1">
      <w:start w:val="1"/>
      <w:numFmt w:val="bullet"/>
      <w:lvlText w:val="o"/>
      <w:lvlJc w:val="left"/>
      <w:pPr>
        <w:tabs>
          <w:tab w:val="num" w:pos="7101"/>
        </w:tabs>
        <w:ind w:left="7101" w:hanging="360"/>
      </w:pPr>
      <w:rPr>
        <w:rFonts w:ascii="Courier New" w:hAnsi="Courier New" w:cs="Courier New" w:hint="default"/>
      </w:rPr>
    </w:lvl>
    <w:lvl w:ilvl="8" w:tplc="040C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66970843"/>
    <w:multiLevelType w:val="multilevel"/>
    <w:tmpl w:val="18689C5E"/>
    <w:lvl w:ilvl="0">
      <w:start w:val="1"/>
      <w:numFmt w:val="none"/>
      <w:lvlText w:val=""/>
      <w:lvlJc w:val="left"/>
      <w:pPr>
        <w:tabs>
          <w:tab w:val="num" w:pos="360"/>
        </w:tabs>
        <w:ind w:left="360" w:hanging="360"/>
      </w:pPr>
    </w:lvl>
    <w:lvl w:ilvl="1">
      <w:start w:val="1"/>
      <w:numFmt w:val="upperRoman"/>
      <w:lvlText w:val="%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2" w15:restartNumberingAfterBreak="0">
    <w:nsid w:val="6B101CC1"/>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6F2957F1"/>
    <w:multiLevelType w:val="hybridMultilevel"/>
    <w:tmpl w:val="E3A4AA00"/>
    <w:lvl w:ilvl="0" w:tplc="A7B45708">
      <w:start w:val="1"/>
      <w:numFmt w:val="bullet"/>
      <w:lvlText w:val=""/>
      <w:lvlJc w:val="left"/>
      <w:pPr>
        <w:tabs>
          <w:tab w:val="num" w:pos="720"/>
        </w:tabs>
        <w:ind w:left="720" w:hanging="360"/>
      </w:pPr>
      <w:rPr>
        <w:rFonts w:ascii="Wingdings" w:hAnsi="Wingdings" w:hint="default"/>
      </w:rPr>
    </w:lvl>
    <w:lvl w:ilvl="1" w:tplc="5C443576" w:tentative="1">
      <w:start w:val="1"/>
      <w:numFmt w:val="bullet"/>
      <w:lvlText w:val="o"/>
      <w:lvlJc w:val="left"/>
      <w:pPr>
        <w:tabs>
          <w:tab w:val="num" w:pos="1440"/>
        </w:tabs>
        <w:ind w:left="1440" w:hanging="360"/>
      </w:pPr>
      <w:rPr>
        <w:rFonts w:ascii="Courier New" w:hAnsi="Courier New" w:hint="default"/>
      </w:rPr>
    </w:lvl>
    <w:lvl w:ilvl="2" w:tplc="81FAE3FE" w:tentative="1">
      <w:start w:val="1"/>
      <w:numFmt w:val="bullet"/>
      <w:lvlText w:val=""/>
      <w:lvlJc w:val="left"/>
      <w:pPr>
        <w:tabs>
          <w:tab w:val="num" w:pos="2160"/>
        </w:tabs>
        <w:ind w:left="2160" w:hanging="360"/>
      </w:pPr>
      <w:rPr>
        <w:rFonts w:ascii="Wingdings" w:hAnsi="Wingdings" w:hint="default"/>
      </w:rPr>
    </w:lvl>
    <w:lvl w:ilvl="3" w:tplc="3D16F706" w:tentative="1">
      <w:start w:val="1"/>
      <w:numFmt w:val="bullet"/>
      <w:lvlText w:val=""/>
      <w:lvlJc w:val="left"/>
      <w:pPr>
        <w:tabs>
          <w:tab w:val="num" w:pos="2880"/>
        </w:tabs>
        <w:ind w:left="2880" w:hanging="360"/>
      </w:pPr>
      <w:rPr>
        <w:rFonts w:ascii="Symbol" w:hAnsi="Symbol" w:hint="default"/>
      </w:rPr>
    </w:lvl>
    <w:lvl w:ilvl="4" w:tplc="6BAAF49C" w:tentative="1">
      <w:start w:val="1"/>
      <w:numFmt w:val="bullet"/>
      <w:lvlText w:val="o"/>
      <w:lvlJc w:val="left"/>
      <w:pPr>
        <w:tabs>
          <w:tab w:val="num" w:pos="3600"/>
        </w:tabs>
        <w:ind w:left="3600" w:hanging="360"/>
      </w:pPr>
      <w:rPr>
        <w:rFonts w:ascii="Courier New" w:hAnsi="Courier New" w:hint="default"/>
      </w:rPr>
    </w:lvl>
    <w:lvl w:ilvl="5" w:tplc="90BAA44A" w:tentative="1">
      <w:start w:val="1"/>
      <w:numFmt w:val="bullet"/>
      <w:lvlText w:val=""/>
      <w:lvlJc w:val="left"/>
      <w:pPr>
        <w:tabs>
          <w:tab w:val="num" w:pos="4320"/>
        </w:tabs>
        <w:ind w:left="4320" w:hanging="360"/>
      </w:pPr>
      <w:rPr>
        <w:rFonts w:ascii="Wingdings" w:hAnsi="Wingdings" w:hint="default"/>
      </w:rPr>
    </w:lvl>
    <w:lvl w:ilvl="6" w:tplc="28469442" w:tentative="1">
      <w:start w:val="1"/>
      <w:numFmt w:val="bullet"/>
      <w:lvlText w:val=""/>
      <w:lvlJc w:val="left"/>
      <w:pPr>
        <w:tabs>
          <w:tab w:val="num" w:pos="5040"/>
        </w:tabs>
        <w:ind w:left="5040" w:hanging="360"/>
      </w:pPr>
      <w:rPr>
        <w:rFonts w:ascii="Symbol" w:hAnsi="Symbol" w:hint="default"/>
      </w:rPr>
    </w:lvl>
    <w:lvl w:ilvl="7" w:tplc="53CE68DE" w:tentative="1">
      <w:start w:val="1"/>
      <w:numFmt w:val="bullet"/>
      <w:lvlText w:val="o"/>
      <w:lvlJc w:val="left"/>
      <w:pPr>
        <w:tabs>
          <w:tab w:val="num" w:pos="5760"/>
        </w:tabs>
        <w:ind w:left="5760" w:hanging="360"/>
      </w:pPr>
      <w:rPr>
        <w:rFonts w:ascii="Courier New" w:hAnsi="Courier New" w:hint="default"/>
      </w:rPr>
    </w:lvl>
    <w:lvl w:ilvl="8" w:tplc="8BE8DAA8" w:tentative="1">
      <w:start w:val="1"/>
      <w:numFmt w:val="bullet"/>
      <w:lvlText w:val=""/>
      <w:lvlJc w:val="left"/>
      <w:pPr>
        <w:tabs>
          <w:tab w:val="num" w:pos="6480"/>
        </w:tabs>
        <w:ind w:left="6480" w:hanging="360"/>
      </w:pPr>
      <w:rPr>
        <w:rFonts w:ascii="Wingdings" w:hAnsi="Wingdings" w:hint="default"/>
      </w:rPr>
    </w:lvl>
  </w:abstractNum>
  <w:num w:numId="1" w16cid:durableId="612174626">
    <w:abstractNumId w:val="0"/>
  </w:num>
  <w:num w:numId="2" w16cid:durableId="850526928">
    <w:abstractNumId w:val="0"/>
  </w:num>
  <w:num w:numId="3" w16cid:durableId="65305020">
    <w:abstractNumId w:val="0"/>
  </w:num>
  <w:num w:numId="4" w16cid:durableId="1788311246">
    <w:abstractNumId w:val="1"/>
  </w:num>
  <w:num w:numId="5" w16cid:durableId="810682789">
    <w:abstractNumId w:val="2"/>
  </w:num>
  <w:num w:numId="6" w16cid:durableId="731735021">
    <w:abstractNumId w:val="7"/>
  </w:num>
  <w:num w:numId="7" w16cid:durableId="164134869">
    <w:abstractNumId w:val="5"/>
  </w:num>
  <w:num w:numId="8" w16cid:durableId="1267343456">
    <w:abstractNumId w:val="12"/>
  </w:num>
  <w:num w:numId="9" w16cid:durableId="1332098073">
    <w:abstractNumId w:val="8"/>
  </w:num>
  <w:num w:numId="10" w16cid:durableId="1491865691">
    <w:abstractNumId w:val="4"/>
  </w:num>
  <w:num w:numId="11" w16cid:durableId="515004621">
    <w:abstractNumId w:val="0"/>
  </w:num>
  <w:num w:numId="12" w16cid:durableId="1708724811">
    <w:abstractNumId w:val="0"/>
  </w:num>
  <w:num w:numId="13" w16cid:durableId="670370881">
    <w:abstractNumId w:val="13"/>
  </w:num>
  <w:num w:numId="14" w16cid:durableId="1750149567">
    <w:abstractNumId w:val="6"/>
  </w:num>
  <w:num w:numId="15" w16cid:durableId="823208039">
    <w:abstractNumId w:val="9"/>
  </w:num>
  <w:num w:numId="16" w16cid:durableId="555434220">
    <w:abstractNumId w:val="0"/>
  </w:num>
  <w:num w:numId="17" w16cid:durableId="1320426883">
    <w:abstractNumId w:val="0"/>
  </w:num>
  <w:num w:numId="18" w16cid:durableId="467403238">
    <w:abstractNumId w:val="0"/>
  </w:num>
  <w:num w:numId="19" w16cid:durableId="1062829812">
    <w:abstractNumId w:val="0"/>
  </w:num>
  <w:num w:numId="20" w16cid:durableId="1797944064">
    <w:abstractNumId w:val="10"/>
  </w:num>
  <w:num w:numId="21" w16cid:durableId="1391423517">
    <w:abstractNumId w:val="11"/>
  </w:num>
  <w:num w:numId="22" w16cid:durableId="1293830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143"/>
    <w:rsid w:val="00017465"/>
    <w:rsid w:val="0003172A"/>
    <w:rsid w:val="00055F28"/>
    <w:rsid w:val="000658EE"/>
    <w:rsid w:val="0007433C"/>
    <w:rsid w:val="000771CE"/>
    <w:rsid w:val="000927B4"/>
    <w:rsid w:val="000B6B66"/>
    <w:rsid w:val="000C37BB"/>
    <w:rsid w:val="000C5CF8"/>
    <w:rsid w:val="000D3690"/>
    <w:rsid w:val="000D46F5"/>
    <w:rsid w:val="0010480F"/>
    <w:rsid w:val="00107592"/>
    <w:rsid w:val="001078E2"/>
    <w:rsid w:val="0012486E"/>
    <w:rsid w:val="00127795"/>
    <w:rsid w:val="00165143"/>
    <w:rsid w:val="00183A46"/>
    <w:rsid w:val="001B68B0"/>
    <w:rsid w:val="001C0259"/>
    <w:rsid w:val="001C20BB"/>
    <w:rsid w:val="001E42D1"/>
    <w:rsid w:val="001E719E"/>
    <w:rsid w:val="001F22BD"/>
    <w:rsid w:val="00206BA1"/>
    <w:rsid w:val="00237D8C"/>
    <w:rsid w:val="00262BFB"/>
    <w:rsid w:val="00265EFD"/>
    <w:rsid w:val="002A08B6"/>
    <w:rsid w:val="002B3ED1"/>
    <w:rsid w:val="002C6D39"/>
    <w:rsid w:val="002D0AA0"/>
    <w:rsid w:val="002D4C8C"/>
    <w:rsid w:val="003000D7"/>
    <w:rsid w:val="00300B8C"/>
    <w:rsid w:val="00347417"/>
    <w:rsid w:val="00377CC7"/>
    <w:rsid w:val="00386E21"/>
    <w:rsid w:val="003B4AF0"/>
    <w:rsid w:val="003B60AB"/>
    <w:rsid w:val="003C202B"/>
    <w:rsid w:val="003C3A73"/>
    <w:rsid w:val="003D7F69"/>
    <w:rsid w:val="003F586E"/>
    <w:rsid w:val="003F6410"/>
    <w:rsid w:val="00405E37"/>
    <w:rsid w:val="0045564E"/>
    <w:rsid w:val="0046445D"/>
    <w:rsid w:val="00464C92"/>
    <w:rsid w:val="004733A4"/>
    <w:rsid w:val="00477BF0"/>
    <w:rsid w:val="00486F88"/>
    <w:rsid w:val="004A25C2"/>
    <w:rsid w:val="004A591F"/>
    <w:rsid w:val="004A5B9B"/>
    <w:rsid w:val="004A678B"/>
    <w:rsid w:val="004D0906"/>
    <w:rsid w:val="004D3FEC"/>
    <w:rsid w:val="004D58D4"/>
    <w:rsid w:val="004E313D"/>
    <w:rsid w:val="004F29A1"/>
    <w:rsid w:val="005660CE"/>
    <w:rsid w:val="00577C8F"/>
    <w:rsid w:val="00581571"/>
    <w:rsid w:val="005A1EEB"/>
    <w:rsid w:val="005A773D"/>
    <w:rsid w:val="005A7834"/>
    <w:rsid w:val="005C5471"/>
    <w:rsid w:val="005E08F9"/>
    <w:rsid w:val="005E33B1"/>
    <w:rsid w:val="00627BD7"/>
    <w:rsid w:val="00651139"/>
    <w:rsid w:val="006516BE"/>
    <w:rsid w:val="006520C6"/>
    <w:rsid w:val="00664504"/>
    <w:rsid w:val="00667334"/>
    <w:rsid w:val="006750BA"/>
    <w:rsid w:val="00693ADF"/>
    <w:rsid w:val="00696C77"/>
    <w:rsid w:val="006C194C"/>
    <w:rsid w:val="0070339D"/>
    <w:rsid w:val="007155CF"/>
    <w:rsid w:val="00717321"/>
    <w:rsid w:val="00746AD1"/>
    <w:rsid w:val="00760E2A"/>
    <w:rsid w:val="00786052"/>
    <w:rsid w:val="00791F06"/>
    <w:rsid w:val="007C2AC5"/>
    <w:rsid w:val="007E3BE4"/>
    <w:rsid w:val="008017BD"/>
    <w:rsid w:val="008353F3"/>
    <w:rsid w:val="00850239"/>
    <w:rsid w:val="00855630"/>
    <w:rsid w:val="008913FF"/>
    <w:rsid w:val="008D6907"/>
    <w:rsid w:val="008F0F55"/>
    <w:rsid w:val="008F2011"/>
    <w:rsid w:val="008F43B1"/>
    <w:rsid w:val="00900ABB"/>
    <w:rsid w:val="00902BF8"/>
    <w:rsid w:val="0091167C"/>
    <w:rsid w:val="00930375"/>
    <w:rsid w:val="00944991"/>
    <w:rsid w:val="00945CA3"/>
    <w:rsid w:val="00981CB7"/>
    <w:rsid w:val="00984FF3"/>
    <w:rsid w:val="009B4D5A"/>
    <w:rsid w:val="009C4EEC"/>
    <w:rsid w:val="009C6E41"/>
    <w:rsid w:val="009D2D9B"/>
    <w:rsid w:val="009D5F1E"/>
    <w:rsid w:val="009F1F53"/>
    <w:rsid w:val="00A1087E"/>
    <w:rsid w:val="00A204D2"/>
    <w:rsid w:val="00A42E80"/>
    <w:rsid w:val="00A523C3"/>
    <w:rsid w:val="00A5240D"/>
    <w:rsid w:val="00A53B23"/>
    <w:rsid w:val="00A74B93"/>
    <w:rsid w:val="00A74D10"/>
    <w:rsid w:val="00A7630A"/>
    <w:rsid w:val="00A90824"/>
    <w:rsid w:val="00AA193F"/>
    <w:rsid w:val="00AB14E1"/>
    <w:rsid w:val="00AD0890"/>
    <w:rsid w:val="00B3391F"/>
    <w:rsid w:val="00B36875"/>
    <w:rsid w:val="00B37A21"/>
    <w:rsid w:val="00B75C4B"/>
    <w:rsid w:val="00B927FA"/>
    <w:rsid w:val="00BB77BF"/>
    <w:rsid w:val="00BE23F8"/>
    <w:rsid w:val="00C20918"/>
    <w:rsid w:val="00C637B7"/>
    <w:rsid w:val="00C82108"/>
    <w:rsid w:val="00C82EDA"/>
    <w:rsid w:val="00CA2532"/>
    <w:rsid w:val="00CC2603"/>
    <w:rsid w:val="00CD206D"/>
    <w:rsid w:val="00CD7DFB"/>
    <w:rsid w:val="00CE48C0"/>
    <w:rsid w:val="00D157B0"/>
    <w:rsid w:val="00D32B68"/>
    <w:rsid w:val="00D350FB"/>
    <w:rsid w:val="00D60CC5"/>
    <w:rsid w:val="00D76543"/>
    <w:rsid w:val="00D83FAB"/>
    <w:rsid w:val="00D914A3"/>
    <w:rsid w:val="00DA027C"/>
    <w:rsid w:val="00DA32C5"/>
    <w:rsid w:val="00DC6327"/>
    <w:rsid w:val="00DD154A"/>
    <w:rsid w:val="00DD6AF4"/>
    <w:rsid w:val="00DE4421"/>
    <w:rsid w:val="00DF28D7"/>
    <w:rsid w:val="00E05D0B"/>
    <w:rsid w:val="00E12D12"/>
    <w:rsid w:val="00E26EA4"/>
    <w:rsid w:val="00E852AF"/>
    <w:rsid w:val="00E91705"/>
    <w:rsid w:val="00E96680"/>
    <w:rsid w:val="00E9746D"/>
    <w:rsid w:val="00F10CC4"/>
    <w:rsid w:val="00F3481D"/>
    <w:rsid w:val="00F56B4C"/>
    <w:rsid w:val="00F646D4"/>
    <w:rsid w:val="00F72739"/>
    <w:rsid w:val="00F833A1"/>
    <w:rsid w:val="00F92FB1"/>
    <w:rsid w:val="00F95A48"/>
    <w:rsid w:val="00FB3A87"/>
    <w:rsid w:val="00FC2335"/>
    <w:rsid w:val="00FC6DD9"/>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C985979"/>
  <w15:docId w15:val="{1C736071-6F9F-4BD6-AA1F-B25C2AF6F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11"/>
    <w:pPr>
      <w:spacing w:line="360" w:lineRule="auto"/>
      <w:jc w:val="both"/>
    </w:pPr>
    <w:rPr>
      <w:sz w:val="24"/>
      <w:lang w:eastAsia="fr-FR"/>
    </w:rPr>
  </w:style>
  <w:style w:type="paragraph" w:styleId="Titre1">
    <w:name w:val="heading 1"/>
    <w:basedOn w:val="Normal"/>
    <w:next w:val="Normal"/>
    <w:qFormat/>
    <w:rsid w:val="008F2011"/>
    <w:pPr>
      <w:keepNext/>
      <w:numPr>
        <w:numId w:val="16"/>
      </w:numPr>
      <w:pBdr>
        <w:top w:val="double" w:sz="6" w:space="1" w:color="auto" w:shadow="1"/>
        <w:left w:val="double" w:sz="6" w:space="1" w:color="auto" w:shadow="1"/>
        <w:bottom w:val="double" w:sz="6" w:space="1" w:color="auto" w:shadow="1"/>
        <w:right w:val="double" w:sz="6" w:space="1" w:color="auto" w:shadow="1"/>
      </w:pBdr>
      <w:spacing w:before="240" w:after="60"/>
      <w:jc w:val="center"/>
      <w:outlineLvl w:val="0"/>
    </w:pPr>
    <w:rPr>
      <w:b/>
      <w:kern w:val="28"/>
      <w:sz w:val="36"/>
    </w:rPr>
  </w:style>
  <w:style w:type="paragraph" w:styleId="Titre2">
    <w:name w:val="heading 2"/>
    <w:basedOn w:val="Normal"/>
    <w:next w:val="Normal"/>
    <w:qFormat/>
    <w:rsid w:val="008F2011"/>
    <w:pPr>
      <w:keepNext/>
      <w:numPr>
        <w:ilvl w:val="1"/>
        <w:numId w:val="17"/>
      </w:numPr>
      <w:tabs>
        <w:tab w:val="clear" w:pos="1080"/>
        <w:tab w:val="num" w:pos="1416"/>
      </w:tabs>
      <w:spacing w:before="240" w:after="60"/>
      <w:ind w:left="1416" w:hanging="708"/>
      <w:outlineLvl w:val="1"/>
    </w:pPr>
    <w:rPr>
      <w:rFonts w:ascii="Arial" w:hAnsi="Arial"/>
      <w:b/>
      <w:sz w:val="28"/>
    </w:rPr>
  </w:style>
  <w:style w:type="paragraph" w:styleId="Titre3">
    <w:name w:val="heading 3"/>
    <w:basedOn w:val="Normal"/>
    <w:next w:val="Normal"/>
    <w:qFormat/>
    <w:rsid w:val="008F2011"/>
    <w:pPr>
      <w:keepNext/>
      <w:numPr>
        <w:ilvl w:val="2"/>
        <w:numId w:val="18"/>
      </w:numPr>
      <w:tabs>
        <w:tab w:val="clear" w:pos="1440"/>
        <w:tab w:val="num" w:pos="0"/>
      </w:tabs>
      <w:spacing w:before="240" w:after="60"/>
      <w:ind w:left="0" w:firstLine="0"/>
      <w:outlineLvl w:val="2"/>
    </w:pPr>
    <w:rPr>
      <w:b/>
    </w:rPr>
  </w:style>
  <w:style w:type="paragraph" w:styleId="Titre4">
    <w:name w:val="heading 4"/>
    <w:basedOn w:val="Normal"/>
    <w:next w:val="Normal"/>
    <w:qFormat/>
    <w:rsid w:val="008F2011"/>
    <w:pPr>
      <w:keepNext/>
      <w:outlineLvl w:val="3"/>
    </w:pPr>
    <w:rPr>
      <w:sz w:val="28"/>
    </w:rPr>
  </w:style>
  <w:style w:type="paragraph" w:styleId="Titre5">
    <w:name w:val="heading 5"/>
    <w:basedOn w:val="Normal"/>
    <w:next w:val="Normal"/>
    <w:qFormat/>
    <w:rsid w:val="008F2011"/>
    <w:pPr>
      <w:keepNext/>
      <w:outlineLvl w:val="4"/>
    </w:pPr>
    <w:rPr>
      <w:b/>
    </w:rPr>
  </w:style>
  <w:style w:type="paragraph" w:styleId="Titre6">
    <w:name w:val="heading 6"/>
    <w:basedOn w:val="Normal"/>
    <w:next w:val="Normal"/>
    <w:qFormat/>
    <w:rsid w:val="008F2011"/>
    <w:pPr>
      <w:keepNext/>
      <w:jc w:val="center"/>
      <w:outlineLvl w:val="5"/>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rsid w:val="008F2011"/>
    <w:pPr>
      <w:ind w:firstLine="851"/>
    </w:pPr>
  </w:style>
  <w:style w:type="paragraph" w:styleId="Corpsdetexte">
    <w:name w:val="Body Text"/>
    <w:basedOn w:val="Normal"/>
    <w:rsid w:val="008F2011"/>
    <w:pPr>
      <w:jc w:val="center"/>
    </w:pPr>
  </w:style>
  <w:style w:type="paragraph" w:styleId="En-tte">
    <w:name w:val="header"/>
    <w:basedOn w:val="Normal"/>
    <w:rsid w:val="008F2011"/>
    <w:pPr>
      <w:tabs>
        <w:tab w:val="center" w:pos="4536"/>
        <w:tab w:val="right" w:pos="9072"/>
      </w:tabs>
    </w:pPr>
  </w:style>
  <w:style w:type="paragraph" w:styleId="Pieddepage">
    <w:name w:val="footer"/>
    <w:basedOn w:val="Normal"/>
    <w:rsid w:val="008F2011"/>
    <w:pPr>
      <w:tabs>
        <w:tab w:val="center" w:pos="4536"/>
        <w:tab w:val="right" w:pos="9072"/>
      </w:tabs>
    </w:pPr>
  </w:style>
  <w:style w:type="paragraph" w:styleId="Retraitcorpsdetexte">
    <w:name w:val="Body Text Indent"/>
    <w:basedOn w:val="Normal"/>
    <w:rsid w:val="008F2011"/>
    <w:pPr>
      <w:ind w:firstLine="851"/>
    </w:pPr>
    <w:rPr>
      <w:sz w:val="22"/>
    </w:rPr>
  </w:style>
  <w:style w:type="character" w:styleId="Numrodepage">
    <w:name w:val="page number"/>
    <w:basedOn w:val="Policepardfaut"/>
    <w:rsid w:val="008F2011"/>
  </w:style>
  <w:style w:type="table" w:styleId="Grilledutableau">
    <w:name w:val="Table Grid"/>
    <w:basedOn w:val="TableauNormal"/>
    <w:rsid w:val="00165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D76543"/>
    <w:rPr>
      <w:color w:val="808080"/>
    </w:rPr>
  </w:style>
  <w:style w:type="paragraph" w:styleId="Textedebulles">
    <w:name w:val="Balloon Text"/>
    <w:basedOn w:val="Normal"/>
    <w:link w:val="TextedebullesCar"/>
    <w:rsid w:val="00D76543"/>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D76543"/>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wmf"/><Relationship Id="rId26" Type="http://schemas.openxmlformats.org/officeDocument/2006/relationships/image" Target="media/image100.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20.wmf"/><Relationship Id="rId50" Type="http://schemas.openxmlformats.org/officeDocument/2006/relationships/oleObject" Target="embeddings/oleObject19.bin"/><Relationship Id="rId55"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0.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6.bin"/><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80.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Mod&#232;les\Mod&#232;le%20TP.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Modèle TP.dot</Template>
  <TotalTime>45</TotalTime>
  <Pages>10</Pages>
  <Words>1452</Words>
  <Characters>7991</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TP</vt:lpstr>
    </vt:vector>
  </TitlesOfParts>
  <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dc:title>
  <dc:subject>Statique</dc:subject>
  <dc:creator>AUBERTY Christophe</dc:creator>
  <cp:lastModifiedBy> </cp:lastModifiedBy>
  <cp:revision>28</cp:revision>
  <cp:lastPrinted>2022-04-26T17:10:00Z</cp:lastPrinted>
  <dcterms:created xsi:type="dcterms:W3CDTF">2022-04-26T16:37:00Z</dcterms:created>
  <dcterms:modified xsi:type="dcterms:W3CDTF">2022-04-26T17:15:00Z</dcterms:modified>
</cp:coreProperties>
</file>