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911C" w14:textId="5C2DB44F" w:rsidR="00057E75" w:rsidRPr="00A2137A" w:rsidRDefault="00984547" w:rsidP="00C16BCE">
      <w:pPr>
        <w:pStyle w:val="Titre1"/>
        <w:numPr>
          <w:ilvl w:val="0"/>
          <w:numId w:val="0"/>
        </w:numPr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  <w:r w:rsidRPr="00A2137A">
        <w:rPr>
          <w:rFonts w:ascii="Times New Roman" w:hAnsi="Times New Roman" w:cs="Times New Roman"/>
          <w:sz w:val="24"/>
          <w:szCs w:val="24"/>
        </w:rPr>
        <w:t>TP</w:t>
      </w:r>
      <w:r w:rsidR="00B41584" w:rsidRPr="00A2137A">
        <w:rPr>
          <w:rFonts w:ascii="Times New Roman" w:hAnsi="Times New Roman" w:cs="Times New Roman"/>
          <w:sz w:val="24"/>
          <w:szCs w:val="24"/>
        </w:rPr>
        <w:t>01</w:t>
      </w:r>
      <w:r w:rsidRPr="00A2137A">
        <w:rPr>
          <w:rFonts w:ascii="Times New Roman" w:hAnsi="Times New Roman" w:cs="Times New Roman"/>
          <w:sz w:val="24"/>
          <w:szCs w:val="24"/>
        </w:rPr>
        <w:t xml:space="preserve"> : </w:t>
      </w:r>
      <w:r w:rsidR="007D39D4">
        <w:rPr>
          <w:rFonts w:ascii="Times New Roman" w:hAnsi="Times New Roman" w:cs="Times New Roman"/>
          <w:sz w:val="24"/>
          <w:szCs w:val="24"/>
        </w:rPr>
        <w:t>TITRAGE INDIRECT</w:t>
      </w:r>
      <w:r w:rsidRPr="00A2137A">
        <w:rPr>
          <w:rFonts w:ascii="Times New Roman" w:hAnsi="Times New Roman" w:cs="Times New Roman"/>
          <w:sz w:val="24"/>
          <w:szCs w:val="24"/>
        </w:rPr>
        <w:t xml:space="preserve"> D’UNE EAU DE JAVEL COMMERCIALE</w:t>
      </w:r>
      <w:r w:rsidR="007D39D4" w:rsidRPr="007D39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0EAF6F" w14:textId="3E0EBB0D" w:rsidR="00057E75" w:rsidRDefault="00057E75" w:rsidP="00B415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bookmarkStart w:id="0" w:name="_Toc469923078"/>
    </w:p>
    <w:p w14:paraId="53CF209E" w14:textId="7AE0960D" w:rsidR="004B6E95" w:rsidRDefault="004B6E95" w:rsidP="00C873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4B6E95">
        <w:rPr>
          <w:rFonts w:ascii="Times New Roman" w:hAnsi="Times New Roman" w:cs="Times New Roman"/>
          <w:b/>
          <w:color w:val="auto"/>
          <w:sz w:val="24"/>
          <w:szCs w:val="24"/>
        </w:rPr>
        <w:sym w:font="Wingdings" w:char="F024"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Sélectionner et utiliser le </w:t>
      </w:r>
      <w:r w:rsidRPr="0076572F">
        <w:rPr>
          <w:rFonts w:ascii="Times New Roman" w:hAnsi="Times New Roman" w:cs="Times New Roman"/>
          <w:b/>
          <w:color w:val="auto"/>
          <w:sz w:val="24"/>
          <w:szCs w:val="24"/>
        </w:rPr>
        <w:t>matériel adapté à la précision requise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</w:p>
    <w:p w14:paraId="14E9787F" w14:textId="3EF545C9" w:rsidR="0064741E" w:rsidRDefault="00F81386" w:rsidP="00C873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F81386">
        <w:rPr>
          <w:rFonts w:ascii="Times New Roman" w:hAnsi="Times New Roman" w:cs="Times New Roman"/>
          <w:b/>
          <w:color w:val="auto"/>
          <w:sz w:val="24"/>
          <w:szCs w:val="24"/>
        </w:rPr>
        <w:sym w:font="Wingdings" w:char="F024"/>
      </w:r>
      <w:r w:rsidRPr="00F8138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Mettre en œuvre un protocole expérimental correspondant à un titrage direct ou </w:t>
      </w:r>
      <w:r w:rsidRPr="00F81386">
        <w:rPr>
          <w:rFonts w:ascii="Times New Roman" w:hAnsi="Times New Roman" w:cs="Times New Roman"/>
          <w:b/>
          <w:color w:val="auto"/>
          <w:sz w:val="24"/>
          <w:szCs w:val="24"/>
        </w:rPr>
        <w:t>indirect.</w:t>
      </w:r>
    </w:p>
    <w:p w14:paraId="628301FD" w14:textId="22563F95" w:rsidR="00F81386" w:rsidRDefault="00F81386" w:rsidP="00C873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F81386">
        <w:rPr>
          <w:rFonts w:ascii="Times New Roman" w:hAnsi="Times New Roman" w:cs="Times New Roman"/>
          <w:b/>
          <w:color w:val="auto"/>
          <w:sz w:val="24"/>
          <w:szCs w:val="24"/>
        </w:rPr>
        <w:sym w:font="Wingdings" w:char="F024"/>
      </w:r>
      <w:r w:rsidRPr="00F8138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Justifier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la nécessité d’effectuer un titrage indirect.</w:t>
      </w:r>
    </w:p>
    <w:p w14:paraId="61D1F94A" w14:textId="7E8A617C" w:rsidR="00F81386" w:rsidRPr="00F81386" w:rsidRDefault="00F81386" w:rsidP="00C873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F81386">
        <w:rPr>
          <w:rFonts w:ascii="Times New Roman" w:hAnsi="Times New Roman" w:cs="Times New Roman"/>
          <w:b/>
          <w:color w:val="auto"/>
          <w:sz w:val="24"/>
          <w:szCs w:val="24"/>
        </w:rPr>
        <w:sym w:font="Wingdings" w:char="F024"/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114CFE">
        <w:rPr>
          <w:rFonts w:ascii="Times New Roman" w:hAnsi="Times New Roman" w:cs="Times New Roman"/>
          <w:b/>
          <w:color w:val="auto"/>
          <w:sz w:val="24"/>
          <w:szCs w:val="24"/>
        </w:rPr>
        <w:t>Identifier et exploiter la réaction support du titrage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(recenser les espèces présentes dans le milieu au cours du titrage</w:t>
      </w:r>
      <w:r w:rsidR="00114CFE">
        <w:rPr>
          <w:rFonts w:ascii="Times New Roman" w:hAnsi="Times New Roman" w:cs="Times New Roman"/>
          <w:bCs/>
          <w:color w:val="auto"/>
          <w:sz w:val="24"/>
          <w:szCs w:val="24"/>
        </w:rPr>
        <w:t>, repérer l’équivalence, justifier le changement de couleur observé)</w:t>
      </w:r>
    </w:p>
    <w:p w14:paraId="74E315DF" w14:textId="77777777" w:rsidR="00C87362" w:rsidRPr="0076572F" w:rsidRDefault="00C87362" w:rsidP="00B415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0A560EE9" w14:textId="0ACAACF6" w:rsidR="00CF1D35" w:rsidRPr="00A2137A" w:rsidRDefault="00797F59" w:rsidP="00C83C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2137A">
        <w:rPr>
          <w:rFonts w:ascii="Times New Roman" w:hAnsi="Times New Roman" w:cs="Times New Roman"/>
          <w:color w:val="auto"/>
          <w:sz w:val="24"/>
          <w:szCs w:val="24"/>
        </w:rPr>
        <w:t>Pour désinfecter l’eau,</w:t>
      </w:r>
      <w:r w:rsidR="00CF1D35"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 l’ébullition, la microfiltration ou la </w:t>
      </w:r>
      <w:r w:rsidR="00CF1D35" w:rsidRPr="00A2137A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chloration</w:t>
      </w:r>
      <w:r w:rsidR="00CF1D35"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 (pastilles désinfectantes à base de chlore</w:t>
      </w:r>
      <w:proofErr w:type="gramStart"/>
      <w:r w:rsidR="00CF1D35" w:rsidRPr="00A2137A">
        <w:rPr>
          <w:rFonts w:ascii="Times New Roman" w:hAnsi="Times New Roman" w:cs="Times New Roman"/>
          <w:color w:val="auto"/>
          <w:sz w:val="24"/>
          <w:szCs w:val="24"/>
        </w:rPr>
        <w:t>).</w:t>
      </w:r>
      <w:r w:rsidRPr="00A2137A">
        <w:rPr>
          <w:rFonts w:ascii="Times New Roman" w:hAnsi="Times New Roman" w:cs="Times New Roman"/>
          <w:color w:val="auto"/>
          <w:sz w:val="24"/>
          <w:szCs w:val="24"/>
        </w:rPr>
        <w:t>peuvent</w:t>
      </w:r>
      <w:proofErr w:type="gramEnd"/>
      <w:r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 être utilisées</w:t>
      </w:r>
      <w:r w:rsidR="006C23B6" w:rsidRPr="00A2137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14C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F1D35"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La </w:t>
      </w:r>
      <w:hyperlink r:id="rId8" w:history="1">
        <w:r w:rsidR="00CF1D35" w:rsidRPr="00A2137A">
          <w:rPr>
            <w:rStyle w:val="Lienhypertexte"/>
            <w:rFonts w:ascii="Times New Roman" w:hAnsi="Times New Roman" w:cs="Times New Roman"/>
            <w:b/>
            <w:color w:val="auto"/>
            <w:sz w:val="24"/>
            <w:szCs w:val="24"/>
          </w:rPr>
          <w:t>chloration</w:t>
        </w:r>
      </w:hyperlink>
      <w:r w:rsidR="00CF1D35"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 est un </w:t>
      </w:r>
      <w:r w:rsidR="00CF1D35" w:rsidRPr="00A2137A">
        <w:rPr>
          <w:rFonts w:ascii="Times New Roman" w:hAnsi="Times New Roman" w:cs="Times New Roman"/>
          <w:bCs/>
          <w:color w:val="auto"/>
          <w:sz w:val="24"/>
          <w:szCs w:val="24"/>
        </w:rPr>
        <w:t>moyen simple et efficace pour désinfecter l’eau</w:t>
      </w:r>
      <w:r w:rsidR="00CF1D35"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 en vue de la rendre potable</w:t>
      </w:r>
      <w:r w:rsidR="00CF1D35" w:rsidRPr="00A2137A">
        <w:rPr>
          <w:rFonts w:ascii="Times New Roman" w:hAnsi="Times New Roman" w:cs="Times New Roman"/>
          <w:sz w:val="24"/>
          <w:szCs w:val="24"/>
        </w:rPr>
        <w:t xml:space="preserve"> en éliminant à faible coût la plupart des microbes, bactéries, virus et germes</w:t>
      </w:r>
      <w:r w:rsidR="00CF1D35"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. Elle consiste à introduire des produits chlorés comme </w:t>
      </w:r>
      <w:r w:rsidR="00CF1D35" w:rsidRPr="00A2137A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l’eau de Javel</w:t>
      </w:r>
      <w:r w:rsidR="00CF1D35"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 dans de l’eau pour tuer les micro-organismes qu’elle contient. </w:t>
      </w:r>
      <w:r w:rsidR="00CF1D35" w:rsidRPr="00A2137A">
        <w:rPr>
          <w:rFonts w:ascii="Times New Roman" w:hAnsi="Times New Roman" w:cs="Times New Roman"/>
          <w:bCs/>
          <w:sz w:val="24"/>
          <w:szCs w:val="24"/>
        </w:rPr>
        <w:t xml:space="preserve">L’OMS (Organisation Mondiale de la Santé) recommande que </w:t>
      </w:r>
      <w:r w:rsidR="00CF1D35" w:rsidRPr="00A2137A"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="000E30EE" w:rsidRPr="00A2137A">
        <w:rPr>
          <w:rFonts w:ascii="Times New Roman" w:hAnsi="Times New Roman" w:cs="Times New Roman"/>
          <w:bCs/>
          <w:sz w:val="24"/>
          <w:szCs w:val="24"/>
          <w:u w:val="single"/>
        </w:rPr>
        <w:t>,0</w:t>
      </w:r>
      <w:r w:rsidR="00CF1D35" w:rsidRPr="00A2137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mg d’ions hypochlorite </w:t>
      </w:r>
      <w:proofErr w:type="spellStart"/>
      <w:r w:rsidR="00CF1D35" w:rsidRPr="00A2137A">
        <w:rPr>
          <w:rFonts w:ascii="Times New Roman" w:hAnsi="Times New Roman" w:cs="Times New Roman"/>
          <w:bCs/>
          <w:sz w:val="24"/>
          <w:szCs w:val="24"/>
          <w:u w:val="single"/>
        </w:rPr>
        <w:t>ClO</w:t>
      </w:r>
      <w:proofErr w:type="spellEnd"/>
      <w:r w:rsidR="00866F4D" w:rsidRPr="00A2137A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–</w:t>
      </w:r>
      <w:r w:rsidR="00E72EB4" w:rsidRPr="00A2137A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 </w:t>
      </w:r>
      <w:r w:rsidR="00CF1D35" w:rsidRPr="00A2137A">
        <w:rPr>
          <w:rFonts w:ascii="Times New Roman" w:hAnsi="Times New Roman" w:cs="Times New Roman"/>
          <w:bCs/>
          <w:sz w:val="24"/>
          <w:szCs w:val="24"/>
          <w:u w:val="single"/>
        </w:rPr>
        <w:t>(</w:t>
      </w:r>
      <w:proofErr w:type="spellStart"/>
      <w:r w:rsidR="00CF1D35" w:rsidRPr="00A2137A">
        <w:rPr>
          <w:rFonts w:ascii="Times New Roman" w:hAnsi="Times New Roman" w:cs="Times New Roman"/>
          <w:bCs/>
          <w:sz w:val="24"/>
          <w:szCs w:val="24"/>
          <w:u w:val="single"/>
        </w:rPr>
        <w:t>aq</w:t>
      </w:r>
      <w:proofErr w:type="spellEnd"/>
      <w:r w:rsidR="00CF1D35" w:rsidRPr="00A2137A">
        <w:rPr>
          <w:rFonts w:ascii="Times New Roman" w:hAnsi="Times New Roman" w:cs="Times New Roman"/>
          <w:bCs/>
          <w:sz w:val="24"/>
          <w:szCs w:val="24"/>
          <w:u w:val="single"/>
        </w:rPr>
        <w:t>) soient ajoutés par litre d’eau</w:t>
      </w:r>
      <w:r w:rsidR="00CF1D35" w:rsidRPr="00A2137A">
        <w:rPr>
          <w:rFonts w:ascii="Times New Roman" w:hAnsi="Times New Roman" w:cs="Times New Roman"/>
          <w:bCs/>
          <w:sz w:val="24"/>
          <w:szCs w:val="24"/>
        </w:rPr>
        <w:t xml:space="preserve"> pour une désinfection satisfaisante.</w:t>
      </w:r>
    </w:p>
    <w:p w14:paraId="2286BD90" w14:textId="1D918576" w:rsidR="00CF1D35" w:rsidRPr="00A2137A" w:rsidRDefault="0033108B" w:rsidP="00B41584">
      <w:pPr>
        <w:pStyle w:val="NormalWeb"/>
        <w:spacing w:after="0"/>
        <w:jc w:val="both"/>
        <w:rPr>
          <w:i/>
        </w:rPr>
      </w:pPr>
      <w:r w:rsidRPr="00A2137A">
        <w:rPr>
          <w:i/>
        </w:rPr>
        <w:t>O</w:t>
      </w:r>
      <w:r w:rsidR="00797F59" w:rsidRPr="00A2137A">
        <w:rPr>
          <w:i/>
        </w:rPr>
        <w:t>n souhaite</w:t>
      </w:r>
      <w:r w:rsidR="00CF1D35" w:rsidRPr="00A2137A">
        <w:rPr>
          <w:i/>
        </w:rPr>
        <w:t xml:space="preserve"> déterminer</w:t>
      </w:r>
      <w:r w:rsidR="00DE12E5" w:rsidRPr="00A2137A">
        <w:rPr>
          <w:i/>
        </w:rPr>
        <w:t xml:space="preserve"> la concentration massique en ions hypochlorite de l’eau de Javel commerciale pour connaître</w:t>
      </w:r>
      <w:r w:rsidR="00CF1D35" w:rsidRPr="00A2137A">
        <w:rPr>
          <w:i/>
        </w:rPr>
        <w:t xml:space="preserve"> le v</w:t>
      </w:r>
      <w:r w:rsidR="00DE12E5" w:rsidRPr="00A2137A">
        <w:rPr>
          <w:i/>
        </w:rPr>
        <w:t>olume d’eau de Javel</w:t>
      </w:r>
      <w:r w:rsidR="003B0DC0">
        <w:rPr>
          <w:i/>
        </w:rPr>
        <w:t xml:space="preserve"> commerciale</w:t>
      </w:r>
      <w:r w:rsidR="00CF1D35" w:rsidRPr="00A2137A">
        <w:rPr>
          <w:i/>
        </w:rPr>
        <w:t xml:space="preserve"> </w:t>
      </w:r>
      <w:r w:rsidR="00797F59" w:rsidRPr="00A2137A">
        <w:rPr>
          <w:i/>
        </w:rPr>
        <w:t>à ajouter à un</w:t>
      </w:r>
      <w:r w:rsidR="005B194E" w:rsidRPr="00A2137A">
        <w:rPr>
          <w:i/>
        </w:rPr>
        <w:t xml:space="preserve"> bidon de 10</w:t>
      </w:r>
      <w:r w:rsidR="00797F59" w:rsidRPr="00A2137A">
        <w:rPr>
          <w:i/>
        </w:rPr>
        <w:t xml:space="preserve"> Litre</w:t>
      </w:r>
      <w:r w:rsidR="005B194E" w:rsidRPr="00A2137A">
        <w:rPr>
          <w:i/>
        </w:rPr>
        <w:t>s</w:t>
      </w:r>
      <w:r w:rsidR="00797F59" w:rsidRPr="00A2137A">
        <w:rPr>
          <w:i/>
        </w:rPr>
        <w:t xml:space="preserve"> d’eau pour une désinfection suffisante</w:t>
      </w:r>
      <w:r w:rsidR="00A2137A">
        <w:rPr>
          <w:i/>
        </w:rPr>
        <w:t>.</w:t>
      </w:r>
    </w:p>
    <w:p w14:paraId="26230AA4" w14:textId="1B80D09A" w:rsidR="00A97878" w:rsidRPr="00A2137A" w:rsidRDefault="00A97878" w:rsidP="00B41584">
      <w:pPr>
        <w:spacing w:after="0"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31CBA" w:rsidRPr="00DD3324" w14:paraId="2B4F5E23" w14:textId="77777777" w:rsidTr="00C83C4B">
        <w:tc>
          <w:tcPr>
            <w:tcW w:w="10060" w:type="dxa"/>
          </w:tcPr>
          <w:p w14:paraId="776848D6" w14:textId="0EB32CCF" w:rsidR="00631CBA" w:rsidRPr="00A2137A" w:rsidRDefault="00631CBA" w:rsidP="00631C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137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  <w:t>Document 1</w:t>
            </w:r>
            <w:r w:rsidRPr="00A2137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 : Protocole pour le titrage </w:t>
            </w:r>
            <w:r w:rsidR="00C83C4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indirect </w:t>
            </w:r>
            <w:r w:rsidRPr="00A2137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de l’eau de Javel</w:t>
            </w:r>
          </w:p>
          <w:p w14:paraId="296BC905" w14:textId="5678B36B" w:rsidR="00631CBA" w:rsidRDefault="00631CBA" w:rsidP="00631C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6B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La solution d’eau de Javel mise à votre disposition (S) a été préparée en diluant </w:t>
            </w:r>
            <w:r w:rsidR="00BB33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Pr="00C16B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 fois l’eau de Javel commerciale contenue dans un berlingot du commerce.</w:t>
            </w:r>
          </w:p>
          <w:p w14:paraId="7F3AB998" w14:textId="4FD41841" w:rsidR="00631CBA" w:rsidRDefault="00631CBA" w:rsidP="00631CB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  <w:r w:rsidRPr="00A2137A">
              <w:rPr>
                <w:rFonts w:ascii="Times New Roman" w:eastAsia="Arial Unicode MS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Protocole</w:t>
            </w:r>
          </w:p>
          <w:p w14:paraId="1E4A2D36" w14:textId="77777777" w:rsidR="00631CBA" w:rsidRPr="00A2137A" w:rsidRDefault="00631CBA" w:rsidP="00631CBA">
            <w:pPr>
              <w:pStyle w:val="Paragraphedeliste"/>
              <w:spacing w:after="0"/>
              <w:ind w:left="54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Dans un erlenmeyer de 150 </w:t>
            </w:r>
            <w:proofErr w:type="spellStart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, introduire :</w:t>
            </w:r>
          </w:p>
          <w:p w14:paraId="1EB5322F" w14:textId="3D000A04" w:rsidR="00631CBA" w:rsidRPr="00A2137A" w:rsidRDefault="00631CBA" w:rsidP="00631CBA">
            <w:pPr>
              <w:pStyle w:val="Paragraphedeliste"/>
              <w:numPr>
                <w:ilvl w:val="0"/>
                <w:numId w:val="25"/>
              </w:numPr>
              <w:spacing w:after="0"/>
              <w:ind w:left="794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A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= </w:t>
            </w:r>
            <w:r w:rsidR="00DD3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0,0 </w:t>
            </w:r>
            <w:proofErr w:type="spellStart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 de la solution </w:t>
            </w:r>
            <w:proofErr w:type="gramStart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( S</w:t>
            </w:r>
            <w:proofErr w:type="gramEnd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 ) d’eau de Javel commerciale déjà diluée </w:t>
            </w:r>
            <w:r w:rsidR="00BB33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0 fois</w:t>
            </w:r>
            <w:r w:rsidR="00DD33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852E614" w14:textId="1BE3AECC" w:rsidR="00631CBA" w:rsidRPr="00A2137A" w:rsidRDefault="00631CBA" w:rsidP="00631CBA">
            <w:pPr>
              <w:pStyle w:val="Paragraphedeliste"/>
              <w:numPr>
                <w:ilvl w:val="0"/>
                <w:numId w:val="25"/>
              </w:numPr>
              <w:spacing w:after="0"/>
              <w:ind w:left="79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37A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>environ</w:t>
            </w:r>
            <w:proofErr w:type="gramEnd"/>
            <w:r w:rsidRPr="00A2137A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DD3324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>20</w:t>
            </w:r>
            <w:r w:rsidRPr="00A2137A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> </w:t>
            </w:r>
            <w:proofErr w:type="spellStart"/>
            <w:r w:rsidRPr="00A2137A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>mL</w:t>
            </w:r>
            <w:proofErr w:type="spellEnd"/>
            <w:r w:rsidRPr="00A2137A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t xml:space="preserve"> de la 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solution d’iodure de potassium de concentration </w:t>
            </w:r>
            <w:r w:rsidR="00DD3324">
              <w:rPr>
                <w:rFonts w:ascii="Times New Roman" w:hAnsi="Times New Roman" w:cs="Times New Roman"/>
                <w:sz w:val="24"/>
                <w:szCs w:val="24"/>
              </w:rPr>
              <w:t xml:space="preserve">apportée </w:t>
            </w:r>
            <w:r w:rsidRPr="00A2137A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 = 0,10 </w:t>
            </w:r>
            <w:proofErr w:type="spellStart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mol.L</w:t>
            </w:r>
            <w:proofErr w:type="spellEnd"/>
            <w:r w:rsidRPr="00A2137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 en </w:t>
            </w:r>
            <w:r w:rsidR="00DD3324">
              <w:rPr>
                <w:rFonts w:ascii="Times New Roman" w:hAnsi="Times New Roman" w:cs="Times New Roman"/>
                <w:sz w:val="24"/>
                <w:szCs w:val="24"/>
              </w:rPr>
              <w:t>iodure de potassium.</w:t>
            </w:r>
          </w:p>
          <w:p w14:paraId="0F515F2A" w14:textId="77777777" w:rsidR="00631CBA" w:rsidRPr="00A2137A" w:rsidRDefault="00631CBA" w:rsidP="00631CBA">
            <w:pPr>
              <w:pStyle w:val="Paragraphedeliste"/>
              <w:spacing w:after="0"/>
              <w:ind w:left="54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Placer le mélange sous agitation pendant environ 2 minutes.</w:t>
            </w:r>
          </w:p>
          <w:p w14:paraId="3FBC9630" w14:textId="67DBBF13" w:rsidR="00631CBA" w:rsidRPr="00ED1D52" w:rsidRDefault="00631CBA" w:rsidP="00631CBA">
            <w:pPr>
              <w:pStyle w:val="Paragraphedeliste"/>
              <w:spacing w:after="0"/>
              <w:ind w:left="545" w:hanging="284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Ajouter ensuite environ 1</w:t>
            </w:r>
            <w:r w:rsidR="007642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 d’acide </w:t>
            </w:r>
            <w:r w:rsidR="00764283">
              <w:rPr>
                <w:rFonts w:ascii="Times New Roman" w:hAnsi="Times New Roman" w:cs="Times New Roman"/>
                <w:sz w:val="24"/>
                <w:szCs w:val="24"/>
              </w:rPr>
              <w:t>chlorhydrique</w:t>
            </w:r>
            <w:r w:rsidR="00B824E0">
              <w:rPr>
                <w:rFonts w:ascii="Times New Roman" w:hAnsi="Times New Roman" w:cs="Times New Roman"/>
                <w:sz w:val="24"/>
                <w:szCs w:val="24"/>
              </w:rPr>
              <w:t xml:space="preserve"> de concentration</w:t>
            </w:r>
            <w:r w:rsidR="00ED1D52">
              <w:rPr>
                <w:rFonts w:ascii="Times New Roman" w:hAnsi="Times New Roman" w:cs="Times New Roman"/>
                <w:sz w:val="24"/>
                <w:szCs w:val="24"/>
              </w:rPr>
              <w:t xml:space="preserve"> en soluté</w:t>
            </w:r>
            <w:r w:rsidR="00B824E0">
              <w:rPr>
                <w:rFonts w:ascii="Times New Roman" w:hAnsi="Times New Roman" w:cs="Times New Roman"/>
                <w:sz w:val="24"/>
                <w:szCs w:val="24"/>
              </w:rPr>
              <w:t xml:space="preserve"> apporté </w:t>
            </w:r>
            <w:r w:rsidR="00ED1D5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="00ED1D52">
              <w:rPr>
                <w:rFonts w:ascii="Times New Roman" w:hAnsi="Times New Roman" w:cs="Times New Roman"/>
                <w:sz w:val="24"/>
                <w:szCs w:val="24"/>
              </w:rPr>
              <w:t>mol.L</w:t>
            </w:r>
            <w:proofErr w:type="gramEnd"/>
            <w:r w:rsidR="00ED1D52" w:rsidRPr="00ED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  <w:p w14:paraId="40DA97AA" w14:textId="412FF295" w:rsidR="00631CBA" w:rsidRPr="00A2137A" w:rsidRDefault="00631CBA" w:rsidP="00631C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La transformation qui se produit lors de cette étape </w:t>
            </w:r>
            <w:proofErr w:type="gramStart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est</w:t>
            </w:r>
            <w:r w:rsidR="006F3C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14:paraId="149A8210" w14:textId="159BBC2C" w:rsidR="004C11FE" w:rsidRPr="004C11FE" w:rsidRDefault="00631CBA" w:rsidP="004C1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</w:t>
            </w:r>
            <w:proofErr w:type="spellEnd"/>
            <w:r w:rsidRPr="00A2137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76428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)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+ 2 H</w:t>
            </w:r>
            <w:r w:rsidR="00764283"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764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="0076428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+ 2 I</w:t>
            </w:r>
            <w:r w:rsidRPr="00A2137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–</w:t>
            </w:r>
            <w:r w:rsidR="0076428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proofErr w:type="gramStart"/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)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 </w:t>
            </w:r>
            <w:r w:rsidR="004B5D9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4B5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End"/>
            <w:r w:rsidR="004B5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4B5D92"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→</w:t>
            </w:r>
            <w:r w:rsidR="004B5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I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2 </w:t>
            </w:r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)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 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 Cl</w:t>
            </w:r>
            <w:r w:rsidRPr="00A2137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–</w:t>
            </w:r>
            <w:r w:rsidR="0076428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)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+ </w:t>
            </w:r>
            <w:r w:rsidR="00764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64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42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(l)</w:t>
            </w:r>
            <w:r w:rsidRPr="00A21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7642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</w:t>
            </w:r>
            <w:r w:rsidR="004B5D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     </w:t>
            </w:r>
            <w:proofErr w:type="spellStart"/>
            <w:r w:rsidRPr="0032370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Etape</w:t>
            </w:r>
            <w:proofErr w:type="spellEnd"/>
            <w:r w:rsidRPr="0032370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1</w:t>
            </w:r>
          </w:p>
          <w:p w14:paraId="1C8C2BA1" w14:textId="6C46892C" w:rsidR="00631CBA" w:rsidRPr="00A2137A" w:rsidRDefault="00631CBA" w:rsidP="00631CBA">
            <w:pPr>
              <w:pStyle w:val="Paragraphedeliste"/>
              <w:spacing w:after="0"/>
              <w:ind w:left="54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Réaliser ensuite le titrage du diiode formé par la solution de thiosulfate de sodium de concentration </w:t>
            </w:r>
            <w:r w:rsidR="001A6BA3">
              <w:rPr>
                <w:rFonts w:ascii="Times New Roman" w:hAnsi="Times New Roman" w:cs="Times New Roman"/>
                <w:sz w:val="24"/>
                <w:szCs w:val="24"/>
              </w:rPr>
              <w:t xml:space="preserve">en soluté apporté </w:t>
            </w:r>
            <w:r w:rsidRPr="00A2137A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A2137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A213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= 0,</w:t>
            </w:r>
            <w:r w:rsidR="0054358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0 </w:t>
            </w:r>
            <w:proofErr w:type="spellStart"/>
            <w:proofErr w:type="gramStart"/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mol.L</w:t>
            </w:r>
            <w:proofErr w:type="spellEnd"/>
            <w:proofErr w:type="gramEnd"/>
            <w:r w:rsidRPr="00A2137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</w:t>
            </w:r>
            <w:r w:rsidR="001A6B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</w:p>
          <w:p w14:paraId="487288EB" w14:textId="23DF6FEE" w:rsidR="00631CBA" w:rsidRPr="00A2137A" w:rsidRDefault="00631CBA" w:rsidP="00631C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A">
              <w:rPr>
                <w:rFonts w:ascii="Times New Roman" w:hAnsi="Times New Roman" w:cs="Times New Roman"/>
                <w:sz w:val="24"/>
                <w:szCs w:val="24"/>
              </w:rPr>
              <w:t>L’équation de réaction associée à cette étape est :</w:t>
            </w:r>
          </w:p>
          <w:p w14:paraId="41F69217" w14:textId="1ABC9606" w:rsidR="00631CBA" w:rsidRPr="00C83C4B" w:rsidRDefault="00631CBA" w:rsidP="00C83C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aq</w:t>
            </w:r>
            <w:proofErr w:type="spellEnd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)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  <w:lang w:val="en-US"/>
              </w:rPr>
              <w:t> 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+ 2 S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  <w:lang w:val="en-US"/>
              </w:rPr>
              <w:t>3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  <w:lang w:val="en-US"/>
              </w:rPr>
              <w:t>2</w:t>
            </w:r>
            <w:r w:rsidRPr="0012469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vertAlign w:val="superscript"/>
                <w:lang w:val="en-US"/>
              </w:rPr>
              <w:t>–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aq</w:t>
            </w:r>
            <w:proofErr w:type="spellEnd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) → S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  <w:lang w:val="en-US"/>
              </w:rPr>
              <w:t>4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  <w:lang w:val="en-US"/>
              </w:rPr>
              <w:t>6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  <w:lang w:val="en-US"/>
              </w:rPr>
              <w:t>2</w:t>
            </w:r>
            <w:r w:rsidRPr="0012469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vertAlign w:val="superscript"/>
                <w:lang w:val="en-US"/>
              </w:rPr>
              <w:t>–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aq</w:t>
            </w:r>
            <w:proofErr w:type="spellEnd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) + 2 I </w:t>
            </w:r>
            <w:r w:rsidRPr="0012469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vertAlign w:val="superscript"/>
                <w:lang w:val="en-US"/>
              </w:rPr>
              <w:t xml:space="preserve">– </w:t>
            </w:r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proofErr w:type="gramStart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aq</w:t>
            </w:r>
            <w:proofErr w:type="spellEnd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)   </w:t>
            </w:r>
            <w:proofErr w:type="gramEnd"/>
            <w:r w:rsidRPr="0012469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     </w:t>
            </w:r>
            <w:r w:rsidR="003B0DC0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           </w:t>
            </w:r>
            <w:r w:rsidR="004B5D92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        </w:t>
            </w:r>
            <w:r w:rsidR="00C83C4B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        </w:t>
            </w:r>
            <w:r w:rsidR="004B5D92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2370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Etape</w:t>
            </w:r>
            <w:proofErr w:type="spellEnd"/>
            <w:r w:rsidRPr="0032370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 xml:space="preserve"> 2</w:t>
            </w:r>
          </w:p>
        </w:tc>
      </w:tr>
    </w:tbl>
    <w:p w14:paraId="6F093EBD" w14:textId="77777777" w:rsidR="00631CBA" w:rsidRPr="001A6BA3" w:rsidRDefault="00631CBA" w:rsidP="00631C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  <w:lang w:val="en-US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2469F" w14:paraId="1CD22419" w14:textId="77777777" w:rsidTr="00C83C4B">
        <w:tc>
          <w:tcPr>
            <w:tcW w:w="10060" w:type="dxa"/>
          </w:tcPr>
          <w:p w14:paraId="22E5E079" w14:textId="030E873D" w:rsidR="0012469F" w:rsidRPr="0012469F" w:rsidRDefault="0012469F" w:rsidP="00C83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  <w:t>Document 2</w:t>
            </w:r>
            <w:r w:rsidRPr="00A2137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 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2469F">
              <w:rPr>
                <w:rFonts w:ascii="Times New Roman" w:hAnsi="Times New Roman" w:cs="Times New Roman"/>
                <w:sz w:val="24"/>
                <w:szCs w:val="24"/>
              </w:rPr>
              <w:t xml:space="preserve">asse molaire de l’oxygène : </w:t>
            </w:r>
            <w:r w:rsidRPr="0012469F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12469F">
              <w:rPr>
                <w:rFonts w:ascii="Times New Roman" w:hAnsi="Times New Roman" w:cs="Times New Roman"/>
                <w:sz w:val="24"/>
                <w:szCs w:val="24"/>
              </w:rPr>
              <w:t>(O) = 16,0 </w:t>
            </w:r>
            <w:proofErr w:type="spellStart"/>
            <w:r w:rsidRPr="0012469F">
              <w:rPr>
                <w:rFonts w:ascii="Times New Roman" w:hAnsi="Times New Roman" w:cs="Times New Roman"/>
                <w:sz w:val="24"/>
                <w:szCs w:val="24"/>
              </w:rPr>
              <w:t>g.mol</w:t>
            </w:r>
            <w:proofErr w:type="spellEnd"/>
            <w:r w:rsidRPr="0012469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 </w:t>
            </w:r>
            <w:r w:rsidRPr="0012469F">
              <w:rPr>
                <w:rFonts w:ascii="Times New Roman" w:hAnsi="Times New Roman" w:cs="Times New Roman"/>
                <w:sz w:val="24"/>
                <w:szCs w:val="24"/>
              </w:rPr>
              <w:t xml:space="preserve">; du chlore : </w:t>
            </w:r>
            <w:r w:rsidRPr="0012469F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12469F">
              <w:rPr>
                <w:rFonts w:ascii="Times New Roman" w:hAnsi="Times New Roman" w:cs="Times New Roman"/>
                <w:sz w:val="24"/>
                <w:szCs w:val="24"/>
              </w:rPr>
              <w:t>(Cl) = 35,5 </w:t>
            </w:r>
            <w:proofErr w:type="spellStart"/>
            <w:r w:rsidRPr="0012469F">
              <w:rPr>
                <w:rFonts w:ascii="Times New Roman" w:hAnsi="Times New Roman" w:cs="Times New Roman"/>
                <w:sz w:val="24"/>
                <w:szCs w:val="24"/>
              </w:rPr>
              <w:t>g.mol</w:t>
            </w:r>
            <w:proofErr w:type="spellEnd"/>
            <w:r w:rsidRPr="0012469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–1 </w:t>
            </w:r>
            <w:r w:rsidRPr="001246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7E14F5B" w14:textId="77777777" w:rsidR="0012469F" w:rsidRDefault="0012469F" w:rsidP="001246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2469F">
              <w:rPr>
                <w:rFonts w:ascii="Times New Roman" w:hAnsi="Times New Roman" w:cs="Times New Roman"/>
                <w:sz w:val="24"/>
                <w:szCs w:val="24"/>
              </w:rPr>
              <w:t>ouleur de quelques espèces en solution aqueuse 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449"/>
              <w:gridCol w:w="1197"/>
              <w:gridCol w:w="979"/>
              <w:gridCol w:w="1386"/>
              <w:gridCol w:w="1307"/>
              <w:gridCol w:w="1276"/>
              <w:gridCol w:w="1008"/>
              <w:gridCol w:w="1197"/>
            </w:tblGrid>
            <w:tr w:rsidR="0012469F" w:rsidRPr="00A2137A" w14:paraId="3EEB24D9" w14:textId="77777777" w:rsidTr="00C83C4B">
              <w:trPr>
                <w:jc w:val="center"/>
              </w:trPr>
              <w:tc>
                <w:tcPr>
                  <w:tcW w:w="1449" w:type="dxa"/>
                </w:tcPr>
                <w:p w14:paraId="3E169232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iCs/>
                      <w:color w:val="auto"/>
                      <w:sz w:val="24"/>
                      <w:szCs w:val="24"/>
                    </w:rPr>
                  </w:pPr>
                  <w:r w:rsidRPr="00A2137A">
                    <w:rPr>
                      <w:rFonts w:ascii="Times New Roman" w:eastAsia="Arial Unicode MS" w:hAnsi="Times New Roman" w:cs="Times New Roman"/>
                      <w:b/>
                      <w:bCs/>
                      <w:iCs/>
                      <w:color w:val="auto"/>
                      <w:sz w:val="24"/>
                      <w:szCs w:val="24"/>
                    </w:rPr>
                    <w:t>Espèce</w:t>
                  </w:r>
                </w:p>
              </w:tc>
              <w:tc>
                <w:tcPr>
                  <w:tcW w:w="1197" w:type="dxa"/>
                </w:tcPr>
                <w:p w14:paraId="02F364EE" w14:textId="77777777" w:rsidR="0012469F" w:rsidRPr="00631CBA" w:rsidRDefault="0012469F" w:rsidP="001246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–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aq</w:t>
                  </w:r>
                  <w:proofErr w:type="spellEnd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79" w:type="dxa"/>
                </w:tcPr>
                <w:p w14:paraId="4E73ACFE" w14:textId="77777777" w:rsidR="0012469F" w:rsidRPr="00631CBA" w:rsidRDefault="0012469F" w:rsidP="001246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aq</w:t>
                  </w:r>
                  <w:proofErr w:type="spellEnd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86" w:type="dxa"/>
                </w:tcPr>
                <w:p w14:paraId="46C05E66" w14:textId="77777777" w:rsidR="0012469F" w:rsidRPr="00631CBA" w:rsidRDefault="0012469F" w:rsidP="001246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2–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aq</w:t>
                  </w:r>
                  <w:proofErr w:type="spellEnd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07" w:type="dxa"/>
                </w:tcPr>
                <w:p w14:paraId="5CF23C87" w14:textId="77777777" w:rsidR="0012469F" w:rsidRPr="00631CBA" w:rsidRDefault="0012469F" w:rsidP="001246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4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6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2–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aq</w:t>
                  </w:r>
                  <w:proofErr w:type="spellEnd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276" w:type="dxa"/>
                </w:tcPr>
                <w:p w14:paraId="54090033" w14:textId="77777777" w:rsidR="0012469F" w:rsidRPr="00631CBA" w:rsidRDefault="0012469F" w:rsidP="001246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ClO</w:t>
                  </w:r>
                  <w:proofErr w:type="spellEnd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–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aq</w:t>
                  </w:r>
                  <w:proofErr w:type="spellEnd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008" w:type="dxa"/>
                </w:tcPr>
                <w:p w14:paraId="785999B6" w14:textId="77777777" w:rsidR="0012469F" w:rsidRPr="00631CBA" w:rsidRDefault="0012469F" w:rsidP="001246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+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aq</w:t>
                  </w:r>
                  <w:proofErr w:type="spellEnd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97" w:type="dxa"/>
                </w:tcPr>
                <w:p w14:paraId="206ADE9E" w14:textId="77777777" w:rsidR="0012469F" w:rsidRPr="00631CBA" w:rsidRDefault="0012469F" w:rsidP="001246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Cl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–</w:t>
                  </w:r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aq</w:t>
                  </w:r>
                  <w:proofErr w:type="spellEnd"/>
                  <w:r w:rsidRPr="00631C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12469F" w:rsidRPr="00A2137A" w14:paraId="2CDED387" w14:textId="77777777" w:rsidTr="00C83C4B">
              <w:trPr>
                <w:jc w:val="center"/>
              </w:trPr>
              <w:tc>
                <w:tcPr>
                  <w:tcW w:w="1449" w:type="dxa"/>
                </w:tcPr>
                <w:p w14:paraId="5DF15D51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iCs/>
                      <w:color w:val="auto"/>
                      <w:sz w:val="24"/>
                      <w:szCs w:val="24"/>
                    </w:rPr>
                  </w:pPr>
                  <w:r w:rsidRPr="00A2137A">
                    <w:rPr>
                      <w:rFonts w:ascii="Times New Roman" w:eastAsia="Arial Unicode MS" w:hAnsi="Times New Roman" w:cs="Times New Roman"/>
                      <w:b/>
                      <w:bCs/>
                      <w:iCs/>
                      <w:color w:val="auto"/>
                      <w:sz w:val="24"/>
                      <w:szCs w:val="24"/>
                    </w:rPr>
                    <w:t>Couleur en solution aqueuse</w:t>
                  </w:r>
                </w:p>
              </w:tc>
              <w:tc>
                <w:tcPr>
                  <w:tcW w:w="1197" w:type="dxa"/>
                  <w:vAlign w:val="center"/>
                </w:tcPr>
                <w:p w14:paraId="0F95C704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</w:pPr>
                  <w:proofErr w:type="gramStart"/>
                  <w:r w:rsidRPr="00A2137A"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  <w:t>incolore</w:t>
                  </w:r>
                  <w:proofErr w:type="gramEnd"/>
                </w:p>
              </w:tc>
              <w:tc>
                <w:tcPr>
                  <w:tcW w:w="979" w:type="dxa"/>
                  <w:vAlign w:val="center"/>
                </w:tcPr>
                <w:p w14:paraId="0000AF16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</w:pPr>
                  <w:proofErr w:type="gramStart"/>
                  <w:r w:rsidRPr="00A2137A"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  <w:t>brun</w:t>
                  </w:r>
                  <w:proofErr w:type="gramEnd"/>
                  <w:r w:rsidRPr="00A2137A"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  <w:t xml:space="preserve"> à jaune</w:t>
                  </w:r>
                </w:p>
              </w:tc>
              <w:tc>
                <w:tcPr>
                  <w:tcW w:w="1386" w:type="dxa"/>
                  <w:vAlign w:val="center"/>
                </w:tcPr>
                <w:p w14:paraId="35498F2C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</w:pPr>
                  <w:proofErr w:type="gramStart"/>
                  <w:r w:rsidRPr="00A2137A"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  <w:t>incolore</w:t>
                  </w:r>
                  <w:proofErr w:type="gramEnd"/>
                </w:p>
              </w:tc>
              <w:tc>
                <w:tcPr>
                  <w:tcW w:w="1307" w:type="dxa"/>
                  <w:vAlign w:val="center"/>
                </w:tcPr>
                <w:p w14:paraId="62065CF5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</w:pPr>
                  <w:proofErr w:type="gramStart"/>
                  <w:r w:rsidRPr="00A2137A"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  <w:t>incolore</w:t>
                  </w:r>
                  <w:proofErr w:type="gramEnd"/>
                </w:p>
              </w:tc>
              <w:tc>
                <w:tcPr>
                  <w:tcW w:w="1276" w:type="dxa"/>
                  <w:vAlign w:val="center"/>
                </w:tcPr>
                <w:p w14:paraId="2928FFB1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</w:pPr>
                  <w:proofErr w:type="gramStart"/>
                  <w:r w:rsidRPr="00A2137A"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  <w:t>incolore</w:t>
                  </w:r>
                  <w:proofErr w:type="gramEnd"/>
                </w:p>
              </w:tc>
              <w:tc>
                <w:tcPr>
                  <w:tcW w:w="1008" w:type="dxa"/>
                  <w:vAlign w:val="center"/>
                </w:tcPr>
                <w:p w14:paraId="24E5F73A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A2137A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incolore</w:t>
                  </w:r>
                  <w:proofErr w:type="gramEnd"/>
                </w:p>
              </w:tc>
              <w:tc>
                <w:tcPr>
                  <w:tcW w:w="1197" w:type="dxa"/>
                  <w:vAlign w:val="center"/>
                </w:tcPr>
                <w:p w14:paraId="254A4251" w14:textId="77777777" w:rsidR="0012469F" w:rsidRPr="00A2137A" w:rsidRDefault="0012469F" w:rsidP="0012469F">
                  <w:pPr>
                    <w:spacing w:after="0"/>
                    <w:jc w:val="center"/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</w:pPr>
                  <w:proofErr w:type="gramStart"/>
                  <w:r w:rsidRPr="00A2137A">
                    <w:rPr>
                      <w:rFonts w:ascii="Times New Roman" w:eastAsia="Arial Unicode MS" w:hAnsi="Times New Roman" w:cs="Times New Roman"/>
                      <w:bCs/>
                      <w:iCs/>
                      <w:color w:val="auto"/>
                      <w:sz w:val="24"/>
                      <w:szCs w:val="24"/>
                    </w:rPr>
                    <w:t>incolore</w:t>
                  </w:r>
                  <w:proofErr w:type="gramEnd"/>
                </w:p>
              </w:tc>
            </w:tr>
          </w:tbl>
          <w:p w14:paraId="312CC018" w14:textId="3DF0986D" w:rsidR="0012469F" w:rsidRDefault="00631CBA" w:rsidP="0012469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2469F" w:rsidRPr="00A2137A">
              <w:rPr>
                <w:rFonts w:ascii="Times New Roman" w:hAnsi="Times New Roman" w:cs="Times New Roman"/>
                <w:sz w:val="24"/>
                <w:szCs w:val="24"/>
              </w:rPr>
              <w:t>e diiode I</w:t>
            </w:r>
            <w:r w:rsidR="0012469F" w:rsidRPr="00A21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12469F" w:rsidRPr="00A2137A">
              <w:rPr>
                <w:rFonts w:ascii="Times New Roman" w:hAnsi="Times New Roman" w:cs="Times New Roman"/>
                <w:sz w:val="24"/>
                <w:szCs w:val="24"/>
              </w:rPr>
              <w:t xml:space="preserve"> prend une teinte bleue en présence d’empois d’amidon ;</w:t>
            </w:r>
          </w:p>
        </w:tc>
      </w:tr>
    </w:tbl>
    <w:p w14:paraId="5BD3E3AA" w14:textId="4876A6E1" w:rsidR="000C66B3" w:rsidRPr="00A2137A" w:rsidRDefault="000C66B3" w:rsidP="00B415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A2137A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lastRenderedPageBreak/>
        <w:t>TRAVAIL A EFFECTUER</w:t>
      </w:r>
    </w:p>
    <w:p w14:paraId="6AD1EA37" w14:textId="07791CDF" w:rsidR="002C5C27" w:rsidRPr="00A2137A" w:rsidRDefault="00DE6BDC" w:rsidP="00B41584">
      <w:pPr>
        <w:pStyle w:val="Titre2"/>
        <w:spacing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" w:name="_Toc368952964"/>
      <w:bookmarkStart w:id="2" w:name="_Toc405455914"/>
      <w:r w:rsidRPr="00A2137A">
        <w:rPr>
          <w:rFonts w:ascii="Times New Roman" w:hAnsi="Times New Roman" w:cs="Times New Roman"/>
          <w:color w:val="auto"/>
          <w:sz w:val="24"/>
          <w:szCs w:val="24"/>
        </w:rPr>
        <w:t>Mise en œuvre</w:t>
      </w:r>
      <w:r w:rsidR="002C5C27" w:rsidRPr="00A2137A">
        <w:rPr>
          <w:rFonts w:ascii="Times New Roman" w:hAnsi="Times New Roman" w:cs="Times New Roman"/>
          <w:color w:val="auto"/>
          <w:sz w:val="24"/>
          <w:szCs w:val="24"/>
        </w:rPr>
        <w:t xml:space="preserve"> du dosage de l’eau de Javel </w:t>
      </w:r>
      <w:bookmarkEnd w:id="1"/>
      <w:bookmarkEnd w:id="2"/>
    </w:p>
    <w:p w14:paraId="6324FD77" w14:textId="3840CB45" w:rsidR="007B7FC1" w:rsidRPr="00A2137A" w:rsidRDefault="002C5C27" w:rsidP="00B41584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2137A">
        <w:rPr>
          <w:rFonts w:ascii="Times New Roman" w:hAnsi="Times New Roman" w:cs="Times New Roman"/>
          <w:sz w:val="24"/>
          <w:szCs w:val="24"/>
        </w:rPr>
        <w:t xml:space="preserve">En utilisant </w:t>
      </w:r>
      <w:r w:rsidR="00C83C4B">
        <w:rPr>
          <w:rFonts w:ascii="Times New Roman" w:hAnsi="Times New Roman" w:cs="Times New Roman"/>
          <w:sz w:val="24"/>
          <w:szCs w:val="24"/>
        </w:rPr>
        <w:t>le matériel de manière adaptée à la précision requise</w:t>
      </w:r>
      <w:r w:rsidR="00BD4761">
        <w:rPr>
          <w:rFonts w:ascii="Times New Roman" w:hAnsi="Times New Roman" w:cs="Times New Roman"/>
          <w:sz w:val="24"/>
          <w:szCs w:val="24"/>
        </w:rPr>
        <w:t xml:space="preserve"> et en suivant scrupuleusement le protocole,</w:t>
      </w:r>
      <w:r w:rsidR="00C83C4B">
        <w:rPr>
          <w:rFonts w:ascii="Times New Roman" w:hAnsi="Times New Roman" w:cs="Times New Roman"/>
          <w:sz w:val="24"/>
          <w:szCs w:val="24"/>
        </w:rPr>
        <w:t xml:space="preserve"> </w:t>
      </w:r>
      <w:r w:rsidR="00DE6BDC" w:rsidRPr="00A2137A">
        <w:rPr>
          <w:rFonts w:ascii="Times New Roman" w:hAnsi="Times New Roman" w:cs="Times New Roman"/>
          <w:sz w:val="24"/>
          <w:szCs w:val="24"/>
        </w:rPr>
        <w:t>effectuer</w:t>
      </w:r>
      <w:r w:rsidRPr="00A2137A">
        <w:rPr>
          <w:rFonts w:ascii="Times New Roman" w:hAnsi="Times New Roman" w:cs="Times New Roman"/>
          <w:sz w:val="24"/>
          <w:szCs w:val="24"/>
        </w:rPr>
        <w:t xml:space="preserve"> le dosage de l’eau de Javel</w:t>
      </w:r>
      <w:r w:rsidR="00C83C4B">
        <w:rPr>
          <w:rFonts w:ascii="Times New Roman" w:hAnsi="Times New Roman" w:cs="Times New Roman"/>
          <w:sz w:val="24"/>
          <w:szCs w:val="24"/>
        </w:rPr>
        <w:t xml:space="preserve"> diluée 20 fois</w:t>
      </w:r>
      <w:r w:rsidRPr="00A2137A">
        <w:rPr>
          <w:rFonts w:ascii="Times New Roman" w:hAnsi="Times New Roman" w:cs="Times New Roman"/>
          <w:sz w:val="24"/>
          <w:szCs w:val="24"/>
        </w:rPr>
        <w:t>, tout en prenant les mesures de sécurité adaptées.</w:t>
      </w:r>
    </w:p>
    <w:p w14:paraId="1D1FA070" w14:textId="48D8F40D" w:rsidR="007B7FC1" w:rsidRPr="00A2137A" w:rsidRDefault="007B7FC1" w:rsidP="00900376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2137A">
        <w:rPr>
          <w:rFonts w:ascii="Times New Roman" w:hAnsi="Times New Roman" w:cs="Times New Roman"/>
          <w:sz w:val="24"/>
          <w:szCs w:val="24"/>
          <w:lang w:val="en-US"/>
        </w:rPr>
        <w:t>ClO</w:t>
      </w:r>
      <w:proofErr w:type="spellEnd"/>
      <w:r w:rsidRPr="00A213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A2137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2137A">
        <w:rPr>
          <w:rFonts w:ascii="Times New Roman" w:hAnsi="Times New Roman" w:cs="Times New Roman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sz w:val="24"/>
          <w:szCs w:val="24"/>
          <w:lang w:val="en-US"/>
        </w:rPr>
        <w:t>) + 2 H</w:t>
      </w:r>
      <w:r w:rsidRPr="00A213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A2137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2137A">
        <w:rPr>
          <w:rFonts w:ascii="Times New Roman" w:hAnsi="Times New Roman" w:cs="Times New Roman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sz w:val="24"/>
          <w:szCs w:val="24"/>
          <w:lang w:val="en-US"/>
        </w:rPr>
        <w:t>) + 2 I</w:t>
      </w:r>
      <w:r w:rsidRPr="00A2137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–</w:t>
      </w:r>
      <w:r w:rsidRPr="00A2137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2137A">
        <w:rPr>
          <w:rFonts w:ascii="Times New Roman" w:hAnsi="Times New Roman" w:cs="Times New Roman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213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 </w:t>
      </w:r>
      <w:r w:rsidRPr="00A2137A">
        <w:rPr>
          <w:rFonts w:ascii="Times New Roman" w:hAnsi="Times New Roman" w:cs="Times New Roman"/>
          <w:sz w:val="24"/>
          <w:szCs w:val="24"/>
          <w:lang w:val="en-US"/>
        </w:rPr>
        <w:t>→ I</w:t>
      </w:r>
      <w:r w:rsidRPr="00A213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2 </w:t>
      </w:r>
      <w:r w:rsidRPr="00A2137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2137A">
        <w:rPr>
          <w:rFonts w:ascii="Times New Roman" w:hAnsi="Times New Roman" w:cs="Times New Roman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213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 </w:t>
      </w:r>
      <w:r w:rsidRPr="00A2137A">
        <w:rPr>
          <w:rFonts w:ascii="Times New Roman" w:hAnsi="Times New Roman" w:cs="Times New Roman"/>
          <w:sz w:val="24"/>
          <w:szCs w:val="24"/>
          <w:lang w:val="en-US"/>
        </w:rPr>
        <w:t>+ Cl</w:t>
      </w:r>
      <w:r w:rsidRPr="00A2137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–</w:t>
      </w:r>
      <w:r w:rsidRPr="00A2137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2137A">
        <w:rPr>
          <w:rFonts w:ascii="Times New Roman" w:hAnsi="Times New Roman" w:cs="Times New Roman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sz w:val="24"/>
          <w:szCs w:val="24"/>
          <w:lang w:val="en-US"/>
        </w:rPr>
        <w:t>) + H</w:t>
      </w:r>
      <w:r w:rsidRPr="00A213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2137A">
        <w:rPr>
          <w:rFonts w:ascii="Times New Roman" w:hAnsi="Times New Roman" w:cs="Times New Roman"/>
          <w:sz w:val="24"/>
          <w:szCs w:val="24"/>
          <w:lang w:val="en-US"/>
        </w:rPr>
        <w:t xml:space="preserve">O(l)       </w:t>
      </w:r>
      <w:r w:rsidR="00900376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A2137A">
        <w:rPr>
          <w:rFonts w:ascii="Times New Roman" w:hAnsi="Times New Roman" w:cs="Times New Roman"/>
          <w:sz w:val="24"/>
          <w:szCs w:val="24"/>
          <w:lang w:val="en-US"/>
        </w:rPr>
        <w:t>Etape</w:t>
      </w:r>
      <w:proofErr w:type="spellEnd"/>
      <w:r w:rsidRPr="00A2137A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14:paraId="70E82F55" w14:textId="66D6C3DB" w:rsidR="007B7FC1" w:rsidRPr="00A2137A" w:rsidRDefault="007B7FC1" w:rsidP="00900376">
      <w:pPr>
        <w:spacing w:before="120" w:after="0" w:line="240" w:lineRule="auto"/>
        <w:ind w:left="708" w:firstLine="708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A2137A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 xml:space="preserve">2 </w:t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(</w:t>
      </w:r>
      <w:proofErr w:type="spellStart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)</w:t>
      </w:r>
      <w:r w:rsidRPr="00A2137A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 </w:t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+ 2 S</w:t>
      </w:r>
      <w:r w:rsidRPr="00A2137A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2</w:t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O</w:t>
      </w:r>
      <w:r w:rsidRPr="00A2137A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3</w:t>
      </w:r>
      <w:r w:rsidRPr="00A2137A">
        <w:rPr>
          <w:rFonts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  <w:r w:rsidRPr="00A2137A">
        <w:rPr>
          <w:rFonts w:ascii="Times New Roman" w:hAnsi="Times New Roman" w:cs="Times New Roman"/>
          <w:b/>
          <w:color w:val="auto"/>
          <w:sz w:val="24"/>
          <w:szCs w:val="24"/>
          <w:vertAlign w:val="superscript"/>
          <w:lang w:val="en-US"/>
        </w:rPr>
        <w:t>–</w:t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(</w:t>
      </w:r>
      <w:proofErr w:type="spellStart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) → S</w:t>
      </w:r>
      <w:r w:rsidRPr="00A2137A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4</w:t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O</w:t>
      </w:r>
      <w:r w:rsidRPr="00A2137A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6</w:t>
      </w:r>
      <w:r w:rsidRPr="00A2137A">
        <w:rPr>
          <w:rFonts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  <w:r w:rsidRPr="00A2137A">
        <w:rPr>
          <w:rFonts w:ascii="Times New Roman" w:hAnsi="Times New Roman" w:cs="Times New Roman"/>
          <w:b/>
          <w:color w:val="auto"/>
          <w:sz w:val="24"/>
          <w:szCs w:val="24"/>
          <w:vertAlign w:val="superscript"/>
          <w:lang w:val="en-US"/>
        </w:rPr>
        <w:t>–</w:t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(</w:t>
      </w:r>
      <w:proofErr w:type="spellStart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) + 2 I </w:t>
      </w:r>
      <w:r w:rsidRPr="00A2137A">
        <w:rPr>
          <w:rFonts w:ascii="Times New Roman" w:hAnsi="Times New Roman" w:cs="Times New Roman"/>
          <w:b/>
          <w:color w:val="auto"/>
          <w:sz w:val="24"/>
          <w:szCs w:val="24"/>
          <w:vertAlign w:val="superscript"/>
          <w:lang w:val="en-US"/>
        </w:rPr>
        <w:t xml:space="preserve">– </w:t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(</w:t>
      </w:r>
      <w:proofErr w:type="spellStart"/>
      <w:proofErr w:type="gramStart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aq</w:t>
      </w:r>
      <w:proofErr w:type="spellEnd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)   </w:t>
      </w:r>
      <w:proofErr w:type="gramEnd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     </w:t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proofErr w:type="spellStart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>Etape</w:t>
      </w:r>
      <w:proofErr w:type="spellEnd"/>
      <w:r w:rsidRPr="00A2137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2</w:t>
      </w:r>
    </w:p>
    <w:p w14:paraId="187B572F" w14:textId="1D1CB212" w:rsidR="00B35188" w:rsidRPr="00A2137A" w:rsidRDefault="007B7FC1" w:rsidP="00B41584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213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ECC725A" w14:textId="743E3163" w:rsidR="002C5C27" w:rsidRDefault="00F4177C" w:rsidP="00B41584">
      <w:pPr>
        <w:pStyle w:val="Titre2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Compte-rendu</w:t>
      </w:r>
    </w:p>
    <w:p w14:paraId="422994B1" w14:textId="19717912" w:rsidR="00ED1D52" w:rsidRDefault="00114CFE" w:rsidP="00D34B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ED1D52">
        <w:rPr>
          <w:rFonts w:ascii="Times New Roman" w:hAnsi="Times New Roman" w:cs="Times New Roman"/>
          <w:sz w:val="24"/>
          <w:szCs w:val="24"/>
        </w:rPr>
        <w:t>Rappel</w:t>
      </w:r>
      <w:r w:rsidR="004D2F4A">
        <w:rPr>
          <w:rFonts w:ascii="Times New Roman" w:hAnsi="Times New Roman" w:cs="Times New Roman"/>
          <w:sz w:val="24"/>
          <w:szCs w:val="24"/>
        </w:rPr>
        <w:t xml:space="preserve"> de</w:t>
      </w:r>
      <w:r w:rsidR="00ED1D52">
        <w:rPr>
          <w:rFonts w:ascii="Times New Roman" w:hAnsi="Times New Roman" w:cs="Times New Roman"/>
          <w:sz w:val="24"/>
          <w:szCs w:val="24"/>
        </w:rPr>
        <w:t xml:space="preserve"> l’objectif du TP</w:t>
      </w:r>
      <w:r>
        <w:rPr>
          <w:rFonts w:ascii="Times New Roman" w:hAnsi="Times New Roman" w:cs="Times New Roman"/>
          <w:sz w:val="24"/>
          <w:szCs w:val="24"/>
        </w:rPr>
        <w:t xml:space="preserve"> et de la stratégie adoptée</w:t>
      </w:r>
      <w:r w:rsidR="00BD4761">
        <w:rPr>
          <w:rFonts w:ascii="Times New Roman" w:hAnsi="Times New Roman" w:cs="Times New Roman"/>
          <w:sz w:val="24"/>
          <w:szCs w:val="24"/>
        </w:rPr>
        <w:t>.</w:t>
      </w:r>
    </w:p>
    <w:p w14:paraId="0793D942" w14:textId="72256335" w:rsidR="00114CFE" w:rsidRDefault="00114CFE" w:rsidP="00D34B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BD4761">
        <w:rPr>
          <w:rFonts w:ascii="Times New Roman" w:hAnsi="Times New Roman" w:cs="Times New Roman"/>
          <w:sz w:val="24"/>
          <w:szCs w:val="24"/>
        </w:rPr>
        <w:t>Justifier le choix d’un titrage indirect</w:t>
      </w:r>
      <w:r w:rsidR="00157A41">
        <w:rPr>
          <w:rFonts w:ascii="Times New Roman" w:hAnsi="Times New Roman" w:cs="Times New Roman"/>
          <w:sz w:val="24"/>
          <w:szCs w:val="24"/>
        </w:rPr>
        <w:t>.</w:t>
      </w:r>
    </w:p>
    <w:p w14:paraId="28D3DBB2" w14:textId="1F5BCED5" w:rsidR="00D34BB7" w:rsidRDefault="00BD4761" w:rsidP="00D34B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D34BB7" w:rsidRPr="00D34BB7">
        <w:rPr>
          <w:rFonts w:ascii="Times New Roman" w:hAnsi="Times New Roman" w:cs="Times New Roman"/>
          <w:sz w:val="24"/>
          <w:szCs w:val="24"/>
        </w:rPr>
        <w:t xml:space="preserve">Schéma </w:t>
      </w:r>
      <w:r w:rsidR="00ED1D52">
        <w:rPr>
          <w:rFonts w:ascii="Times New Roman" w:hAnsi="Times New Roman" w:cs="Times New Roman"/>
          <w:sz w:val="24"/>
          <w:szCs w:val="24"/>
        </w:rPr>
        <w:t xml:space="preserve">légendé </w:t>
      </w:r>
      <w:r w:rsidR="00D34BB7" w:rsidRPr="00D34BB7">
        <w:rPr>
          <w:rFonts w:ascii="Times New Roman" w:hAnsi="Times New Roman" w:cs="Times New Roman"/>
          <w:sz w:val="24"/>
          <w:szCs w:val="24"/>
        </w:rPr>
        <w:t xml:space="preserve">du poste de dosage </w:t>
      </w:r>
      <w:r w:rsidR="00ED1D52">
        <w:rPr>
          <w:rFonts w:ascii="Times New Roman" w:hAnsi="Times New Roman" w:cs="Times New Roman"/>
          <w:sz w:val="24"/>
          <w:szCs w:val="24"/>
        </w:rPr>
        <w:t>colorimétrique</w:t>
      </w:r>
      <w:r w:rsidR="00157A41">
        <w:rPr>
          <w:rFonts w:ascii="Times New Roman" w:hAnsi="Times New Roman" w:cs="Times New Roman"/>
          <w:sz w:val="24"/>
          <w:szCs w:val="24"/>
        </w:rPr>
        <w:t>.</w:t>
      </w:r>
    </w:p>
    <w:p w14:paraId="5FC18F0C" w14:textId="66DB4544" w:rsidR="004D2F4A" w:rsidRDefault="00BD4761" w:rsidP="00D34B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4D2F4A">
        <w:rPr>
          <w:rFonts w:ascii="Times New Roman" w:hAnsi="Times New Roman" w:cs="Times New Roman"/>
          <w:sz w:val="24"/>
          <w:szCs w:val="24"/>
        </w:rPr>
        <w:t>Ecrire les deux réactions chimiques successives utilisées dans ce titrage indirect.</w:t>
      </w:r>
    </w:p>
    <w:p w14:paraId="04FD40DC" w14:textId="4C21F4DB" w:rsidR="00BD4761" w:rsidRDefault="00BD4761" w:rsidP="00D34B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Quelle est la réaction support du titrage ?</w:t>
      </w:r>
    </w:p>
    <w:p w14:paraId="3C30459B" w14:textId="28011549" w:rsidR="00BD4761" w:rsidRPr="00D34BB7" w:rsidRDefault="00CB0C4A" w:rsidP="00D34BB7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e</w:t>
      </w:r>
      <w:r w:rsidR="00BD4761">
        <w:rPr>
          <w:rFonts w:ascii="Times New Roman" w:hAnsi="Times New Roman" w:cs="Times New Roman"/>
          <w:sz w:val="24"/>
          <w:szCs w:val="24"/>
        </w:rPr>
        <w:t>) Identifier les espèce</w:t>
      </w:r>
      <w:r w:rsidR="00157A41">
        <w:rPr>
          <w:rFonts w:ascii="Times New Roman" w:hAnsi="Times New Roman" w:cs="Times New Roman"/>
          <w:sz w:val="24"/>
          <w:szCs w:val="24"/>
        </w:rPr>
        <w:t>s</w:t>
      </w:r>
      <w:r w:rsidR="00BD47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chimiques </w:t>
      </w:r>
      <w:r w:rsidR="00BD4761">
        <w:rPr>
          <w:rFonts w:ascii="Times New Roman" w:hAnsi="Times New Roman" w:cs="Times New Roman"/>
          <w:sz w:val="24"/>
          <w:szCs w:val="24"/>
        </w:rPr>
        <w:t>présentes</w:t>
      </w:r>
      <w:r w:rsidR="00157A41">
        <w:rPr>
          <w:rFonts w:ascii="Times New Roman" w:hAnsi="Times New Roman" w:cs="Times New Roman"/>
          <w:sz w:val="24"/>
          <w:szCs w:val="24"/>
        </w:rPr>
        <w:t xml:space="preserve"> avant l’équivalence</w:t>
      </w:r>
      <w:r w:rsidR="00BD4761">
        <w:rPr>
          <w:rFonts w:ascii="Times New Roman" w:hAnsi="Times New Roman" w:cs="Times New Roman"/>
          <w:sz w:val="24"/>
          <w:szCs w:val="24"/>
        </w:rPr>
        <w:t xml:space="preserve"> </w:t>
      </w:r>
      <w:r w:rsidR="00157A41">
        <w:rPr>
          <w:rFonts w:ascii="Times New Roman" w:hAnsi="Times New Roman" w:cs="Times New Roman"/>
          <w:sz w:val="24"/>
          <w:szCs w:val="24"/>
        </w:rPr>
        <w:t>puis après l’équivalence</w:t>
      </w:r>
    </w:p>
    <w:p w14:paraId="7D911183" w14:textId="55FBC835" w:rsidR="00F4177C" w:rsidRDefault="00CB0C4A" w:rsidP="00D34B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0C4A">
        <w:rPr>
          <w:rFonts w:ascii="Times New Roman" w:hAnsi="Times New Roman" w:cs="Times New Roman"/>
          <w:i/>
          <w:iCs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177C">
        <w:rPr>
          <w:rFonts w:ascii="Times New Roman" w:hAnsi="Times New Roman" w:cs="Times New Roman"/>
          <w:sz w:val="24"/>
          <w:szCs w:val="24"/>
        </w:rPr>
        <w:t xml:space="preserve">Noter précisément </w:t>
      </w:r>
      <w:r w:rsidR="00C44522">
        <w:rPr>
          <w:rFonts w:ascii="Times New Roman" w:hAnsi="Times New Roman" w:cs="Times New Roman"/>
          <w:sz w:val="24"/>
          <w:szCs w:val="24"/>
        </w:rPr>
        <w:t>le volume équivalent</w:t>
      </w:r>
      <w:r w:rsidR="00194EE3">
        <w:rPr>
          <w:rFonts w:ascii="Times New Roman" w:hAnsi="Times New Roman" w:cs="Times New Roman"/>
          <w:sz w:val="24"/>
          <w:szCs w:val="24"/>
        </w:rPr>
        <w:t xml:space="preserve"> du dosage rapide puis lent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8E26D4" w14:textId="099C15B4" w:rsidR="00D34BB7" w:rsidRPr="00F4177C" w:rsidRDefault="00F62ACA" w:rsidP="00D34BB7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g)</w:t>
      </w:r>
      <w:r w:rsidR="00CB0C4A">
        <w:rPr>
          <w:rFonts w:ascii="Times New Roman" w:hAnsi="Times New Roman" w:cs="Times New Roman"/>
          <w:sz w:val="24"/>
          <w:szCs w:val="24"/>
        </w:rPr>
        <w:t xml:space="preserve"> </w:t>
      </w:r>
      <w:r w:rsidR="00D34BB7" w:rsidRPr="00CB0C4A">
        <w:rPr>
          <w:rFonts w:ascii="Times New Roman" w:hAnsi="Times New Roman" w:cs="Times New Roman"/>
          <w:sz w:val="24"/>
          <w:szCs w:val="24"/>
          <w:u w:val="single"/>
        </w:rPr>
        <w:t>Exploitation du dosage</w:t>
      </w:r>
      <w:r w:rsidR="00D34BB7">
        <w:rPr>
          <w:rFonts w:ascii="Times New Roman" w:hAnsi="Times New Roman" w:cs="Times New Roman"/>
          <w:sz w:val="24"/>
          <w:szCs w:val="24"/>
        </w:rPr>
        <w:t> : répondre aux questions suivantes.</w:t>
      </w:r>
    </w:p>
    <w:p w14:paraId="38A1DF64" w14:textId="69116BCC" w:rsidR="0033108B" w:rsidRPr="00477266" w:rsidRDefault="00F62ACA" w:rsidP="00B415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477266">
        <w:rPr>
          <w:rFonts w:ascii="Times New Roman" w:hAnsi="Times New Roman" w:cs="Times New Roman"/>
          <w:sz w:val="24"/>
          <w:szCs w:val="24"/>
        </w:rPr>
        <w:t xml:space="preserve">Ecrire </w:t>
      </w:r>
      <w:r w:rsidR="0033108B" w:rsidRPr="00A2137A">
        <w:rPr>
          <w:rFonts w:ascii="Times New Roman" w:hAnsi="Times New Roman" w:cs="Times New Roman"/>
          <w:sz w:val="24"/>
          <w:szCs w:val="24"/>
        </w:rPr>
        <w:t xml:space="preserve">la relation de </w:t>
      </w:r>
      <w:proofErr w:type="spellStart"/>
      <w:r w:rsidR="0033108B" w:rsidRPr="00A2137A">
        <w:rPr>
          <w:rFonts w:ascii="Times New Roman" w:hAnsi="Times New Roman" w:cs="Times New Roman"/>
          <w:sz w:val="24"/>
          <w:szCs w:val="24"/>
        </w:rPr>
        <w:t>stoechiométrie</w:t>
      </w:r>
      <w:proofErr w:type="spellEnd"/>
      <w:r w:rsidR="0033108B" w:rsidRPr="00A2137A">
        <w:rPr>
          <w:rFonts w:ascii="Times New Roman" w:hAnsi="Times New Roman" w:cs="Times New Roman"/>
          <w:sz w:val="24"/>
          <w:szCs w:val="24"/>
        </w:rPr>
        <w:t xml:space="preserve"> de l’étape 2</w:t>
      </w:r>
      <w:r w:rsidR="00477266">
        <w:rPr>
          <w:rFonts w:ascii="Times New Roman" w:hAnsi="Times New Roman" w:cs="Times New Roman"/>
          <w:sz w:val="24"/>
          <w:szCs w:val="24"/>
        </w:rPr>
        <w:t xml:space="preserve"> entre les quantités de diiode </w:t>
      </w:r>
      <w:r w:rsidR="003B0DC0" w:rsidRPr="00A2137A">
        <w:rPr>
          <w:rFonts w:ascii="Times New Roman" w:hAnsi="Times New Roman" w:cs="Times New Roman"/>
          <w:sz w:val="24"/>
          <w:szCs w:val="24"/>
        </w:rPr>
        <w:t>n(I</w:t>
      </w:r>
      <w:r w:rsidR="003B0DC0" w:rsidRPr="00A2137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0DC0" w:rsidRPr="00A2137A">
        <w:rPr>
          <w:rFonts w:ascii="Times New Roman" w:hAnsi="Times New Roman" w:cs="Times New Roman"/>
          <w:sz w:val="24"/>
          <w:szCs w:val="24"/>
        </w:rPr>
        <w:t>)</w:t>
      </w:r>
      <w:r w:rsidR="003B0DC0">
        <w:rPr>
          <w:rFonts w:ascii="Times New Roman" w:hAnsi="Times New Roman" w:cs="Times New Roman"/>
          <w:sz w:val="24"/>
          <w:szCs w:val="24"/>
        </w:rPr>
        <w:t xml:space="preserve"> </w:t>
      </w:r>
      <w:r w:rsidR="00477266">
        <w:rPr>
          <w:rFonts w:ascii="Times New Roman" w:hAnsi="Times New Roman" w:cs="Times New Roman"/>
          <w:sz w:val="24"/>
          <w:szCs w:val="24"/>
        </w:rPr>
        <w:t>et d</w:t>
      </w:r>
      <w:r w:rsidR="003B0DC0">
        <w:rPr>
          <w:rFonts w:ascii="Times New Roman" w:hAnsi="Times New Roman" w:cs="Times New Roman"/>
          <w:sz w:val="24"/>
          <w:szCs w:val="24"/>
        </w:rPr>
        <w:t>’ions</w:t>
      </w:r>
      <w:r w:rsidR="00477266">
        <w:rPr>
          <w:rFonts w:ascii="Times New Roman" w:hAnsi="Times New Roman" w:cs="Times New Roman"/>
          <w:sz w:val="24"/>
          <w:szCs w:val="24"/>
        </w:rPr>
        <w:t xml:space="preserve"> thiosulfate</w:t>
      </w:r>
      <w:r w:rsidR="003B0DC0">
        <w:rPr>
          <w:rFonts w:ascii="Times New Roman" w:hAnsi="Times New Roman" w:cs="Times New Roman"/>
          <w:sz w:val="24"/>
          <w:szCs w:val="24"/>
        </w:rPr>
        <w:t>s n(S</w:t>
      </w:r>
      <w:r w:rsidR="003B0DC0" w:rsidRPr="003B0D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0DC0">
        <w:rPr>
          <w:rFonts w:ascii="Times New Roman" w:hAnsi="Times New Roman" w:cs="Times New Roman"/>
          <w:sz w:val="24"/>
          <w:szCs w:val="24"/>
        </w:rPr>
        <w:t>O</w:t>
      </w:r>
      <w:r w:rsidR="003B0DC0" w:rsidRPr="003B0D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B0DC0" w:rsidRPr="003B0DC0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="003B0DC0">
        <w:rPr>
          <w:rFonts w:ascii="Times New Roman" w:hAnsi="Times New Roman" w:cs="Times New Roman"/>
          <w:sz w:val="24"/>
          <w:szCs w:val="24"/>
        </w:rPr>
        <w:t>)</w:t>
      </w:r>
      <w:r w:rsidR="00477266">
        <w:rPr>
          <w:rFonts w:ascii="Times New Roman" w:hAnsi="Times New Roman" w:cs="Times New Roman"/>
          <w:sz w:val="24"/>
          <w:szCs w:val="24"/>
        </w:rPr>
        <w:t xml:space="preserve"> consommés</w:t>
      </w:r>
      <w:r w:rsidR="00BA4E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9FCA37" w14:textId="57AC8A80" w:rsidR="0033108B" w:rsidRPr="00A2137A" w:rsidRDefault="00CB0C4A" w:rsidP="00B415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477266">
        <w:rPr>
          <w:rFonts w:ascii="Times New Roman" w:hAnsi="Times New Roman" w:cs="Times New Roman"/>
          <w:sz w:val="24"/>
          <w:szCs w:val="24"/>
        </w:rPr>
        <w:t>Ecrire</w:t>
      </w:r>
      <w:r w:rsidR="0033108B" w:rsidRPr="00A2137A">
        <w:rPr>
          <w:rFonts w:ascii="Times New Roman" w:hAnsi="Times New Roman" w:cs="Times New Roman"/>
          <w:sz w:val="24"/>
          <w:szCs w:val="24"/>
        </w:rPr>
        <w:t xml:space="preserve"> la relation de </w:t>
      </w:r>
      <w:proofErr w:type="spellStart"/>
      <w:r w:rsidR="0033108B" w:rsidRPr="00A2137A">
        <w:rPr>
          <w:rFonts w:ascii="Times New Roman" w:hAnsi="Times New Roman" w:cs="Times New Roman"/>
          <w:sz w:val="24"/>
          <w:szCs w:val="24"/>
        </w:rPr>
        <w:t>stoechiométrie</w:t>
      </w:r>
      <w:proofErr w:type="spellEnd"/>
      <w:r w:rsidR="0033108B" w:rsidRPr="00A2137A">
        <w:rPr>
          <w:rFonts w:ascii="Times New Roman" w:hAnsi="Times New Roman" w:cs="Times New Roman"/>
          <w:sz w:val="24"/>
          <w:szCs w:val="24"/>
        </w:rPr>
        <w:t xml:space="preserve"> de l’étape 1</w:t>
      </w:r>
      <w:r w:rsidR="00477266">
        <w:rPr>
          <w:rFonts w:ascii="Times New Roman" w:hAnsi="Times New Roman" w:cs="Times New Roman"/>
          <w:sz w:val="24"/>
          <w:szCs w:val="24"/>
        </w:rPr>
        <w:t xml:space="preserve"> entre</w:t>
      </w:r>
      <w:r w:rsidR="001A204F" w:rsidRPr="00A2137A">
        <w:rPr>
          <w:rFonts w:ascii="Times New Roman" w:hAnsi="Times New Roman" w:cs="Times New Roman"/>
          <w:sz w:val="24"/>
          <w:szCs w:val="24"/>
        </w:rPr>
        <w:t xml:space="preserve"> la quantité d’ion hypochlorite</w:t>
      </w:r>
      <w:r w:rsidR="00FD7006">
        <w:rPr>
          <w:rFonts w:ascii="Times New Roman" w:hAnsi="Times New Roman" w:cs="Times New Roman"/>
          <w:sz w:val="24"/>
          <w:szCs w:val="24"/>
        </w:rPr>
        <w:t xml:space="preserve"> </w:t>
      </w:r>
      <w:r w:rsidR="001A204F" w:rsidRPr="00A2137A">
        <w:rPr>
          <w:rFonts w:ascii="Times New Roman" w:hAnsi="Times New Roman" w:cs="Times New Roman"/>
          <w:sz w:val="24"/>
          <w:szCs w:val="24"/>
        </w:rPr>
        <w:t>n(</w:t>
      </w:r>
      <w:proofErr w:type="spellStart"/>
      <w:r w:rsidR="001A204F" w:rsidRPr="00A2137A">
        <w:rPr>
          <w:rFonts w:ascii="Times New Roman" w:hAnsi="Times New Roman" w:cs="Times New Roman"/>
          <w:sz w:val="24"/>
          <w:szCs w:val="24"/>
        </w:rPr>
        <w:t>ClO</w:t>
      </w:r>
      <w:proofErr w:type="spellEnd"/>
      <w:r w:rsidR="001A204F" w:rsidRPr="00A2137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1A204F" w:rsidRPr="00A2137A">
        <w:rPr>
          <w:rFonts w:ascii="Times New Roman" w:hAnsi="Times New Roman" w:cs="Times New Roman"/>
          <w:sz w:val="24"/>
          <w:szCs w:val="24"/>
        </w:rPr>
        <w:t>)</w:t>
      </w:r>
      <w:r w:rsidR="00FD7006">
        <w:rPr>
          <w:rFonts w:ascii="Times New Roman" w:hAnsi="Times New Roman" w:cs="Times New Roman"/>
          <w:sz w:val="24"/>
          <w:szCs w:val="24"/>
        </w:rPr>
        <w:t xml:space="preserve"> contenue dans le prélèvement de 10,0 </w:t>
      </w:r>
      <w:proofErr w:type="spellStart"/>
      <w:r w:rsidR="00FD7006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FD7006">
        <w:rPr>
          <w:rFonts w:ascii="Times New Roman" w:hAnsi="Times New Roman" w:cs="Times New Roman"/>
          <w:sz w:val="24"/>
          <w:szCs w:val="24"/>
        </w:rPr>
        <w:t xml:space="preserve"> d’eau de Javel diluée 20 fois</w:t>
      </w:r>
      <w:r w:rsidR="00477266">
        <w:rPr>
          <w:rFonts w:ascii="Times New Roman" w:hAnsi="Times New Roman" w:cs="Times New Roman"/>
          <w:sz w:val="24"/>
          <w:szCs w:val="24"/>
        </w:rPr>
        <w:t xml:space="preserve"> et la quantité de diiode formé.</w:t>
      </w:r>
    </w:p>
    <w:p w14:paraId="5431C912" w14:textId="1C2616B6" w:rsidR="00E521CB" w:rsidRPr="00A2137A" w:rsidRDefault="00F62ACA" w:rsidP="00B415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6F3C66">
        <w:rPr>
          <w:rFonts w:ascii="Times New Roman" w:hAnsi="Times New Roman" w:cs="Times New Roman"/>
          <w:sz w:val="24"/>
          <w:szCs w:val="24"/>
        </w:rPr>
        <w:t>E</w:t>
      </w:r>
      <w:r w:rsidR="00E521CB" w:rsidRPr="00A2137A">
        <w:rPr>
          <w:rFonts w:ascii="Times New Roman" w:hAnsi="Times New Roman" w:cs="Times New Roman"/>
          <w:sz w:val="24"/>
          <w:szCs w:val="24"/>
        </w:rPr>
        <w:t>xprimer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 la concentration molaire </w:t>
      </w:r>
      <w:r w:rsidR="00FD7006">
        <w:rPr>
          <w:rFonts w:ascii="Times New Roman" w:hAnsi="Times New Roman" w:cs="Times New Roman"/>
          <w:sz w:val="24"/>
          <w:szCs w:val="24"/>
        </w:rPr>
        <w:t xml:space="preserve">effective 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en ions hypochlorite dans l’eau de Javel diluée, notée </w:t>
      </w:r>
      <w:proofErr w:type="gramStart"/>
      <w:r w:rsidR="002C5C27" w:rsidRPr="00A2137A">
        <w:rPr>
          <w:rFonts w:ascii="Times New Roman" w:hAnsi="Times New Roman" w:cs="Times New Roman"/>
          <w:sz w:val="24"/>
          <w:szCs w:val="24"/>
        </w:rPr>
        <w:t>[</w:t>
      </w:r>
      <w:r w:rsidR="00797585" w:rsidRPr="00A21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C27" w:rsidRPr="00A2137A">
        <w:rPr>
          <w:rFonts w:ascii="Times New Roman" w:hAnsi="Times New Roman" w:cs="Times New Roman"/>
          <w:sz w:val="24"/>
          <w:szCs w:val="24"/>
        </w:rPr>
        <w:t>ClO</w:t>
      </w:r>
      <w:proofErr w:type="spellEnd"/>
      <w:proofErr w:type="gramEnd"/>
      <w:r w:rsidR="00A52C33" w:rsidRPr="00A2137A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797585" w:rsidRPr="00A2137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C5C27" w:rsidRPr="00A2137A">
        <w:rPr>
          <w:rFonts w:ascii="Times New Roman" w:hAnsi="Times New Roman" w:cs="Times New Roman"/>
          <w:sz w:val="24"/>
          <w:szCs w:val="24"/>
        </w:rPr>
        <w:t>]</w:t>
      </w:r>
      <w:r w:rsidR="00CB0C4A" w:rsidRPr="00CB0C4A">
        <w:rPr>
          <w:rFonts w:ascii="Times New Roman" w:hAnsi="Times New Roman" w:cs="Times New Roman"/>
          <w:sz w:val="24"/>
          <w:szCs w:val="24"/>
          <w:vertAlign w:val="subscript"/>
        </w:rPr>
        <w:t>dilué</w:t>
      </w:r>
      <w:r w:rsidR="00E521CB" w:rsidRPr="00A2137A">
        <w:rPr>
          <w:rFonts w:ascii="Times New Roman" w:hAnsi="Times New Roman" w:cs="Times New Roman"/>
          <w:sz w:val="24"/>
          <w:szCs w:val="24"/>
        </w:rPr>
        <w:t xml:space="preserve"> en fonction de C</w:t>
      </w:r>
      <w:r w:rsidR="00E521CB" w:rsidRPr="00A2137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521CB" w:rsidRPr="00A2137A">
        <w:rPr>
          <w:rFonts w:ascii="Times New Roman" w:hAnsi="Times New Roman" w:cs="Times New Roman"/>
          <w:sz w:val="24"/>
          <w:szCs w:val="24"/>
        </w:rPr>
        <w:t>, V</w:t>
      </w:r>
      <w:r w:rsidR="00545D5D" w:rsidRPr="00A2137A">
        <w:rPr>
          <w:rFonts w:ascii="Times New Roman" w:hAnsi="Times New Roman" w:cs="Times New Roman"/>
          <w:sz w:val="24"/>
          <w:szCs w:val="24"/>
          <w:vertAlign w:val="subscript"/>
        </w:rPr>
        <w:t xml:space="preserve">E </w:t>
      </w:r>
      <w:r w:rsidR="00E521CB" w:rsidRPr="00A2137A">
        <w:rPr>
          <w:rFonts w:ascii="Times New Roman" w:hAnsi="Times New Roman" w:cs="Times New Roman"/>
          <w:sz w:val="24"/>
          <w:szCs w:val="24"/>
        </w:rPr>
        <w:t>et V</w:t>
      </w:r>
      <w:r w:rsidR="00BA4EEB">
        <w:rPr>
          <w:rFonts w:ascii="Times New Roman" w:hAnsi="Times New Roman" w:cs="Times New Roman"/>
          <w:sz w:val="24"/>
          <w:szCs w:val="24"/>
        </w:rPr>
        <w:t xml:space="preserve"> 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où </w:t>
      </w:r>
      <w:r w:rsidR="002C5C27" w:rsidRPr="00A2137A">
        <w:rPr>
          <w:rFonts w:ascii="Times New Roman" w:hAnsi="Times New Roman" w:cs="Times New Roman"/>
          <w:i/>
          <w:sz w:val="24"/>
          <w:szCs w:val="24"/>
        </w:rPr>
        <w:t>V</w:t>
      </w:r>
      <w:r w:rsidR="00545D5D" w:rsidRPr="00A2137A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E 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désigne le volume de solution titrante versé à l’équivalence et </w:t>
      </w:r>
      <w:r w:rsidR="002C5C27" w:rsidRPr="00A2137A">
        <w:rPr>
          <w:rFonts w:ascii="Times New Roman" w:hAnsi="Times New Roman" w:cs="Times New Roman"/>
          <w:i/>
          <w:sz w:val="24"/>
          <w:szCs w:val="24"/>
        </w:rPr>
        <w:t>V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 le volume de solution d’eau de Javel diluée titrée.</w:t>
      </w:r>
      <w:r w:rsidR="005B194E" w:rsidRPr="00A2137A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FAF2DF1" w14:textId="7108F0E2" w:rsidR="00E521CB" w:rsidRPr="00A2137A" w:rsidRDefault="00F62ACA" w:rsidP="00B41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5409C">
        <w:rPr>
          <w:rFonts w:ascii="Times New Roman" w:hAnsi="Times New Roman" w:cs="Times New Roman"/>
          <w:sz w:val="24"/>
          <w:szCs w:val="24"/>
        </w:rPr>
        <w:t>E</w:t>
      </w:r>
      <w:r w:rsidR="009F6710">
        <w:rPr>
          <w:rFonts w:ascii="Times New Roman" w:hAnsi="Times New Roman" w:cs="Times New Roman"/>
          <w:sz w:val="24"/>
          <w:szCs w:val="24"/>
        </w:rPr>
        <w:t>xprimer puis c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alculer </w:t>
      </w:r>
      <w:r w:rsidR="009F6710">
        <w:rPr>
          <w:rFonts w:ascii="Times New Roman" w:hAnsi="Times New Roman" w:cs="Times New Roman"/>
          <w:sz w:val="24"/>
          <w:szCs w:val="24"/>
        </w:rPr>
        <w:t xml:space="preserve">la concentration effective en ions hypochlorite </w:t>
      </w:r>
      <w:proofErr w:type="gramStart"/>
      <w:r w:rsidR="002C5C27" w:rsidRPr="00A2137A">
        <w:rPr>
          <w:rFonts w:ascii="Times New Roman" w:hAnsi="Times New Roman" w:cs="Times New Roman"/>
          <w:sz w:val="24"/>
          <w:szCs w:val="24"/>
        </w:rPr>
        <w:t>[</w:t>
      </w:r>
      <w:r w:rsidR="004853DD" w:rsidRPr="00A21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C27" w:rsidRPr="00A2137A">
        <w:rPr>
          <w:rFonts w:ascii="Times New Roman" w:hAnsi="Times New Roman" w:cs="Times New Roman"/>
          <w:sz w:val="24"/>
          <w:szCs w:val="24"/>
        </w:rPr>
        <w:t>ClO</w:t>
      </w:r>
      <w:proofErr w:type="spellEnd"/>
      <w:proofErr w:type="gramEnd"/>
      <w:r w:rsidR="004853DD" w:rsidRPr="00A2137A">
        <w:rPr>
          <w:rFonts w:ascii="Times New Roman" w:hAnsi="Times New Roman" w:cs="Times New Roman"/>
          <w:sz w:val="24"/>
          <w:szCs w:val="24"/>
        </w:rPr>
        <w:t xml:space="preserve"> </w:t>
      </w:r>
      <w:r w:rsidR="00A52C33" w:rsidRPr="00A2137A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4853DD" w:rsidRPr="00A2137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C5C27" w:rsidRPr="00A2137A">
        <w:rPr>
          <w:rFonts w:ascii="Times New Roman" w:hAnsi="Times New Roman" w:cs="Times New Roman"/>
          <w:sz w:val="24"/>
          <w:szCs w:val="24"/>
        </w:rPr>
        <w:t>]</w:t>
      </w:r>
      <w:r w:rsidR="00CB0C4A" w:rsidRPr="00CB0C4A">
        <w:rPr>
          <w:rFonts w:ascii="Times New Roman" w:hAnsi="Times New Roman" w:cs="Times New Roman"/>
          <w:sz w:val="24"/>
          <w:szCs w:val="24"/>
          <w:vertAlign w:val="subscript"/>
        </w:rPr>
        <w:t>commercial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 </w:t>
      </w:r>
      <w:r w:rsidR="005B194E" w:rsidRPr="00A2137A">
        <w:rPr>
          <w:rFonts w:ascii="Times New Roman" w:hAnsi="Times New Roman" w:cs="Times New Roman"/>
          <w:sz w:val="24"/>
          <w:szCs w:val="24"/>
        </w:rPr>
        <w:t>dans l’eau de Javel commerciale</w:t>
      </w:r>
      <w:r w:rsidR="009F6710">
        <w:rPr>
          <w:rFonts w:ascii="Times New Roman" w:hAnsi="Times New Roman" w:cs="Times New Roman"/>
          <w:sz w:val="24"/>
          <w:szCs w:val="24"/>
        </w:rPr>
        <w:t>.</w:t>
      </w:r>
      <w:r w:rsidR="005B194E" w:rsidRPr="00A213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48CD59" w14:textId="43FA2409" w:rsidR="002C5C27" w:rsidRPr="00A2137A" w:rsidRDefault="00F62ACA" w:rsidP="00B41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521CB" w:rsidRPr="00A2137A">
        <w:rPr>
          <w:rFonts w:ascii="Times New Roman" w:hAnsi="Times New Roman" w:cs="Times New Roman"/>
          <w:sz w:val="24"/>
          <w:szCs w:val="24"/>
        </w:rPr>
        <w:t xml:space="preserve">Déterminer 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la concentration massique </w:t>
      </w:r>
      <w:r w:rsidR="002C5C27" w:rsidRPr="00A2137A">
        <w:rPr>
          <w:rFonts w:ascii="Times New Roman" w:hAnsi="Times New Roman" w:cs="Times New Roman"/>
          <w:i/>
          <w:sz w:val="24"/>
          <w:szCs w:val="24"/>
        </w:rPr>
        <w:t>C</w:t>
      </w:r>
      <w:r w:rsidR="002C5C27" w:rsidRPr="00A2137A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="002C5C27" w:rsidRPr="00A2137A">
        <w:rPr>
          <w:rFonts w:ascii="Times New Roman" w:hAnsi="Times New Roman" w:cs="Times New Roman"/>
          <w:sz w:val="24"/>
          <w:szCs w:val="24"/>
        </w:rPr>
        <w:t xml:space="preserve"> </w:t>
      </w:r>
      <w:r w:rsidR="00CB0C4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B0C4A">
        <w:rPr>
          <w:rFonts w:ascii="Times New Roman" w:hAnsi="Times New Roman" w:cs="Times New Roman"/>
          <w:sz w:val="24"/>
          <w:szCs w:val="24"/>
        </w:rPr>
        <w:t>ClO</w:t>
      </w:r>
      <w:proofErr w:type="spellEnd"/>
      <w:r w:rsidR="00CB0C4A" w:rsidRPr="00CB0C4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CB0C4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C27" w:rsidRPr="00A2137A">
        <w:rPr>
          <w:rFonts w:ascii="Times New Roman" w:hAnsi="Times New Roman" w:cs="Times New Roman"/>
          <w:sz w:val="24"/>
          <w:szCs w:val="24"/>
        </w:rPr>
        <w:t>en ions hypochlorite dans l’eau de Javel commerciale.</w:t>
      </w:r>
    </w:p>
    <w:p w14:paraId="0DC97D20" w14:textId="73A73CFA" w:rsidR="002C5C27" w:rsidRPr="00A2137A" w:rsidRDefault="00CB0C4A" w:rsidP="00B415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4A1988" w:rsidRPr="00A2137A">
        <w:rPr>
          <w:rFonts w:ascii="Times New Roman" w:hAnsi="Times New Roman" w:cs="Times New Roman"/>
          <w:sz w:val="24"/>
          <w:szCs w:val="24"/>
        </w:rPr>
        <w:t>Quel volume d’eau de javel commerciale doit-on ajouter pour</w:t>
      </w:r>
      <w:r w:rsidR="005B194E" w:rsidRPr="00A2137A">
        <w:rPr>
          <w:rFonts w:ascii="Times New Roman" w:hAnsi="Times New Roman" w:cs="Times New Roman"/>
          <w:sz w:val="24"/>
          <w:szCs w:val="24"/>
        </w:rPr>
        <w:t xml:space="preserve"> désinfecter </w:t>
      </w:r>
      <w:r w:rsidR="004A1988" w:rsidRPr="00A2137A">
        <w:rPr>
          <w:rFonts w:ascii="Times New Roman" w:hAnsi="Times New Roman" w:cs="Times New Roman"/>
          <w:sz w:val="24"/>
          <w:szCs w:val="24"/>
        </w:rPr>
        <w:t xml:space="preserve">un bidon de </w:t>
      </w:r>
      <w:r w:rsidR="005B194E" w:rsidRPr="00A2137A">
        <w:rPr>
          <w:rFonts w:ascii="Times New Roman" w:hAnsi="Times New Roman" w:cs="Times New Roman"/>
          <w:sz w:val="24"/>
          <w:szCs w:val="24"/>
        </w:rPr>
        <w:t>1</w:t>
      </w:r>
      <w:r w:rsidR="004A1988" w:rsidRPr="00A2137A">
        <w:rPr>
          <w:rFonts w:ascii="Times New Roman" w:hAnsi="Times New Roman" w:cs="Times New Roman"/>
          <w:sz w:val="24"/>
          <w:szCs w:val="24"/>
        </w:rPr>
        <w:t>0</w:t>
      </w:r>
      <w:r w:rsidR="005B194E" w:rsidRPr="00A2137A">
        <w:rPr>
          <w:rFonts w:ascii="Times New Roman" w:hAnsi="Times New Roman" w:cs="Times New Roman"/>
          <w:sz w:val="24"/>
          <w:szCs w:val="24"/>
        </w:rPr>
        <w:t xml:space="preserve"> L d’eau ?</w:t>
      </w:r>
    </w:p>
    <w:p w14:paraId="25BAE1A7" w14:textId="6144ADAD" w:rsidR="0011015F" w:rsidRPr="004C11FE" w:rsidRDefault="0011015F" w:rsidP="00B41584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0AA5E90B" w14:textId="471FB549" w:rsidR="006F3C66" w:rsidRDefault="009D23A8" w:rsidP="006F3C66">
      <w:pPr>
        <w:pStyle w:val="Titre2"/>
        <w:spacing w:after="0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</w:rPr>
        <w:t>Calculs d’incertitudes</w:t>
      </w:r>
    </w:p>
    <w:p w14:paraId="42D95661" w14:textId="05502B4F" w:rsidR="0064741E" w:rsidRDefault="0064741E" w:rsidP="00647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B6E95">
        <w:rPr>
          <w:rFonts w:ascii="Times New Roman" w:hAnsi="Times New Roman" w:cs="Times New Roman"/>
          <w:b/>
          <w:color w:val="auto"/>
          <w:sz w:val="24"/>
          <w:szCs w:val="24"/>
        </w:rPr>
        <w:sym w:font="Wingdings" w:char="F024"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Identifier les incertitudes liées</w:t>
      </w:r>
      <w:r w:rsidR="00F62AC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aux instruments, à l’environnement, à l’opérateur ou à la méthode de mesure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14:paraId="26D39192" w14:textId="77777777" w:rsidR="0064741E" w:rsidRDefault="0064741E" w:rsidP="00647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sym w:font="Wingdings" w:char="F024"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Procéder à l’évaluation d’une </w:t>
      </w:r>
      <w:r w:rsidRPr="00E6582C">
        <w:rPr>
          <w:rFonts w:ascii="Times New Roman" w:hAnsi="Times New Roman" w:cs="Times New Roman"/>
          <w:b/>
          <w:color w:val="auto"/>
          <w:sz w:val="24"/>
          <w:szCs w:val="24"/>
        </w:rPr>
        <w:t>incertitude-type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par une approche statistique (évaluation de </w:t>
      </w:r>
      <w:r w:rsidRPr="0076572F">
        <w:rPr>
          <w:rFonts w:ascii="Times New Roman" w:hAnsi="Times New Roman" w:cs="Times New Roman"/>
          <w:b/>
          <w:color w:val="auto"/>
          <w:sz w:val="24"/>
          <w:szCs w:val="24"/>
        </w:rPr>
        <w:t>type A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)</w:t>
      </w:r>
    </w:p>
    <w:p w14:paraId="1D8448B6" w14:textId="60DEBCF4" w:rsidR="0064741E" w:rsidRDefault="00F62ACA" w:rsidP="00647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auto"/>
          <w:sz w:val="24"/>
          <w:szCs w:val="24"/>
        </w:rPr>
        <w:t>ou</w:t>
      </w:r>
      <w:proofErr w:type="gramEnd"/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à partir d’une mesure unique</w:t>
      </w:r>
      <w:r w:rsidR="0064741E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(évaluation de </w:t>
      </w:r>
      <w:r w:rsidR="0064741E" w:rsidRPr="0076572F">
        <w:rPr>
          <w:rFonts w:ascii="Times New Roman" w:hAnsi="Times New Roman" w:cs="Times New Roman"/>
          <w:b/>
          <w:color w:val="auto"/>
          <w:sz w:val="24"/>
          <w:szCs w:val="24"/>
        </w:rPr>
        <w:t>type B</w:t>
      </w:r>
      <w:r w:rsidR="0064741E">
        <w:rPr>
          <w:rFonts w:ascii="Times New Roman" w:hAnsi="Times New Roman" w:cs="Times New Roman"/>
          <w:bCs/>
          <w:color w:val="auto"/>
          <w:sz w:val="24"/>
          <w:szCs w:val="24"/>
        </w:rPr>
        <w:t>)</w:t>
      </w:r>
    </w:p>
    <w:p w14:paraId="76E62A35" w14:textId="26C9C52A" w:rsidR="0064741E" w:rsidRPr="00A56DF4" w:rsidRDefault="0064741E" w:rsidP="00647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A56DF4">
        <w:rPr>
          <w:rFonts w:ascii="Times New Roman" w:hAnsi="Times New Roman" w:cs="Times New Roman"/>
          <w:b/>
          <w:color w:val="auto"/>
          <w:sz w:val="24"/>
          <w:szCs w:val="24"/>
        </w:rPr>
        <w:sym w:font="Wingdings" w:char="F024"/>
      </w:r>
      <w:r w:rsidRPr="00A56DF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Associer un intervalle de confiance à l’écart-type d</w:t>
      </w:r>
      <w:r w:rsidR="00F62AC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’une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distribution suivant la loi normale.</w:t>
      </w:r>
    </w:p>
    <w:p w14:paraId="76EE2704" w14:textId="74BAD921" w:rsidR="0064741E" w:rsidRDefault="0064741E" w:rsidP="00647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sym w:font="Wingdings" w:char="F024"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Evaluer une </w:t>
      </w:r>
      <w:r w:rsidRPr="0076572F">
        <w:rPr>
          <w:rFonts w:ascii="Times New Roman" w:hAnsi="Times New Roman" w:cs="Times New Roman"/>
          <w:b/>
          <w:color w:val="auto"/>
          <w:sz w:val="24"/>
          <w:szCs w:val="24"/>
        </w:rPr>
        <w:t>incertitude-type composée</w:t>
      </w:r>
    </w:p>
    <w:p w14:paraId="295BB6B8" w14:textId="77777777" w:rsidR="0064741E" w:rsidRPr="00194EE3" w:rsidRDefault="0064741E" w:rsidP="00647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Capacité numérique :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Simuler à l’aide d’un langage de programmation un </w:t>
      </w:r>
      <w:r w:rsidRPr="0064741E">
        <w:rPr>
          <w:rFonts w:ascii="Times New Roman" w:hAnsi="Times New Roman" w:cs="Times New Roman"/>
          <w:b/>
          <w:color w:val="auto"/>
          <w:sz w:val="24"/>
          <w:szCs w:val="24"/>
        </w:rPr>
        <w:t>processus aléatoire de type Monte-Carlo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permettant de caractériser la variabilité de la valeur d’une grandeur composée.</w:t>
      </w:r>
    </w:p>
    <w:p w14:paraId="61E1E063" w14:textId="77777777" w:rsidR="00127833" w:rsidRDefault="00127833" w:rsidP="0012783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46DEB" w14:textId="77777777" w:rsidR="00CF07F9" w:rsidRDefault="00F62ACA" w:rsidP="00CF07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64741E">
        <w:rPr>
          <w:rFonts w:ascii="Times New Roman" w:hAnsi="Times New Roman" w:cs="Times New Roman"/>
          <w:b/>
          <w:bCs/>
          <w:sz w:val="24"/>
          <w:szCs w:val="24"/>
        </w:rPr>
        <w:t xml:space="preserve">ompte-rendu : </w:t>
      </w:r>
      <w:r w:rsidR="006F3C66">
        <w:rPr>
          <w:rFonts w:ascii="Times New Roman" w:hAnsi="Times New Roman" w:cs="Times New Roman"/>
          <w:sz w:val="24"/>
          <w:szCs w:val="24"/>
        </w:rPr>
        <w:t xml:space="preserve">Déterminer l’incertitude-type </w:t>
      </w:r>
      <w:r w:rsidR="0064741E">
        <w:rPr>
          <w:rFonts w:ascii="Times New Roman" w:hAnsi="Times New Roman" w:cs="Times New Roman"/>
          <w:sz w:val="24"/>
          <w:szCs w:val="24"/>
        </w:rPr>
        <w:t xml:space="preserve">composée </w:t>
      </w:r>
      <w:r w:rsidR="006F3C66">
        <w:rPr>
          <w:rFonts w:ascii="Times New Roman" w:hAnsi="Times New Roman" w:cs="Times New Roman"/>
          <w:sz w:val="24"/>
          <w:szCs w:val="24"/>
        </w:rPr>
        <w:t xml:space="preserve">sur la concentration </w:t>
      </w:r>
      <w:r w:rsidR="006F3C66" w:rsidRPr="00A2137A">
        <w:rPr>
          <w:rFonts w:ascii="Times New Roman" w:hAnsi="Times New Roman" w:cs="Times New Roman"/>
          <w:sz w:val="24"/>
          <w:szCs w:val="24"/>
        </w:rPr>
        <w:t xml:space="preserve">en ions hypochlorite dans l’eau de Javel diluée, notée </w:t>
      </w:r>
      <w:r w:rsidR="006F3C66">
        <w:rPr>
          <w:rFonts w:ascii="Times New Roman" w:hAnsi="Times New Roman" w:cs="Times New Roman"/>
          <w:sz w:val="24"/>
          <w:szCs w:val="24"/>
        </w:rPr>
        <w:t xml:space="preserve">u </w:t>
      </w:r>
      <w:proofErr w:type="gramStart"/>
      <w:r w:rsidR="006F3C66">
        <w:rPr>
          <w:rFonts w:ascii="Times New Roman" w:hAnsi="Times New Roman" w:cs="Times New Roman"/>
          <w:sz w:val="24"/>
          <w:szCs w:val="24"/>
        </w:rPr>
        <w:t>(</w:t>
      </w:r>
      <w:r w:rsidR="006F3C66" w:rsidRPr="00A2137A">
        <w:rPr>
          <w:rFonts w:ascii="Times New Roman" w:hAnsi="Times New Roman" w:cs="Times New Roman"/>
          <w:sz w:val="24"/>
          <w:szCs w:val="24"/>
        </w:rPr>
        <w:t xml:space="preserve">[ </w:t>
      </w:r>
      <w:proofErr w:type="spellStart"/>
      <w:r w:rsidR="006F3C66" w:rsidRPr="00A2137A">
        <w:rPr>
          <w:rFonts w:ascii="Times New Roman" w:hAnsi="Times New Roman" w:cs="Times New Roman"/>
          <w:sz w:val="24"/>
          <w:szCs w:val="24"/>
        </w:rPr>
        <w:t>ClO</w:t>
      </w:r>
      <w:proofErr w:type="spellEnd"/>
      <w:proofErr w:type="gramEnd"/>
      <w:r w:rsidR="006F3C66" w:rsidRPr="00A2137A">
        <w:rPr>
          <w:rFonts w:ascii="Times New Roman" w:hAnsi="Times New Roman" w:cs="Times New Roman"/>
          <w:sz w:val="24"/>
          <w:szCs w:val="24"/>
          <w:vertAlign w:val="superscript"/>
        </w:rPr>
        <w:t xml:space="preserve">– </w:t>
      </w:r>
      <w:r w:rsidR="006F3C66" w:rsidRPr="00A2137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  <w:vertAlign w:val="subscript"/>
        </w:rPr>
        <w:t>diluée</w:t>
      </w:r>
      <w:r w:rsidR="006F3C66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0E90920" w14:textId="1F96157D" w:rsidR="00F62ACA" w:rsidRDefault="00CF07F9" w:rsidP="00CF07F9">
      <w:pPr>
        <w:pStyle w:val="Paragraphedeliste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F07F9">
        <w:rPr>
          <w:rFonts w:ascii="Times New Roman" w:hAnsi="Times New Roman" w:cs="Times New Roman"/>
          <w:sz w:val="24"/>
          <w:szCs w:val="24"/>
        </w:rPr>
        <w:t>par</w:t>
      </w:r>
      <w:proofErr w:type="gramEnd"/>
      <w:r w:rsidRPr="00CF07F9">
        <w:rPr>
          <w:rFonts w:ascii="Times New Roman" w:hAnsi="Times New Roman" w:cs="Times New Roman"/>
          <w:sz w:val="24"/>
          <w:szCs w:val="24"/>
        </w:rPr>
        <w:t xml:space="preserve"> le calcul</w:t>
      </w:r>
      <w:r>
        <w:rPr>
          <w:rFonts w:ascii="Times New Roman" w:hAnsi="Times New Roman" w:cs="Times New Roman"/>
          <w:sz w:val="24"/>
          <w:szCs w:val="24"/>
        </w:rPr>
        <w:t xml:space="preserve"> ( Méthode de propagation d’incertitude</w:t>
      </w:r>
      <w:r w:rsidR="004214A3">
        <w:rPr>
          <w:rFonts w:ascii="Times New Roman" w:hAnsi="Times New Roman" w:cs="Times New Roman"/>
          <w:sz w:val="24"/>
          <w:szCs w:val="24"/>
        </w:rPr>
        <w:t xml:space="preserve"> : voir annexe 1 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4D7C7A7E" w14:textId="784A2975" w:rsidR="00CF07F9" w:rsidRPr="00CF07F9" w:rsidRDefault="00CF07F9" w:rsidP="00CF07F9">
      <w:pPr>
        <w:pStyle w:val="Paragraphedeliste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 processus aléatoire de type Monte-Carlo en python</w:t>
      </w:r>
      <w:r w:rsidR="004214A3">
        <w:rPr>
          <w:rFonts w:ascii="Times New Roman" w:hAnsi="Times New Roman" w:cs="Times New Roman"/>
          <w:sz w:val="24"/>
          <w:szCs w:val="24"/>
        </w:rPr>
        <w:t xml:space="preserve">   ( Aide : voir annexe 2)</w:t>
      </w:r>
    </w:p>
    <w:p w14:paraId="11ECF743" w14:textId="6E8BAAEF" w:rsidR="00292B6B" w:rsidRPr="0030537A" w:rsidRDefault="00292B6B" w:rsidP="00292B6B">
      <w:pPr>
        <w:rPr>
          <w:rFonts w:ascii="Times New Roman" w:hAnsi="Times New Roman" w:cs="Times New Roman"/>
          <w:sz w:val="24"/>
          <w:szCs w:val="24"/>
          <w:u w:val="single"/>
        </w:rPr>
      </w:pPr>
      <w:r w:rsidRPr="0030537A">
        <w:rPr>
          <w:rFonts w:ascii="Times New Roman" w:hAnsi="Times New Roman" w:cs="Times New Roman"/>
          <w:sz w:val="24"/>
          <w:szCs w:val="24"/>
          <w:u w:val="single"/>
        </w:rPr>
        <w:lastRenderedPageBreak/>
        <w:t>Annexe</w:t>
      </w:r>
      <w:r w:rsidR="00CF07F9"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  <w:r w:rsidRPr="0030537A">
        <w:rPr>
          <w:rFonts w:ascii="Times New Roman" w:hAnsi="Times New Roman" w:cs="Times New Roman"/>
          <w:sz w:val="24"/>
          <w:szCs w:val="24"/>
          <w:u w:val="single"/>
        </w:rPr>
        <w:t xml:space="preserve"> : Incertitudes </w:t>
      </w:r>
      <w:r w:rsidR="00F374D0">
        <w:rPr>
          <w:rFonts w:ascii="Times New Roman" w:hAnsi="Times New Roman" w:cs="Times New Roman"/>
          <w:sz w:val="24"/>
          <w:szCs w:val="24"/>
          <w:u w:val="single"/>
        </w:rPr>
        <w:t>combinées</w:t>
      </w:r>
      <w:r w:rsidR="00CF07F9">
        <w:rPr>
          <w:rFonts w:ascii="Times New Roman" w:hAnsi="Times New Roman" w:cs="Times New Roman"/>
          <w:sz w:val="24"/>
          <w:szCs w:val="24"/>
          <w:u w:val="single"/>
        </w:rPr>
        <w:t xml:space="preserve"> par une méthode de propagation d’incertitude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27833" w:rsidRPr="0030537A" w14:paraId="1CFB90F1" w14:textId="77777777" w:rsidTr="00127833">
        <w:tc>
          <w:tcPr>
            <w:tcW w:w="9913" w:type="dxa"/>
          </w:tcPr>
          <w:p w14:paraId="4EC9D56A" w14:textId="4738AB02" w:rsidR="005507C4" w:rsidRPr="0030537A" w:rsidRDefault="00292B6B" w:rsidP="005507C4">
            <w:pPr>
              <w:pStyle w:val="Paragraphedeliste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Volume V prélevé à la p</w:t>
            </w:r>
            <w:r w:rsidR="005507C4"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ipette jaugée deux traits de 10,0 </w:t>
            </w:r>
            <w:proofErr w:type="spellStart"/>
            <w:r w:rsidR="005507C4"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mL</w:t>
            </w:r>
            <w:proofErr w:type="spellEnd"/>
            <w:r w:rsidR="005507C4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21305581" w14:textId="0C120B29" w:rsidR="005507C4" w:rsidRPr="0030537A" w:rsidRDefault="005507C4" w:rsidP="006F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Tolérance ou erreur de fabrication : a</w:t>
            </w:r>
            <w:r w:rsidR="00DC4D9F" w:rsidRPr="0030537A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  <w:r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fabricant</w:t>
            </w: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= ………</w:t>
            </w:r>
            <w:proofErr w:type="gramStart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DAC85E" w14:textId="77777777" w:rsidR="00DC4D9F" w:rsidRPr="0030537A" w:rsidRDefault="00DC4D9F" w:rsidP="006F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Résolution ou Erreur de l</w:t>
            </w:r>
            <w:r w:rsidR="005507C4" w:rsidRPr="0030537A">
              <w:rPr>
                <w:rFonts w:ascii="Times New Roman" w:hAnsi="Times New Roman" w:cs="Times New Roman"/>
                <w:sz w:val="24"/>
                <w:szCs w:val="24"/>
              </w:rPr>
              <w:t>ecture d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>u premier</w:t>
            </w:r>
            <w:r w:rsidR="005507C4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ou du deuxième </w:t>
            </w:r>
            <w:r w:rsidR="005507C4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trait de jauge : </w:t>
            </w:r>
          </w:p>
          <w:p w14:paraId="42E410C8" w14:textId="25050595" w:rsidR="005507C4" w:rsidRPr="0030537A" w:rsidRDefault="00F374D0" w:rsidP="006F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considère </w:t>
            </w:r>
            <w:r w:rsidR="005507C4" w:rsidRPr="0030537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C4D9F" w:rsidRPr="0030537A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  <w:r w:rsidR="005507C4"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lecture</w:t>
            </w:r>
            <w:r w:rsidR="005507C4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507C4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DC4D9F" w:rsidRPr="0030537A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fabricant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DC4D9F" w:rsidRPr="0030537A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  <w:r w:rsidR="000974B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14:paraId="4C456334" w14:textId="6B85DD7A" w:rsidR="00105E38" w:rsidRPr="0030537A" w:rsidRDefault="005507C4" w:rsidP="006F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sz w:val="24"/>
                <w:szCs w:val="24"/>
              </w:rPr>
              <w:t xml:space="preserve">Incertitude-type </w:t>
            </w:r>
            <w:r w:rsidR="00292B6B" w:rsidRPr="0030537A">
              <w:rPr>
                <w:sz w:val="24"/>
                <w:szCs w:val="24"/>
              </w:rPr>
              <w:t>associée</w:t>
            </w:r>
            <w:r w:rsidR="00105E38" w:rsidRPr="0030537A">
              <w:rPr>
                <w:sz w:val="24"/>
                <w:szCs w:val="24"/>
              </w:rPr>
              <w:t xml:space="preserve"> au volume V</w:t>
            </w:r>
            <w:r w:rsidR="00F374D0">
              <w:rPr>
                <w:sz w:val="24"/>
                <w:szCs w:val="24"/>
              </w:rPr>
              <w:t xml:space="preserve"> d’une </w:t>
            </w:r>
            <w:proofErr w:type="gramStart"/>
            <w:r w:rsidR="00F374D0">
              <w:rPr>
                <w:sz w:val="24"/>
                <w:szCs w:val="24"/>
              </w:rPr>
              <w:t xml:space="preserve">pipette </w:t>
            </w:r>
            <w:r w:rsidR="00292B6B" w:rsidRPr="0030537A">
              <w:rPr>
                <w:sz w:val="24"/>
                <w:szCs w:val="24"/>
              </w:rPr>
              <w:t> :</w:t>
            </w:r>
            <w:proofErr w:type="gramEnd"/>
            <w:r w:rsidR="00292B6B" w:rsidRPr="0030537A">
              <w:rPr>
                <w:sz w:val="24"/>
                <w:szCs w:val="24"/>
              </w:rPr>
              <w:t xml:space="preserve"> u(V)</w:t>
            </w:r>
            <w:r w:rsidR="00292B6B" w:rsidRPr="0030537A">
              <w:rPr>
                <w:sz w:val="24"/>
                <w:szCs w:val="24"/>
                <w:vertAlign w:val="subscript"/>
              </w:rPr>
              <w:t xml:space="preserve"> </w:t>
            </w:r>
            <w:r w:rsidR="00292B6B" w:rsidRPr="0030537A">
              <w:rPr>
                <w:sz w:val="24"/>
                <w:szCs w:val="24"/>
              </w:rPr>
              <w:t xml:space="preserve">= </w:t>
            </w:r>
            <w:r w:rsidR="00F374D0" w:rsidRPr="0030537A">
              <w:rPr>
                <w:rFonts w:ascii="Times New Roman" w:hAnsi="Times New Roman" w:cs="Times New Roman"/>
                <w:sz w:val="24"/>
                <w:szCs w:val="24"/>
              </w:rPr>
              <w:t>a(V)</w:t>
            </w:r>
            <w:r w:rsidR="00F374D0"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fabricant</w:t>
            </w:r>
            <w:r w:rsidR="00F374D0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F374D0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</w:tr>
      <w:tr w:rsidR="005507C4" w:rsidRPr="0030537A" w14:paraId="10C98000" w14:textId="77777777" w:rsidTr="00127833">
        <w:tc>
          <w:tcPr>
            <w:tcW w:w="9913" w:type="dxa"/>
          </w:tcPr>
          <w:p w14:paraId="79D6A545" w14:textId="7206E656" w:rsidR="00292B6B" w:rsidRPr="0030537A" w:rsidRDefault="00DC4D9F" w:rsidP="00292B6B">
            <w:pPr>
              <w:pStyle w:val="Paragraphedeliste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Volume équivalent V</w:t>
            </w: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E</w:t>
            </w: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lu sur la burette graduée</w:t>
            </w:r>
          </w:p>
          <w:p w14:paraId="3A8F4952" w14:textId="66D5B8C3" w:rsidR="00292B6B" w:rsidRPr="0030537A" w:rsidRDefault="00292B6B" w:rsidP="00292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Tolérance ou erreur de fabrication : a</w:t>
            </w:r>
            <w:r w:rsidR="00DC4D9F" w:rsidRPr="0030537A">
              <w:rPr>
                <w:rFonts w:ascii="Times New Roman" w:hAnsi="Times New Roman" w:cs="Times New Roman"/>
                <w:sz w:val="24"/>
                <w:szCs w:val="24"/>
              </w:rPr>
              <w:t>(V</w:t>
            </w:r>
            <w:r w:rsidR="00DC4D9F"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r w:rsidR="00DC4D9F" w:rsidRPr="003053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fabricant</w:t>
            </w: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= ………</w:t>
            </w:r>
            <w:proofErr w:type="gramStart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A1012E" w14:textId="14FB94FC" w:rsidR="00DC4D9F" w:rsidRPr="0030537A" w:rsidRDefault="00DC4D9F" w:rsidP="00292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Résolution ou Erreur de l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ecture </w:t>
            </w: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de la graduation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zéro et du volume </w:t>
            </w:r>
            <w:proofErr w:type="gramStart"/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>équivalent  :</w:t>
            </w:r>
            <w:proofErr w:type="gramEnd"/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FC8F01" w14:textId="5D8C3BC8" w:rsidR="00292B6B" w:rsidRPr="0030537A" w:rsidRDefault="00DC4D9F" w:rsidP="00292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(V</w:t>
            </w:r>
            <w:r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lecture</w:t>
            </w:r>
            <w:r w:rsidR="00292B6B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=   ………………</w:t>
            </w:r>
          </w:p>
          <w:p w14:paraId="684ECB1A" w14:textId="6B7C5C0F" w:rsidR="00292B6B" w:rsidRPr="0030537A" w:rsidRDefault="00292B6B" w:rsidP="00292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Méthode colorimétrique</w:t>
            </w:r>
            <w:r w:rsidR="00DC4D9F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à …………… gouttes </w:t>
            </w:r>
            <w:proofErr w:type="gramStart"/>
            <w:r w:rsidR="00DC4D9F"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près </w:t>
            </w: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méthode</w:t>
            </w:r>
            <w:proofErr w:type="spellEnd"/>
            <w:r w:rsidRPr="0030537A">
              <w:rPr>
                <w:rFonts w:ascii="Times New Roman" w:hAnsi="Times New Roman" w:cs="Times New Roman"/>
                <w:sz w:val="24"/>
                <w:szCs w:val="24"/>
              </w:rPr>
              <w:t xml:space="preserve"> =   ………………</w:t>
            </w:r>
          </w:p>
          <w:p w14:paraId="23B56C9A" w14:textId="77777777" w:rsidR="0054358B" w:rsidRDefault="00292B6B" w:rsidP="000F2E94">
            <w:pPr>
              <w:pStyle w:val="Paragraphedeliste"/>
              <w:rPr>
                <w:sz w:val="24"/>
                <w:szCs w:val="24"/>
              </w:rPr>
            </w:pPr>
            <w:r w:rsidRPr="0030537A">
              <w:rPr>
                <w:sz w:val="24"/>
                <w:szCs w:val="24"/>
              </w:rPr>
              <w:t>Incertitude-type associée</w:t>
            </w:r>
            <w:r w:rsidR="00105E38" w:rsidRPr="0030537A">
              <w:rPr>
                <w:sz w:val="24"/>
                <w:szCs w:val="24"/>
              </w:rPr>
              <w:t xml:space="preserve"> au volume V</w:t>
            </w:r>
            <w:r w:rsidR="00105E38" w:rsidRPr="0030537A">
              <w:rPr>
                <w:sz w:val="24"/>
                <w:szCs w:val="24"/>
                <w:vertAlign w:val="subscript"/>
              </w:rPr>
              <w:t>E</w:t>
            </w:r>
            <w:r w:rsidRPr="0030537A">
              <w:rPr>
                <w:sz w:val="24"/>
                <w:szCs w:val="24"/>
              </w:rPr>
              <w:t xml:space="preserve"> : </w:t>
            </w:r>
          </w:p>
          <w:p w14:paraId="3922D7C0" w14:textId="6CED63D0" w:rsidR="000974BE" w:rsidRPr="0030537A" w:rsidRDefault="00292B6B" w:rsidP="000974BE">
            <w:pPr>
              <w:rPr>
                <w:sz w:val="24"/>
                <w:szCs w:val="24"/>
              </w:rPr>
            </w:pPr>
            <w:proofErr w:type="gramStart"/>
            <w:r w:rsidRPr="0054358B">
              <w:rPr>
                <w:sz w:val="24"/>
                <w:szCs w:val="24"/>
              </w:rPr>
              <w:t>u</w:t>
            </w:r>
            <w:proofErr w:type="gramEnd"/>
            <w:r w:rsidR="00DC4D9F" w:rsidRPr="0054358B">
              <w:rPr>
                <w:sz w:val="24"/>
                <w:szCs w:val="24"/>
              </w:rPr>
              <w:t>(V</w:t>
            </w:r>
            <w:r w:rsidR="00DC4D9F" w:rsidRPr="0054358B">
              <w:rPr>
                <w:sz w:val="24"/>
                <w:szCs w:val="24"/>
                <w:vertAlign w:val="subscript"/>
              </w:rPr>
              <w:t>E</w:t>
            </w:r>
            <w:r w:rsidR="00DC4D9F" w:rsidRPr="0054358B">
              <w:rPr>
                <w:sz w:val="24"/>
                <w:szCs w:val="24"/>
              </w:rPr>
              <w:t>)</w:t>
            </w:r>
            <w:r w:rsidRPr="0054358B">
              <w:rPr>
                <w:sz w:val="24"/>
                <w:szCs w:val="24"/>
                <w:vertAlign w:val="subscript"/>
              </w:rPr>
              <w:t xml:space="preserve"> </w:t>
            </w:r>
            <w:r w:rsidRPr="0054358B">
              <w:rPr>
                <w:sz w:val="24"/>
                <w:szCs w:val="24"/>
              </w:rPr>
              <w:t>=</w:t>
            </w:r>
            <w:r w:rsidR="00105E38" w:rsidRPr="0054358B">
              <w:rPr>
                <w:sz w:val="24"/>
                <w:szCs w:val="24"/>
              </w:rPr>
              <w:t xml:space="preserve"> ………………</w:t>
            </w:r>
            <w:r w:rsidR="000F2E94" w:rsidRPr="0054358B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0974BE">
              <w:rPr>
                <w:sz w:val="24"/>
                <w:szCs w:val="24"/>
              </w:rPr>
              <w:t xml:space="preserve"> Ecriture complète</w:t>
            </w:r>
            <w:r w:rsidR="000974BE">
              <w:rPr>
                <w:sz w:val="24"/>
                <w:szCs w:val="24"/>
              </w:rPr>
              <w:tab/>
            </w:r>
            <w:r w:rsidR="000974BE">
              <w:rPr>
                <w:sz w:val="24"/>
                <w:szCs w:val="24"/>
              </w:rPr>
              <w:tab/>
              <w:t>V(E)</w:t>
            </w:r>
            <w:r w:rsidR="000974BE" w:rsidRPr="005435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974BE">
              <w:rPr>
                <w:rFonts w:ascii="Times New Roman" w:hAnsi="Times New Roman" w:cs="Times New Roman"/>
                <w:sz w:val="24"/>
                <w:szCs w:val="24"/>
              </w:rPr>
              <w:t>= ……………………….  ± ………………</w:t>
            </w:r>
          </w:p>
          <w:p w14:paraId="0031C7C5" w14:textId="08BBA71D" w:rsidR="00105E38" w:rsidRPr="0054358B" w:rsidRDefault="00105E38" w:rsidP="0054358B">
            <w:pPr>
              <w:rPr>
                <w:sz w:val="24"/>
                <w:szCs w:val="24"/>
              </w:rPr>
            </w:pPr>
          </w:p>
        </w:tc>
      </w:tr>
      <w:tr w:rsidR="00105E38" w:rsidRPr="0030537A" w14:paraId="677B59E9" w14:textId="77777777" w:rsidTr="003C70D5">
        <w:trPr>
          <w:trHeight w:val="485"/>
        </w:trPr>
        <w:tc>
          <w:tcPr>
            <w:tcW w:w="9913" w:type="dxa"/>
          </w:tcPr>
          <w:p w14:paraId="2DBE45B4" w14:textId="77777777" w:rsidR="000F2E94" w:rsidRPr="000974BE" w:rsidRDefault="00105E38" w:rsidP="00F374D0">
            <w:pPr>
              <w:pStyle w:val="Paragraphedeliste"/>
              <w:numPr>
                <w:ilvl w:val="0"/>
                <w:numId w:val="4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Concentration </w:t>
            </w: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053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la solution titrante donnée u(C</w:t>
            </w: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= 1% C</w:t>
            </w: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14:paraId="1B8564DE" w14:textId="53937AD3" w:rsidR="000974BE" w:rsidRPr="000974BE" w:rsidRDefault="000974BE" w:rsidP="000974BE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Ecriture complète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C</w:t>
            </w:r>
            <w:r w:rsidRPr="000974BE">
              <w:rPr>
                <w:sz w:val="24"/>
                <w:szCs w:val="24"/>
                <w:vertAlign w:val="subscript"/>
              </w:rPr>
              <w:t>2</w:t>
            </w:r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……………………….  ± ………………</w:t>
            </w:r>
          </w:p>
        </w:tc>
      </w:tr>
      <w:tr w:rsidR="0030537A" w:rsidRPr="0030537A" w14:paraId="40C93E9D" w14:textId="77777777" w:rsidTr="003C70D5">
        <w:trPr>
          <w:trHeight w:val="485"/>
        </w:trPr>
        <w:tc>
          <w:tcPr>
            <w:tcW w:w="9913" w:type="dxa"/>
          </w:tcPr>
          <w:p w14:paraId="06ADC343" w14:textId="77777777" w:rsidR="0030537A" w:rsidRPr="0030537A" w:rsidRDefault="0030537A" w:rsidP="003C70D5">
            <w:pPr>
              <w:pStyle w:val="Paragraphedeliste"/>
              <w:numPr>
                <w:ilvl w:val="0"/>
                <w:numId w:val="4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Incertitude composée de la concentration d’hypochlorite de sodium</w:t>
            </w:r>
          </w:p>
          <w:p w14:paraId="2014387F" w14:textId="74F6B308" w:rsidR="0030537A" w:rsidRDefault="0030537A" w:rsidP="003053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Formule de propagation des incertitudes : </w:t>
            </w:r>
            <w:r w:rsidR="00421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………………………………………………………</w:t>
            </w:r>
          </w:p>
          <w:p w14:paraId="1C5DAE2A" w14:textId="77777777" w:rsidR="0054358B" w:rsidRPr="0054358B" w:rsidRDefault="0054358B" w:rsidP="0054358B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Incertitude-type composée associée à [</w:t>
            </w:r>
            <w:proofErr w:type="spellStart"/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ClO</w:t>
            </w:r>
            <w:proofErr w:type="spellEnd"/>
            <w:r w:rsidRPr="0054358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358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dilué</w:t>
            </w:r>
            <w:r w:rsidRPr="0054358B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</w:p>
          <w:p w14:paraId="3CDAB96E" w14:textId="77777777" w:rsidR="0054358B" w:rsidRDefault="0054358B" w:rsidP="005435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([</w:t>
            </w:r>
            <w:proofErr w:type="spellStart"/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ClO</w:t>
            </w:r>
            <w:proofErr w:type="spellEnd"/>
            <w:r w:rsidRPr="0054358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4358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dilué</w:t>
            </w:r>
            <w:r w:rsidRPr="0054358B">
              <w:rPr>
                <w:rFonts w:ascii="Times New Roman" w:hAnsi="Times New Roman" w:cs="Times New Roman"/>
                <w:sz w:val="24"/>
                <w:szCs w:val="24"/>
              </w:rPr>
              <w:t> )</w:t>
            </w:r>
            <w:r w:rsidRPr="0054358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  <w:p w14:paraId="2E08851B" w14:textId="77777777" w:rsidR="0054358B" w:rsidRDefault="0054358B" w:rsidP="005435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17E735FA" w14:textId="77777777" w:rsidR="0054358B" w:rsidRDefault="0054358B" w:rsidP="005435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10192DC0" w14:textId="1C0E7125" w:rsidR="0030537A" w:rsidRDefault="0030537A" w:rsidP="00305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537A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</w:t>
            </w:r>
            <w:r w:rsidR="000F2E94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  <w:p w14:paraId="54684FC6" w14:textId="5BDBE35E" w:rsidR="000F2E94" w:rsidRPr="000974BE" w:rsidRDefault="000F2E94" w:rsidP="000974B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</w:t>
            </w:r>
            <w:r w:rsidR="0054358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</w:t>
            </w:r>
            <w:r w:rsidR="000974BE">
              <w:rPr>
                <w:sz w:val="24"/>
                <w:szCs w:val="24"/>
              </w:rPr>
              <w:t xml:space="preserve"> Ecriture complète</w:t>
            </w:r>
            <w:r w:rsidR="000974BE">
              <w:rPr>
                <w:sz w:val="24"/>
                <w:szCs w:val="24"/>
              </w:rPr>
              <w:tab/>
            </w:r>
            <w:r w:rsidR="000974BE">
              <w:rPr>
                <w:sz w:val="24"/>
                <w:szCs w:val="24"/>
              </w:rPr>
              <w:tab/>
              <w:t xml:space="preserve"> </w:t>
            </w:r>
            <w:r w:rsidR="000974BE" w:rsidRPr="0054358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="000974BE" w:rsidRPr="0054358B">
              <w:rPr>
                <w:rFonts w:ascii="Times New Roman" w:hAnsi="Times New Roman" w:cs="Times New Roman"/>
                <w:sz w:val="24"/>
                <w:szCs w:val="24"/>
              </w:rPr>
              <w:t>ClO</w:t>
            </w:r>
            <w:proofErr w:type="spellEnd"/>
            <w:r w:rsidR="000974BE" w:rsidRPr="0054358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="000974BE" w:rsidRPr="0054358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0974BE" w:rsidRPr="0054358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dilué</w:t>
            </w:r>
            <w:r w:rsidR="000974BE" w:rsidRPr="005435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974BE">
              <w:rPr>
                <w:rFonts w:ascii="Times New Roman" w:hAnsi="Times New Roman" w:cs="Times New Roman"/>
                <w:sz w:val="24"/>
                <w:szCs w:val="24"/>
              </w:rPr>
              <w:t>= ……………………….  ± ………………</w:t>
            </w:r>
          </w:p>
        </w:tc>
      </w:tr>
    </w:tbl>
    <w:p w14:paraId="628AFC1D" w14:textId="521BA9A3" w:rsidR="00CF07F9" w:rsidRPr="002248E5" w:rsidRDefault="00CF07F9" w:rsidP="00CF07F9">
      <w:pPr>
        <w:spacing w:after="160"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lastRenderedPageBreak/>
        <w:t>Annexe 2 : Processus aléatoire</w:t>
      </w:r>
      <w:r w:rsidRPr="002248E5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de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type</w:t>
      </w:r>
      <w:r w:rsidRPr="002248E5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MONTE-CARLO pour une incertitude composée</w:t>
      </w:r>
    </w:p>
    <w:p w14:paraId="08F6D2D5" w14:textId="6B6543E5" w:rsidR="00CF07F9" w:rsidRPr="006A76EA" w:rsidRDefault="00CF07F9" w:rsidP="00CF0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</w:rPr>
        <w:t>On simule numériquement N calculs de [</w:t>
      </w:r>
      <w:proofErr w:type="spellStart"/>
      <w:r w:rsidR="00B601A8">
        <w:rPr>
          <w:rFonts w:ascii="Times New Roman" w:hAnsi="Times New Roman" w:cs="Times New Roman"/>
          <w:sz w:val="24"/>
          <w:szCs w:val="24"/>
        </w:rPr>
        <w:t>ClO</w:t>
      </w:r>
      <w:proofErr w:type="spellEnd"/>
      <w:r w:rsidR="00B601A8" w:rsidRPr="00B601A8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6A76EA">
        <w:rPr>
          <w:rFonts w:ascii="Times New Roman" w:hAnsi="Times New Roman" w:cs="Times New Roman"/>
          <w:sz w:val="24"/>
          <w:szCs w:val="24"/>
        </w:rPr>
        <w:t>]</w:t>
      </w:r>
      <w:r w:rsidR="00B601A8" w:rsidRPr="00B601A8">
        <w:rPr>
          <w:rFonts w:ascii="Times New Roman" w:hAnsi="Times New Roman" w:cs="Times New Roman"/>
          <w:sz w:val="24"/>
          <w:szCs w:val="24"/>
          <w:vertAlign w:val="subscript"/>
        </w:rPr>
        <w:t>dilué</w:t>
      </w:r>
      <w:r w:rsidRPr="006A76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76EA">
        <w:rPr>
          <w:rFonts w:ascii="Times New Roman" w:hAnsi="Times New Roman" w:cs="Times New Roman"/>
          <w:sz w:val="24"/>
          <w:szCs w:val="24"/>
        </w:rPr>
        <w:t>=  [</w:t>
      </w:r>
      <w:proofErr w:type="gramEnd"/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2-</m:t>
                </m:r>
              </m:sup>
            </m:sSup>
          </m:sub>
        </m:sSub>
      </m:oMath>
      <w:r w:rsidRPr="006A76EA">
        <w:rPr>
          <w:rFonts w:ascii="Times New Roman" w:hAnsi="Times New Roman" w:cs="Times New Roman"/>
          <w:sz w:val="24"/>
          <w:szCs w:val="24"/>
        </w:rPr>
        <w:t xml:space="preserve">  ]  x V</w:t>
      </w:r>
      <w:proofErr w:type="spellStart"/>
      <w:r w:rsidRPr="006A76EA">
        <w:rPr>
          <w:rFonts w:ascii="Times New Roman" w:hAnsi="Times New Roman" w:cs="Times New Roman"/>
          <w:sz w:val="24"/>
          <w:szCs w:val="24"/>
          <w:vertAlign w:val="subscript"/>
        </w:rPr>
        <w:t>éq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 xml:space="preserve"> / (2V)</w:t>
      </w:r>
    </w:p>
    <w:p w14:paraId="0002F73F" w14:textId="77777777" w:rsidR="00CF07F9" w:rsidRPr="006A76EA" w:rsidRDefault="00CF07F9" w:rsidP="00CF0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A76EA">
        <w:rPr>
          <w:rFonts w:ascii="Times New Roman" w:hAnsi="Times New Roman" w:cs="Times New Roman"/>
          <w:sz w:val="24"/>
          <w:szCs w:val="24"/>
        </w:rPr>
        <w:t>dans</w:t>
      </w:r>
      <w:proofErr w:type="gramEnd"/>
      <w:r w:rsidRPr="006A76EA">
        <w:rPr>
          <w:rFonts w:ascii="Times New Roman" w:hAnsi="Times New Roman" w:cs="Times New Roman"/>
          <w:sz w:val="24"/>
          <w:szCs w:val="24"/>
        </w:rPr>
        <w:t xml:space="preserve"> le cadre d’une statistique rectangulaire d’étendue 2a  pour les valeurs [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2-</m:t>
                </m:r>
              </m:sup>
            </m:sSup>
          </m:sub>
        </m:sSub>
      </m:oMath>
      <w:r w:rsidRPr="006A76EA">
        <w:rPr>
          <w:rFonts w:ascii="Times New Roman" w:hAnsi="Times New Roman" w:cs="Times New Roman"/>
          <w:sz w:val="24"/>
          <w:szCs w:val="24"/>
        </w:rPr>
        <w:t xml:space="preserve">  ] ,  V</w:t>
      </w:r>
      <w:proofErr w:type="spellStart"/>
      <w:r w:rsidRPr="006A76EA">
        <w:rPr>
          <w:rFonts w:ascii="Times New Roman" w:hAnsi="Times New Roman" w:cs="Times New Roman"/>
          <w:sz w:val="24"/>
          <w:szCs w:val="24"/>
          <w:vertAlign w:val="subscript"/>
        </w:rPr>
        <w:t>éq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 xml:space="preserve"> ,  V</w:t>
      </w:r>
    </w:p>
    <w:p w14:paraId="0CD3D267" w14:textId="77777777" w:rsidR="00CF07F9" w:rsidRPr="006A76EA" w:rsidRDefault="00CF07F9" w:rsidP="00CF0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2977"/>
        <w:gridCol w:w="2405"/>
      </w:tblGrid>
      <w:tr w:rsidR="000974BE" w14:paraId="39AB409A" w14:textId="77777777" w:rsidTr="00A728A1">
        <w:tc>
          <w:tcPr>
            <w:tcW w:w="2263" w:type="dxa"/>
          </w:tcPr>
          <w:p w14:paraId="6A5818B6" w14:textId="7805F4C5" w:rsidR="000974BE" w:rsidRDefault="00E707F9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Sources d’erreurs</w:t>
            </w:r>
          </w:p>
        </w:tc>
        <w:tc>
          <w:tcPr>
            <w:tcW w:w="2268" w:type="dxa"/>
          </w:tcPr>
          <w:p w14:paraId="50B8FEC5" w14:textId="39E882AA" w:rsidR="000974BE" w:rsidRDefault="000974BE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Valeur</w:t>
            </w:r>
          </w:p>
        </w:tc>
        <w:tc>
          <w:tcPr>
            <w:tcW w:w="2977" w:type="dxa"/>
          </w:tcPr>
          <w:p w14:paraId="41F9DE5A" w14:textId="1385E807" w:rsidR="000974BE" w:rsidRDefault="000974BE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Incertitude-type combinée</w:t>
            </w:r>
          </w:p>
        </w:tc>
        <w:tc>
          <w:tcPr>
            <w:tcW w:w="2405" w:type="dxa"/>
          </w:tcPr>
          <w:p w14:paraId="4A008876" w14:textId="7EBF6D45" w:rsidR="000974BE" w:rsidRDefault="000974BE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Demi-étend</w:t>
            </w:r>
            <w:r w:rsidR="00A728A1">
              <w:rPr>
                <w:rFonts w:ascii="Times New Roman" w:hAnsi="Times New Roman" w:cs="Times New Roman"/>
                <w:sz w:val="24"/>
                <w:szCs w:val="24"/>
              </w:rPr>
              <w:t xml:space="preserve">ue </w:t>
            </w:r>
          </w:p>
        </w:tc>
      </w:tr>
      <w:tr w:rsidR="000974BE" w14:paraId="379FDF0D" w14:textId="77777777" w:rsidTr="00A728A1">
        <w:tc>
          <w:tcPr>
            <w:tcW w:w="2263" w:type="dxa"/>
          </w:tcPr>
          <w:p w14:paraId="79DA246A" w14:textId="350F62F5" w:rsidR="000974BE" w:rsidRDefault="000974BE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Volume prélevé à la pipette jaugée </w:t>
            </w: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14:paraId="40B3F9DB" w14:textId="3DD0620B" w:rsidR="000974BE" w:rsidRDefault="000974BE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V =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6A76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0,0 </w:t>
            </w:r>
            <w:proofErr w:type="spellStart"/>
            <w:r w:rsidRPr="006A76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mL</w:t>
            </w:r>
            <w:proofErr w:type="spell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</w:t>
            </w: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421F0160" w14:textId="624DE822" w:rsidR="000974BE" w:rsidRPr="006A76EA" w:rsidRDefault="000974BE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………</w:t>
            </w: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05" w:type="dxa"/>
          </w:tcPr>
          <w:p w14:paraId="7298B490" w14:textId="29D3EC5A" w:rsidR="000974BE" w:rsidRDefault="000974BE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(V)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974BE" w14:paraId="694948B2" w14:textId="77777777" w:rsidTr="00A728A1">
        <w:tc>
          <w:tcPr>
            <w:tcW w:w="2263" w:type="dxa"/>
          </w:tcPr>
          <w:p w14:paraId="6DC53BDF" w14:textId="1EABF0FA" w:rsidR="000974BE" w:rsidRDefault="00A728A1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Volume équivalent</w:t>
            </w:r>
          </w:p>
        </w:tc>
        <w:tc>
          <w:tcPr>
            <w:tcW w:w="2268" w:type="dxa"/>
          </w:tcPr>
          <w:p w14:paraId="4296D917" w14:textId="19E54107" w:rsidR="000974BE" w:rsidRDefault="00A728A1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6A76E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éq</w:t>
            </w:r>
            <w:proofErr w:type="spell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2977" w:type="dxa"/>
          </w:tcPr>
          <w:p w14:paraId="0D23867B" w14:textId="2B16C0AA" w:rsidR="000974BE" w:rsidRDefault="00A728A1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728A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éq</w:t>
            </w:r>
            <w:proofErr w:type="spell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………</w:t>
            </w: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05" w:type="dxa"/>
          </w:tcPr>
          <w:p w14:paraId="1ACAF934" w14:textId="50F250E7" w:rsidR="000974BE" w:rsidRDefault="00A728A1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6A76E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éq</w:t>
            </w:r>
            <w:proofErr w:type="spellEnd"/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………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</w:p>
        </w:tc>
      </w:tr>
      <w:tr w:rsidR="000974BE" w14:paraId="72138E66" w14:textId="77777777" w:rsidTr="00A728A1">
        <w:tc>
          <w:tcPr>
            <w:tcW w:w="2263" w:type="dxa"/>
          </w:tcPr>
          <w:p w14:paraId="3A36C54D" w14:textId="17A0D7A0" w:rsidR="000974BE" w:rsidRDefault="00A728A1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 xml:space="preserve">Concentration en thiosulfate </w:t>
            </w: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14:paraId="623BEB12" w14:textId="6D124C9D" w:rsidR="000974BE" w:rsidRPr="00A728A1" w:rsidRDefault="00A728A1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4D0C9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</w:t>
            </w:r>
            <w:r w:rsidRPr="006A76EA">
              <w:rPr>
                <w:rFonts w:ascii="Times New Roman" w:hAnsi="Times New Roman" w:cs="Times New Roman"/>
                <w:sz w:val="24"/>
                <w:szCs w:val="24"/>
              </w:rPr>
              <w:t>,0.10</w:t>
            </w:r>
            <w:r w:rsidRPr="006A76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mol.L</w:t>
            </w:r>
            <w:proofErr w:type="gramEnd"/>
            <w:r w:rsidRPr="00A728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977" w:type="dxa"/>
          </w:tcPr>
          <w:p w14:paraId="1BE6E80C" w14:textId="3AC804F6" w:rsidR="000974BE" w:rsidRPr="004D0C9B" w:rsidRDefault="00A728A1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="004D0C9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4D0C9B">
              <w:rPr>
                <w:rFonts w:ascii="Times New Roman" w:hAnsi="Times New Roman" w:cs="Times New Roman"/>
                <w:sz w:val="24"/>
                <w:szCs w:val="24"/>
              </w:rPr>
              <w:t>1 % C</w:t>
            </w:r>
            <w:r w:rsidR="004D0C9B" w:rsidRPr="004D0C9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4D0C9B">
              <w:rPr>
                <w:rFonts w:ascii="Times New Roman" w:hAnsi="Times New Roman" w:cs="Times New Roman"/>
                <w:sz w:val="24"/>
                <w:szCs w:val="24"/>
              </w:rPr>
              <w:t xml:space="preserve"> = ………</w:t>
            </w:r>
          </w:p>
        </w:tc>
        <w:tc>
          <w:tcPr>
            <w:tcW w:w="2405" w:type="dxa"/>
          </w:tcPr>
          <w:p w14:paraId="28C0744F" w14:textId="2C2D97D7" w:rsidR="000974BE" w:rsidRDefault="004D0C9B" w:rsidP="00CF0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(Ct) = </w:t>
            </w:r>
          </w:p>
        </w:tc>
      </w:tr>
    </w:tbl>
    <w:p w14:paraId="0F1090DC" w14:textId="77777777" w:rsidR="00B601A8" w:rsidRDefault="00B601A8" w:rsidP="00CF0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7A6BA9" w14:textId="178C1DB5" w:rsidR="00CF07F9" w:rsidRPr="006A76EA" w:rsidRDefault="00CF07F9" w:rsidP="004D0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810809" w14:textId="77777777" w:rsidR="00CF07F9" w:rsidRPr="006A76EA" w:rsidRDefault="00CF07F9" w:rsidP="00CF0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</w:rPr>
        <w:t>Programme PYTHON pour une simulation MONTE CARLO d’incertitude composée</w:t>
      </w:r>
    </w:p>
    <w:p w14:paraId="0A1E32B7" w14:textId="112B23CB" w:rsidR="00CF07F9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76EA">
        <w:rPr>
          <w:rFonts w:ascii="Times New Roman" w:hAnsi="Times New Roman" w:cs="Times New Roman"/>
          <w:sz w:val="24"/>
          <w:szCs w:val="24"/>
        </w:rPr>
        <w:t>import</w:t>
      </w:r>
      <w:proofErr w:type="gramEnd"/>
      <w:r w:rsidRPr="006A7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numpy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np</w:t>
      </w:r>
      <w:proofErr w:type="spellEnd"/>
    </w:p>
    <w:p w14:paraId="3F08EC40" w14:textId="6B58EC63" w:rsidR="006B536C" w:rsidRPr="006A76EA" w:rsidRDefault="006B536C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import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685F">
        <w:rPr>
          <w:rFonts w:ascii="Times New Roman" w:hAnsi="Times New Roman" w:cs="Times New Roman"/>
          <w:sz w:val="24"/>
          <w:szCs w:val="24"/>
        </w:rPr>
        <w:t>matplotlib.</w:t>
      </w:r>
      <w:r>
        <w:rPr>
          <w:rFonts w:ascii="Times New Roman" w:hAnsi="Times New Roman" w:cs="Times New Roman"/>
          <w:sz w:val="24"/>
          <w:szCs w:val="24"/>
        </w:rPr>
        <w:t>pyplot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plt</w:t>
      </w:r>
      <w:proofErr w:type="spellEnd"/>
    </w:p>
    <w:p w14:paraId="438C4A42" w14:textId="77777777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</w:rPr>
        <w:t>N=100000                                                #Nombre de tirages simulés</w:t>
      </w:r>
    </w:p>
    <w:p w14:paraId="78098D28" w14:textId="752F92CA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</w:rPr>
        <w:t xml:space="preserve">C= </w:t>
      </w:r>
      <w:proofErr w:type="gramStart"/>
      <w:r w:rsidRPr="006A76EA">
        <w:rPr>
          <w:rFonts w:ascii="Times New Roman" w:hAnsi="Times New Roman" w:cs="Times New Roman"/>
          <w:sz w:val="24"/>
          <w:szCs w:val="24"/>
        </w:rPr>
        <w:t xml:space="preserve">[]   </w:t>
      </w:r>
      <w:proofErr w:type="gramEnd"/>
      <w:r w:rsidRPr="006A76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#Liste des valeurs calculées de la concentration C du diiode</w:t>
      </w:r>
    </w:p>
    <w:p w14:paraId="217926CD" w14:textId="77777777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A76EA">
        <w:rPr>
          <w:rFonts w:ascii="Times New Roman" w:hAnsi="Times New Roman" w:cs="Times New Roman"/>
          <w:sz w:val="24"/>
          <w:szCs w:val="24"/>
          <w:lang w:val="en-US"/>
        </w:rPr>
        <w:t>for k</w:t>
      </w:r>
      <w:proofErr w:type="spellEnd"/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in range(N</w:t>
      </w:r>
      <w:proofErr w:type="gramStart"/>
      <w:r w:rsidRPr="006A76EA">
        <w:rPr>
          <w:rFonts w:ascii="Times New Roman" w:hAnsi="Times New Roman" w:cs="Times New Roman"/>
          <w:sz w:val="24"/>
          <w:szCs w:val="24"/>
          <w:lang w:val="en-US"/>
        </w:rPr>
        <w:t>) :</w:t>
      </w:r>
      <w:proofErr w:type="gramEnd"/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#Procédure de tirage</w:t>
      </w:r>
    </w:p>
    <w:p w14:paraId="3FD25646" w14:textId="792B9D6B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   V = </w:t>
      </w:r>
      <w:proofErr w:type="spellStart"/>
      <w:proofErr w:type="gramStart"/>
      <w:r w:rsidRPr="006A76EA">
        <w:rPr>
          <w:rFonts w:ascii="Times New Roman" w:hAnsi="Times New Roman" w:cs="Times New Roman"/>
          <w:sz w:val="24"/>
          <w:szCs w:val="24"/>
          <w:lang w:val="en-US"/>
        </w:rPr>
        <w:t>np.random</w:t>
      </w:r>
      <w:proofErr w:type="gramEnd"/>
      <w:r w:rsidRPr="006A76EA">
        <w:rPr>
          <w:rFonts w:ascii="Times New Roman" w:hAnsi="Times New Roman" w:cs="Times New Roman"/>
          <w:sz w:val="24"/>
          <w:szCs w:val="24"/>
          <w:lang w:val="en-US"/>
        </w:rPr>
        <w:t>.uniform</w:t>
      </w:r>
      <w:proofErr w:type="spellEnd"/>
      <w:r w:rsidRPr="006A76E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>……..</w:t>
      </w:r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, </w:t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>……….</w:t>
      </w:r>
      <w:r w:rsidRPr="006A76E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36880" w:rsidRPr="006A76EA">
        <w:rPr>
          <w:rFonts w:ascii="Times New Roman" w:hAnsi="Times New Roman" w:cs="Times New Roman"/>
          <w:sz w:val="24"/>
          <w:szCs w:val="24"/>
        </w:rPr>
        <w:t>#</w:t>
      </w:r>
      <w:r w:rsidR="00436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C9B">
        <w:rPr>
          <w:rFonts w:ascii="Times New Roman" w:hAnsi="Times New Roman" w:cs="Times New Roman"/>
          <w:sz w:val="24"/>
          <w:szCs w:val="24"/>
          <w:lang w:val="en-US"/>
        </w:rPr>
        <w:t>Valeurs</w:t>
      </w:r>
      <w:proofErr w:type="spellEnd"/>
      <w:r w:rsidR="004D0C9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4D0C9B">
        <w:rPr>
          <w:rFonts w:ascii="Times New Roman" w:hAnsi="Times New Roman" w:cs="Times New Roman"/>
          <w:sz w:val="24"/>
          <w:szCs w:val="24"/>
          <w:lang w:val="en-US"/>
        </w:rPr>
        <w:t>compléter</w:t>
      </w:r>
      <w:proofErr w:type="spellEnd"/>
      <w:r w:rsidR="004D0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D0C9B">
        <w:rPr>
          <w:rFonts w:ascii="Times New Roman" w:hAnsi="Times New Roman" w:cs="Times New Roman"/>
          <w:sz w:val="24"/>
          <w:szCs w:val="24"/>
          <w:lang w:val="en-US"/>
        </w:rPr>
        <w:t>( V</w:t>
      </w:r>
      <w:proofErr w:type="gramEnd"/>
      <w:r w:rsidR="004D0C9B">
        <w:rPr>
          <w:rFonts w:ascii="Times New Roman" w:hAnsi="Times New Roman" w:cs="Times New Roman"/>
          <w:sz w:val="24"/>
          <w:szCs w:val="24"/>
          <w:lang w:val="en-US"/>
        </w:rPr>
        <w:t xml:space="preserve">-a(V) , </w:t>
      </w:r>
      <w:proofErr w:type="spellStart"/>
      <w:r w:rsidR="004D0C9B">
        <w:rPr>
          <w:rFonts w:ascii="Times New Roman" w:hAnsi="Times New Roman" w:cs="Times New Roman"/>
          <w:sz w:val="24"/>
          <w:szCs w:val="24"/>
          <w:lang w:val="en-US"/>
        </w:rPr>
        <w:t>V+a</w:t>
      </w:r>
      <w:proofErr w:type="spellEnd"/>
      <w:r w:rsidR="004D0C9B">
        <w:rPr>
          <w:rFonts w:ascii="Times New Roman" w:hAnsi="Times New Roman" w:cs="Times New Roman"/>
          <w:sz w:val="24"/>
          <w:szCs w:val="24"/>
          <w:lang w:val="en-US"/>
        </w:rPr>
        <w:t>(V) )</w:t>
      </w:r>
    </w:p>
    <w:p w14:paraId="03448011" w14:textId="48F4FA1A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6A76EA">
        <w:rPr>
          <w:rFonts w:ascii="Times New Roman" w:hAnsi="Times New Roman" w:cs="Times New Roman"/>
          <w:sz w:val="24"/>
          <w:szCs w:val="24"/>
          <w:lang w:val="en-US"/>
        </w:rPr>
        <w:t>Veq</w:t>
      </w:r>
      <w:proofErr w:type="spellEnd"/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6A76EA">
        <w:rPr>
          <w:rFonts w:ascii="Times New Roman" w:hAnsi="Times New Roman" w:cs="Times New Roman"/>
          <w:sz w:val="24"/>
          <w:szCs w:val="24"/>
          <w:lang w:val="en-US"/>
        </w:rPr>
        <w:t>np.random</w:t>
      </w:r>
      <w:proofErr w:type="gramEnd"/>
      <w:r w:rsidRPr="006A76EA">
        <w:rPr>
          <w:rFonts w:ascii="Times New Roman" w:hAnsi="Times New Roman" w:cs="Times New Roman"/>
          <w:sz w:val="24"/>
          <w:szCs w:val="24"/>
          <w:lang w:val="en-US"/>
        </w:rPr>
        <w:t>.uniform</w:t>
      </w:r>
      <w:proofErr w:type="spellEnd"/>
      <w:r w:rsidRPr="006A76E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>………</w:t>
      </w:r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, </w:t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>……….</w:t>
      </w:r>
      <w:r w:rsidRPr="006A76E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36880" w:rsidRPr="006A76EA">
        <w:rPr>
          <w:rFonts w:ascii="Times New Roman" w:hAnsi="Times New Roman" w:cs="Times New Roman"/>
          <w:sz w:val="24"/>
          <w:szCs w:val="24"/>
        </w:rPr>
        <w:t>#</w:t>
      </w:r>
      <w:r w:rsidR="00436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C9B">
        <w:rPr>
          <w:rFonts w:ascii="Times New Roman" w:hAnsi="Times New Roman" w:cs="Times New Roman"/>
          <w:sz w:val="24"/>
          <w:szCs w:val="24"/>
          <w:lang w:val="en-US"/>
        </w:rPr>
        <w:t>Valeurs</w:t>
      </w:r>
      <w:proofErr w:type="spellEnd"/>
      <w:r w:rsidR="004D0C9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4D0C9B">
        <w:rPr>
          <w:rFonts w:ascii="Times New Roman" w:hAnsi="Times New Roman" w:cs="Times New Roman"/>
          <w:sz w:val="24"/>
          <w:szCs w:val="24"/>
          <w:lang w:val="en-US"/>
        </w:rPr>
        <w:t>compléter</w:t>
      </w:r>
      <w:proofErr w:type="spellEnd"/>
    </w:p>
    <w:p w14:paraId="75F1CE56" w14:textId="2049C41B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   C</w:t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6A76EA">
        <w:rPr>
          <w:rFonts w:ascii="Times New Roman" w:hAnsi="Times New Roman" w:cs="Times New Roman"/>
          <w:sz w:val="24"/>
          <w:szCs w:val="24"/>
          <w:lang w:val="en-US"/>
        </w:rPr>
        <w:t>np.random</w:t>
      </w:r>
      <w:proofErr w:type="gramEnd"/>
      <w:r w:rsidRPr="006A76EA">
        <w:rPr>
          <w:rFonts w:ascii="Times New Roman" w:hAnsi="Times New Roman" w:cs="Times New Roman"/>
          <w:sz w:val="24"/>
          <w:szCs w:val="24"/>
          <w:lang w:val="en-US"/>
        </w:rPr>
        <w:t>.uniform</w:t>
      </w:r>
      <w:proofErr w:type="spellEnd"/>
      <w:r w:rsidR="004D0C9B">
        <w:rPr>
          <w:rFonts w:ascii="Times New Roman" w:hAnsi="Times New Roman" w:cs="Times New Roman"/>
          <w:sz w:val="24"/>
          <w:szCs w:val="24"/>
          <w:lang w:val="en-US"/>
        </w:rPr>
        <w:t>( ………, ………..</w:t>
      </w:r>
      <w:r w:rsidRPr="006A76E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D0C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36880" w:rsidRPr="006A76EA">
        <w:rPr>
          <w:rFonts w:ascii="Times New Roman" w:hAnsi="Times New Roman" w:cs="Times New Roman"/>
          <w:sz w:val="24"/>
          <w:szCs w:val="24"/>
        </w:rPr>
        <w:t>#</w:t>
      </w:r>
      <w:r w:rsidR="00436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C9B">
        <w:rPr>
          <w:rFonts w:ascii="Times New Roman" w:hAnsi="Times New Roman" w:cs="Times New Roman"/>
          <w:sz w:val="24"/>
          <w:szCs w:val="24"/>
          <w:lang w:val="en-US"/>
        </w:rPr>
        <w:t>Valeurs</w:t>
      </w:r>
      <w:proofErr w:type="spellEnd"/>
      <w:r w:rsidR="004D0C9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4D0C9B">
        <w:rPr>
          <w:rFonts w:ascii="Times New Roman" w:hAnsi="Times New Roman" w:cs="Times New Roman"/>
          <w:sz w:val="24"/>
          <w:szCs w:val="24"/>
          <w:lang w:val="en-US"/>
        </w:rPr>
        <w:t>compléter</w:t>
      </w:r>
      <w:proofErr w:type="spellEnd"/>
    </w:p>
    <w:p w14:paraId="5885A1FE" w14:textId="77D8B9FA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C.</w:t>
      </w:r>
      <w:proofErr w:type="gramStart"/>
      <w:r w:rsidRPr="006A76EA">
        <w:rPr>
          <w:rFonts w:ascii="Times New Roman" w:hAnsi="Times New Roman" w:cs="Times New Roman"/>
          <w:sz w:val="24"/>
          <w:szCs w:val="24"/>
        </w:rPr>
        <w:t>append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A76EA">
        <w:rPr>
          <w:rFonts w:ascii="Times New Roman" w:hAnsi="Times New Roman" w:cs="Times New Roman"/>
          <w:sz w:val="24"/>
          <w:szCs w:val="24"/>
        </w:rPr>
        <w:t>C</w:t>
      </w:r>
      <w:r w:rsidR="004D0C9B">
        <w:rPr>
          <w:rFonts w:ascii="Times New Roman" w:hAnsi="Times New Roman" w:cs="Times New Roman"/>
          <w:sz w:val="24"/>
          <w:szCs w:val="24"/>
        </w:rPr>
        <w:t>t</w:t>
      </w:r>
      <w:r w:rsidRPr="006A76EA">
        <w:rPr>
          <w:rFonts w:ascii="Times New Roman" w:hAnsi="Times New Roman" w:cs="Times New Roman"/>
          <w:sz w:val="24"/>
          <w:szCs w:val="24"/>
        </w:rPr>
        <w:t xml:space="preserve"> * 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Veq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 xml:space="preserve"> / V/ 2)                          #Calcul de C</w:t>
      </w:r>
    </w:p>
    <w:p w14:paraId="19A47BA5" w14:textId="1866EF8D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76EA">
        <w:rPr>
          <w:rFonts w:ascii="Times New Roman" w:hAnsi="Times New Roman" w:cs="Times New Roman"/>
          <w:sz w:val="24"/>
          <w:szCs w:val="24"/>
        </w:rPr>
        <w:t>C_moy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sum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(C)/N                                      #Calcul de la valeur moyenne</w:t>
      </w:r>
    </w:p>
    <w:p w14:paraId="562831C5" w14:textId="2577A7BE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76EA">
        <w:rPr>
          <w:rFonts w:ascii="Times New Roman" w:hAnsi="Times New Roman" w:cs="Times New Roman"/>
          <w:sz w:val="24"/>
          <w:szCs w:val="24"/>
        </w:rPr>
        <w:t>uC</w:t>
      </w:r>
      <w:proofErr w:type="spellEnd"/>
      <w:proofErr w:type="gramEnd"/>
      <w:r w:rsidRPr="006A76E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np.std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C,ddof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=1)                                 #Calcul de l'écart-type</w:t>
      </w:r>
      <w:r w:rsidR="00BD3236">
        <w:rPr>
          <w:rFonts w:ascii="Times New Roman" w:hAnsi="Times New Roman" w:cs="Times New Roman"/>
          <w:sz w:val="24"/>
          <w:szCs w:val="24"/>
        </w:rPr>
        <w:t xml:space="preserve"> expérimental de C</w:t>
      </w:r>
    </w:p>
    <w:p w14:paraId="5F0A41AF" w14:textId="7A6AEAD4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6A76EA">
        <w:rPr>
          <w:rFonts w:ascii="Times New Roman" w:hAnsi="Times New Roman" w:cs="Times New Roman"/>
          <w:sz w:val="24"/>
          <w:szCs w:val="24"/>
          <w:lang w:val="en-US"/>
        </w:rPr>
        <w:t>plt.hist</w:t>
      </w:r>
      <w:proofErr w:type="spellEnd"/>
      <w:proofErr w:type="gramEnd"/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(C, bins = 10, color = 'yellow', </w:t>
      </w:r>
      <w:proofErr w:type="spellStart"/>
      <w:r w:rsidRPr="006A76EA">
        <w:rPr>
          <w:rFonts w:ascii="Times New Roman" w:hAnsi="Times New Roman" w:cs="Times New Roman"/>
          <w:sz w:val="24"/>
          <w:szCs w:val="24"/>
          <w:lang w:val="en-US"/>
        </w:rPr>
        <w:t>edgecolor</w:t>
      </w:r>
      <w:proofErr w:type="spellEnd"/>
      <w:r w:rsidRPr="006A76EA">
        <w:rPr>
          <w:rFonts w:ascii="Times New Roman" w:hAnsi="Times New Roman" w:cs="Times New Roman"/>
          <w:sz w:val="24"/>
          <w:szCs w:val="24"/>
          <w:lang w:val="en-US"/>
        </w:rPr>
        <w:t xml:space="preserve"> = 'red')           #Histogramme</w:t>
      </w:r>
    </w:p>
    <w:p w14:paraId="2786BEBA" w14:textId="77777777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76EA">
        <w:rPr>
          <w:rFonts w:ascii="Times New Roman" w:hAnsi="Times New Roman" w:cs="Times New Roman"/>
          <w:sz w:val="24"/>
          <w:szCs w:val="24"/>
        </w:rPr>
        <w:t>plt.show</w:t>
      </w:r>
      <w:proofErr w:type="spellEnd"/>
      <w:proofErr w:type="gramEnd"/>
      <w:r w:rsidRPr="006A76EA">
        <w:rPr>
          <w:rFonts w:ascii="Times New Roman" w:hAnsi="Times New Roman" w:cs="Times New Roman"/>
          <w:sz w:val="24"/>
          <w:szCs w:val="24"/>
        </w:rPr>
        <w:t>()</w:t>
      </w:r>
    </w:p>
    <w:p w14:paraId="774FAB7A" w14:textId="0BCCFD44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76EA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A76EA">
        <w:rPr>
          <w:rFonts w:ascii="Times New Roman" w:hAnsi="Times New Roman" w:cs="Times New Roman"/>
          <w:sz w:val="24"/>
          <w:szCs w:val="24"/>
        </w:rPr>
        <w:t>"Concentration C = {:.</w:t>
      </w:r>
      <w:r w:rsidR="00417A50">
        <w:rPr>
          <w:rFonts w:ascii="Times New Roman" w:hAnsi="Times New Roman" w:cs="Times New Roman"/>
          <w:sz w:val="24"/>
          <w:szCs w:val="24"/>
        </w:rPr>
        <w:t>5</w:t>
      </w:r>
      <w:r w:rsidRPr="006A76EA">
        <w:rPr>
          <w:rFonts w:ascii="Times New Roman" w:hAnsi="Times New Roman" w:cs="Times New Roman"/>
          <w:sz w:val="24"/>
          <w:szCs w:val="24"/>
        </w:rPr>
        <w:t>f} mol/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L".format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C_moy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))  #Affichage des résultats</w:t>
      </w:r>
      <w:r w:rsidR="00E707F9">
        <w:rPr>
          <w:rFonts w:ascii="Times New Roman" w:hAnsi="Times New Roman" w:cs="Times New Roman"/>
          <w:sz w:val="24"/>
          <w:szCs w:val="24"/>
        </w:rPr>
        <w:t xml:space="preserve"> avec 5 décimales</w:t>
      </w:r>
    </w:p>
    <w:p w14:paraId="46725338" w14:textId="72D0B97C" w:rsidR="00CF07F9" w:rsidRPr="006A76EA" w:rsidRDefault="00CF07F9" w:rsidP="00CF0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76EA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A76EA">
        <w:rPr>
          <w:rFonts w:ascii="Times New Roman" w:hAnsi="Times New Roman" w:cs="Times New Roman"/>
          <w:sz w:val="24"/>
          <w:szCs w:val="24"/>
        </w:rPr>
        <w:t>"Incertitude-type u(C) = {:.</w:t>
      </w:r>
      <w:r w:rsidR="00417A50">
        <w:rPr>
          <w:rFonts w:ascii="Times New Roman" w:hAnsi="Times New Roman" w:cs="Times New Roman"/>
          <w:sz w:val="24"/>
          <w:szCs w:val="24"/>
        </w:rPr>
        <w:t>5</w:t>
      </w:r>
      <w:r w:rsidRPr="006A76EA">
        <w:rPr>
          <w:rFonts w:ascii="Times New Roman" w:hAnsi="Times New Roman" w:cs="Times New Roman"/>
          <w:sz w:val="24"/>
          <w:szCs w:val="24"/>
        </w:rPr>
        <w:t>f} mol/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L".format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A76EA">
        <w:rPr>
          <w:rFonts w:ascii="Times New Roman" w:hAnsi="Times New Roman" w:cs="Times New Roman"/>
          <w:sz w:val="24"/>
          <w:szCs w:val="24"/>
        </w:rPr>
        <w:t>uC</w:t>
      </w:r>
      <w:proofErr w:type="spellEnd"/>
      <w:r w:rsidRPr="006A76EA">
        <w:rPr>
          <w:rFonts w:ascii="Times New Roman" w:hAnsi="Times New Roman" w:cs="Times New Roman"/>
          <w:sz w:val="24"/>
          <w:szCs w:val="24"/>
        </w:rPr>
        <w:t>))</w:t>
      </w:r>
      <w:r w:rsidR="00436880">
        <w:rPr>
          <w:rFonts w:ascii="Times New Roman" w:hAnsi="Times New Roman" w:cs="Times New Roman"/>
          <w:sz w:val="24"/>
          <w:szCs w:val="24"/>
        </w:rPr>
        <w:t xml:space="preserve"> </w:t>
      </w:r>
      <w:r w:rsidR="00436880" w:rsidRPr="006A76EA">
        <w:rPr>
          <w:rFonts w:ascii="Times New Roman" w:hAnsi="Times New Roman" w:cs="Times New Roman"/>
          <w:sz w:val="24"/>
          <w:szCs w:val="24"/>
        </w:rPr>
        <w:t>#Affichage des résultats</w:t>
      </w:r>
      <w:r w:rsidR="00436880">
        <w:rPr>
          <w:rFonts w:ascii="Times New Roman" w:hAnsi="Times New Roman" w:cs="Times New Roman"/>
          <w:sz w:val="24"/>
          <w:szCs w:val="24"/>
        </w:rPr>
        <w:t xml:space="preserve"> avec 5 décimales</w:t>
      </w:r>
    </w:p>
    <w:p w14:paraId="2AEF5467" w14:textId="77777777" w:rsidR="00CF07F9" w:rsidRPr="006A76EA" w:rsidRDefault="00CF07F9" w:rsidP="00CF0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1F606A" w14:textId="77777777" w:rsidR="00CF07F9" w:rsidRPr="006A76EA" w:rsidRDefault="00CF07F9" w:rsidP="00CF0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6C29A8C" w14:textId="77777777" w:rsidR="00CF07F9" w:rsidRPr="006A76EA" w:rsidRDefault="00CF07F9" w:rsidP="00CF0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34"/>
        <w:gridCol w:w="4379"/>
      </w:tblGrid>
      <w:tr w:rsidR="00CF07F9" w:rsidRPr="006A76EA" w14:paraId="7C534C78" w14:textId="77777777" w:rsidTr="00BD3236">
        <w:tc>
          <w:tcPr>
            <w:tcW w:w="5534" w:type="dxa"/>
          </w:tcPr>
          <w:p w14:paraId="32AFD71C" w14:textId="77777777" w:rsidR="00CF07F9" w:rsidRPr="006A76EA" w:rsidRDefault="00CF07F9" w:rsidP="00856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6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E3FC9B8" wp14:editId="502A791A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207010</wp:posOffset>
                  </wp:positionV>
                  <wp:extent cx="3937000" cy="2214245"/>
                  <wp:effectExtent l="0" t="0" r="6350" b="0"/>
                  <wp:wrapTight wrapText="bothSides">
                    <wp:wrapPolygon edited="0">
                      <wp:start x="0" y="0"/>
                      <wp:lineTo x="0" y="21371"/>
                      <wp:lineTo x="21530" y="21371"/>
                      <wp:lineTo x="21530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79" w:type="dxa"/>
          </w:tcPr>
          <w:p w14:paraId="1EDC1661" w14:textId="77777777" w:rsidR="00CF07F9" w:rsidRPr="006A76EA" w:rsidRDefault="00CF07F9" w:rsidP="00856EC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6EA">
              <w:rPr>
                <w:rFonts w:ascii="Times New Roman" w:hAnsi="Times New Roman" w:cs="Times New Roman"/>
                <w:sz w:val="24"/>
                <w:szCs w:val="24"/>
              </w:rPr>
              <w:object w:dxaOrig="6271" w:dyaOrig="3330" w14:anchorId="1968BF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195pt" o:ole="">
                  <v:imagedata r:id="rId10" o:title=""/>
                </v:shape>
                <o:OLEObject Type="Embed" ProgID="PBrush" ShapeID="_x0000_i1025" DrawAspect="Content" ObjectID="_1723993982" r:id="rId11"/>
              </w:object>
            </w:r>
          </w:p>
        </w:tc>
      </w:tr>
    </w:tbl>
    <w:p w14:paraId="4F746F55" w14:textId="521CD75E" w:rsidR="00BD3236" w:rsidRPr="006A76EA" w:rsidRDefault="00BD3236" w:rsidP="00BD32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  <w:u w:val="single"/>
        </w:rPr>
        <w:t>Résultats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Pr="006A76EA">
        <w:rPr>
          <w:rFonts w:ascii="Times New Roman" w:hAnsi="Times New Roman" w:cs="Times New Roman"/>
          <w:sz w:val="24"/>
          <w:szCs w:val="24"/>
        </w:rPr>
        <w:t>Concentration C = 0.0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A76EA">
        <w:rPr>
          <w:rFonts w:ascii="Times New Roman" w:hAnsi="Times New Roman" w:cs="Times New Roman"/>
          <w:sz w:val="24"/>
          <w:szCs w:val="24"/>
        </w:rPr>
        <w:t>50</w:t>
      </w:r>
      <w:r w:rsidR="00E707F9">
        <w:rPr>
          <w:rFonts w:ascii="Times New Roman" w:hAnsi="Times New Roman" w:cs="Times New Roman"/>
          <w:sz w:val="24"/>
          <w:szCs w:val="24"/>
        </w:rPr>
        <w:t>0</w:t>
      </w:r>
      <w:r w:rsidRPr="006A76EA">
        <w:rPr>
          <w:rFonts w:ascii="Times New Roman" w:hAnsi="Times New Roman" w:cs="Times New Roman"/>
          <w:sz w:val="24"/>
          <w:szCs w:val="24"/>
        </w:rPr>
        <w:t xml:space="preserve"> mol/L</w:t>
      </w:r>
    </w:p>
    <w:p w14:paraId="40DFF3E9" w14:textId="377F1DCC" w:rsidR="00BD3236" w:rsidRPr="006A76EA" w:rsidRDefault="00BD3236" w:rsidP="00BD32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6EA">
        <w:rPr>
          <w:rFonts w:ascii="Times New Roman" w:hAnsi="Times New Roman" w:cs="Times New Roman"/>
          <w:sz w:val="24"/>
          <w:szCs w:val="24"/>
        </w:rPr>
        <w:t>Incertitude-type u(C) = 0.000</w:t>
      </w:r>
      <w:r>
        <w:rPr>
          <w:rFonts w:ascii="Times New Roman" w:hAnsi="Times New Roman" w:cs="Times New Roman"/>
          <w:sz w:val="24"/>
          <w:szCs w:val="24"/>
        </w:rPr>
        <w:t>3</w:t>
      </w:r>
      <w:r w:rsidR="00E707F9">
        <w:rPr>
          <w:rFonts w:ascii="Times New Roman" w:hAnsi="Times New Roman" w:cs="Times New Roman"/>
          <w:sz w:val="24"/>
          <w:szCs w:val="24"/>
        </w:rPr>
        <w:t>0</w:t>
      </w:r>
      <w:r w:rsidRPr="006A76EA">
        <w:rPr>
          <w:rFonts w:ascii="Times New Roman" w:hAnsi="Times New Roman" w:cs="Times New Roman"/>
          <w:sz w:val="24"/>
          <w:szCs w:val="24"/>
        </w:rPr>
        <w:t xml:space="preserve"> mol/L        intervalle de confiance à 68 %</w:t>
      </w:r>
    </w:p>
    <w:p w14:paraId="22A99181" w14:textId="77777777" w:rsidR="00CF07F9" w:rsidRDefault="00CF07F9" w:rsidP="00CF07F9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097BB2EC" w14:textId="7CA8C541" w:rsidR="00CF07F9" w:rsidRDefault="00CF07F9" w:rsidP="006F3C66"/>
    <w:p w14:paraId="5553DFBB" w14:textId="77777777" w:rsidR="00E4098A" w:rsidRPr="00013363" w:rsidRDefault="00E4098A" w:rsidP="00E4098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567"/>
        <w:outlineLvl w:val="2"/>
        <w:rPr>
          <w:rFonts w:eastAsia="Times New Roman"/>
          <w:b/>
          <w:bCs/>
          <w:smallCaps/>
          <w:sz w:val="22"/>
          <w:szCs w:val="14"/>
          <w:lang w:eastAsia="fr-FR"/>
        </w:rPr>
      </w:pPr>
      <w:r w:rsidRPr="00013363">
        <w:rPr>
          <w:rFonts w:eastAsia="Times New Roman"/>
          <w:b/>
          <w:bCs/>
          <w:smallCaps/>
          <w:sz w:val="22"/>
          <w:szCs w:val="14"/>
          <w:lang w:eastAsia="fr-FR"/>
        </w:rPr>
        <w:lastRenderedPageBreak/>
        <w:sym w:font="Wingdings" w:char="F024"/>
      </w:r>
      <w:r w:rsidRPr="00013363">
        <w:rPr>
          <w:rFonts w:eastAsia="Times New Roman"/>
          <w:b/>
          <w:bCs/>
          <w:smallCaps/>
          <w:sz w:val="22"/>
          <w:szCs w:val="14"/>
          <w:lang w:eastAsia="fr-FR"/>
        </w:rPr>
        <w:t xml:space="preserve"> distinguer la verrerie In et EX</w:t>
      </w:r>
    </w:p>
    <w:p w14:paraId="0DBAFEB9" w14:textId="77777777" w:rsidR="00E4098A" w:rsidRPr="00013363" w:rsidRDefault="00E4098A" w:rsidP="00E4098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567"/>
        <w:outlineLvl w:val="2"/>
        <w:rPr>
          <w:rFonts w:eastAsia="Times New Roman"/>
          <w:b/>
          <w:bCs/>
          <w:smallCaps/>
          <w:sz w:val="22"/>
          <w:szCs w:val="14"/>
          <w:lang w:eastAsia="fr-FR"/>
        </w:rPr>
      </w:pPr>
      <w:r w:rsidRPr="00013363">
        <w:rPr>
          <w:rFonts w:eastAsia="Times New Roman"/>
          <w:b/>
          <w:bCs/>
          <w:smallCaps/>
          <w:sz w:val="22"/>
          <w:szCs w:val="14"/>
          <w:lang w:eastAsia="fr-FR"/>
        </w:rPr>
        <w:sym w:font="Wingdings" w:char="F024"/>
      </w:r>
      <w:r w:rsidRPr="00013363">
        <w:rPr>
          <w:rFonts w:eastAsia="Times New Roman"/>
          <w:b/>
          <w:bCs/>
          <w:smallCaps/>
          <w:sz w:val="22"/>
          <w:szCs w:val="14"/>
          <w:lang w:eastAsia="fr-FR"/>
        </w:rPr>
        <w:t xml:space="preserve"> choisir la verrerie adaptée et savoir l’utiliser</w:t>
      </w:r>
    </w:p>
    <w:p w14:paraId="59CAC75D" w14:textId="77777777" w:rsidR="00E4098A" w:rsidRPr="00013363" w:rsidRDefault="00E4098A" w:rsidP="00E4098A">
      <w:pPr>
        <w:keepNext/>
        <w:spacing w:after="0" w:line="240" w:lineRule="auto"/>
        <w:ind w:left="851"/>
        <w:outlineLvl w:val="6"/>
        <w:rPr>
          <w:rFonts w:eastAsia="Times New Roman"/>
          <w:b/>
          <w:bCs/>
          <w:smallCaps/>
          <w:sz w:val="12"/>
          <w:szCs w:val="14"/>
          <w:lang w:eastAsia="fr-FR"/>
        </w:rPr>
      </w:pPr>
    </w:p>
    <w:p w14:paraId="7B3EE8FA" w14:textId="1134A890" w:rsidR="00E4098A" w:rsidRPr="00013363" w:rsidRDefault="00E4098A" w:rsidP="00013363">
      <w:pPr>
        <w:numPr>
          <w:ilvl w:val="0"/>
          <w:numId w:val="44"/>
        </w:numPr>
        <w:spacing w:after="0" w:line="240" w:lineRule="auto"/>
        <w:rPr>
          <w:rFonts w:eastAsia="Times New Roman"/>
          <w:b/>
          <w:sz w:val="22"/>
          <w:szCs w:val="16"/>
          <w:lang w:eastAsia="fr-FR"/>
        </w:rPr>
      </w:pPr>
      <w:r w:rsidRPr="00013363">
        <w:rPr>
          <w:rFonts w:eastAsia="Times New Roman"/>
          <w:b/>
          <w:sz w:val="22"/>
          <w:szCs w:val="16"/>
          <w:lang w:eastAsia="fr-FR"/>
        </w:rPr>
        <w:t xml:space="preserve">  CONTENIR UN LIQUIDE</w:t>
      </w:r>
    </w:p>
    <w:tbl>
      <w:tblPr>
        <w:tblpPr w:leftFromText="141" w:rightFromText="141" w:vertAnchor="text" w:horzAnchor="margin" w:tblpXSpec="center" w:tblpY="1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193"/>
        <w:gridCol w:w="2768"/>
        <w:gridCol w:w="2552"/>
        <w:gridCol w:w="1701"/>
      </w:tblGrid>
      <w:tr w:rsidR="00E4098A" w:rsidRPr="002F0F31" w14:paraId="66C18E3E" w14:textId="77777777" w:rsidTr="00E4098A">
        <w:tc>
          <w:tcPr>
            <w:tcW w:w="1346" w:type="dxa"/>
          </w:tcPr>
          <w:p w14:paraId="377CCA6A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496E0745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1D19B5D7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7E61AF6D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0493DCE4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mallCaps/>
                <w:noProof/>
                <w:sz w:val="20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smallCaps/>
                <w:noProof/>
                <w:szCs w:val="20"/>
                <w:lang w:eastAsia="fr-FR"/>
              </w:rPr>
              <w:t>Verrerie</w:t>
            </w:r>
          </w:p>
        </w:tc>
        <w:tc>
          <w:tcPr>
            <w:tcW w:w="2193" w:type="dxa"/>
          </w:tcPr>
          <w:p w14:paraId="378DC6B5" w14:textId="6F0F4C20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550CEA37" w14:textId="38E8588B" w:rsidR="00E4098A" w:rsidRPr="002F0F31" w:rsidRDefault="00013363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B25E57D" wp14:editId="3561813D">
                      <wp:simplePos x="0" y="0"/>
                      <wp:positionH relativeFrom="margin">
                        <wp:posOffset>369569</wp:posOffset>
                      </wp:positionH>
                      <wp:positionV relativeFrom="margin">
                        <wp:posOffset>290955</wp:posOffset>
                      </wp:positionV>
                      <wp:extent cx="480695" cy="823470"/>
                      <wp:effectExtent l="0" t="0" r="33655" b="34290"/>
                      <wp:wrapNone/>
                      <wp:docPr id="655" name="Groupe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695" cy="823470"/>
                                <a:chOff x="81" y="0"/>
                                <a:chExt cx="19513" cy="20000"/>
                              </a:xfrm>
                            </wpg:grpSpPr>
                            <wps:wsp>
                              <wps:cNvPr id="656" name="Line 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11" y="0"/>
                                  <a:ext cx="19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Line 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07" y="1492"/>
                                  <a:ext cx="19" cy="185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Line 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" y="19995"/>
                                  <a:ext cx="19513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Arc 40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6307" y="0"/>
                                  <a:ext cx="3268" cy="149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60" name="Group 4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8356"/>
                                  <a:ext cx="6517" cy="1199"/>
                                  <a:chOff x="0" y="97"/>
                                  <a:chExt cx="20000" cy="19903"/>
                                </a:xfrm>
                              </wpg:grpSpPr>
                              <wps:wsp>
                                <wps:cNvPr id="661" name="Line 4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17"/>
                                    <a:ext cx="20000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" name="Line 4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" name="Line 4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5044"/>
                                    <a:ext cx="10029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" name="Line 4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000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" name="Line 4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54"/>
                                    <a:ext cx="10029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66" name="Group 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9848"/>
                                  <a:ext cx="6517" cy="1199"/>
                                  <a:chOff x="0" y="97"/>
                                  <a:chExt cx="20000" cy="19903"/>
                                </a:xfrm>
                              </wpg:grpSpPr>
                              <wps:wsp>
                                <wps:cNvPr id="667" name="Line 4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17"/>
                                    <a:ext cx="20000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" name="Line 4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" name="Line 4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5060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" name="Line 4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000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" name="Line 4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54"/>
                                    <a:ext cx="10029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2" name="Group 4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11340"/>
                                  <a:ext cx="6517" cy="1199"/>
                                  <a:chOff x="0" y="97"/>
                                  <a:chExt cx="20000" cy="19903"/>
                                </a:xfrm>
                              </wpg:grpSpPr>
                              <wps:wsp>
                                <wps:cNvPr id="673" name="Line 4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17"/>
                                    <a:ext cx="20000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" name="Line 4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7"/>
                                    <a:ext cx="10029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" name="Line 4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5060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" name="Line 4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000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" name="Line 4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70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78" name="Group 4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12832"/>
                                  <a:ext cx="6517" cy="1199"/>
                                  <a:chOff x="0" y="97"/>
                                  <a:chExt cx="20000" cy="19903"/>
                                </a:xfrm>
                              </wpg:grpSpPr>
                              <wps:wsp>
                                <wps:cNvPr id="679" name="Line 4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17"/>
                                    <a:ext cx="20000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" name="Line 4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7"/>
                                    <a:ext cx="10029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" name="Line 4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5060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" name="Line 4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0007"/>
                                    <a:ext cx="10029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" name="Line 4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70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84" name="Group 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14325"/>
                                  <a:ext cx="6517" cy="1199"/>
                                  <a:chOff x="0" y="17"/>
                                  <a:chExt cx="20000" cy="19983"/>
                                </a:xfrm>
                              </wpg:grpSpPr>
                              <wps:wsp>
                                <wps:cNvPr id="685" name="Line 4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00"/>
                                    <a:ext cx="20000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" name="Line 4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" name="Line 4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4984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" name="Line 4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950"/>
                                    <a:ext cx="10029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" name="Line 4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33"/>
                                    <a:ext cx="10029" cy="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90" name="Group 4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15817"/>
                                  <a:ext cx="6517" cy="1199"/>
                                  <a:chOff x="0" y="17"/>
                                  <a:chExt cx="20000" cy="19983"/>
                                </a:xfrm>
                              </wpg:grpSpPr>
                              <wps:wsp>
                                <wps:cNvPr id="691" name="Line 4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00"/>
                                    <a:ext cx="20000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" name="Line 4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" name="Line 4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4984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" name="Line 4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96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" name="Line 4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33"/>
                                    <a:ext cx="10029" cy="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96" name="Group 4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17309"/>
                                  <a:ext cx="6517" cy="1199"/>
                                  <a:chOff x="0" y="97"/>
                                  <a:chExt cx="20000" cy="19903"/>
                                </a:xfrm>
                              </wpg:grpSpPr>
                              <wps:wsp>
                                <wps:cNvPr id="697" name="Line 4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17"/>
                                    <a:ext cx="20000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" name="Line 4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" name="Line 4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5044"/>
                                    <a:ext cx="10029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" name="Line 4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000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" name="Line 4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54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02" name="Group 4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58" y="18801"/>
                                  <a:ext cx="3268" cy="901"/>
                                  <a:chOff x="0" y="0"/>
                                  <a:chExt cx="20000" cy="20003"/>
                                </a:xfrm>
                              </wpg:grpSpPr>
                              <wps:wsp>
                                <wps:cNvPr id="703" name="Line 4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" name="Line 4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16"/>
                                    <a:ext cx="20000" cy="1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" name="Line 4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54"/>
                                    <a:ext cx="2000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" name="Line 4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70"/>
                                    <a:ext cx="20000" cy="1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07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6864"/>
                                  <a:ext cx="6517" cy="1199"/>
                                  <a:chOff x="0" y="97"/>
                                  <a:chExt cx="20000" cy="19903"/>
                                </a:xfrm>
                              </wpg:grpSpPr>
                              <wps:wsp>
                                <wps:cNvPr id="708" name="Line 4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17"/>
                                    <a:ext cx="20000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" name="Line 4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" name="Line 4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5044"/>
                                    <a:ext cx="10029" cy="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" name="Line 4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000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" name="Line 4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54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13" name="Group 4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9" y="5372"/>
                                  <a:ext cx="6517" cy="1199"/>
                                  <a:chOff x="0" y="17"/>
                                  <a:chExt cx="20000" cy="19983"/>
                                </a:xfrm>
                              </wpg:grpSpPr>
                              <wps:wsp>
                                <wps:cNvPr id="714" name="Line 4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900"/>
                                    <a:ext cx="20000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" name="Line 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" name="Line 4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4984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" name="Line 4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9967"/>
                                    <a:ext cx="10029" cy="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" name="Line 4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71" y="14933"/>
                                    <a:ext cx="10029" cy="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19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09" y="5073"/>
                                  <a:ext cx="6517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3" y="16115"/>
                                  <a:ext cx="5415" cy="1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B8DD51F" w14:textId="77777777" w:rsidR="00E4098A" w:rsidRDefault="00E4098A" w:rsidP="00E4098A"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21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3" y="13131"/>
                                  <a:ext cx="5415" cy="1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AE64E01" w14:textId="77777777" w:rsidR="00E4098A" w:rsidRDefault="00E4098A" w:rsidP="00E4098A">
                                    <w: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22" name="Rectangle 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3" y="10445"/>
                                  <a:ext cx="5415" cy="14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AF97839" w14:textId="77777777" w:rsidR="00E4098A" w:rsidRDefault="00E4098A" w:rsidP="00E4098A">
                                    <w: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23" name="Rectangle 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4" y="7461"/>
                                  <a:ext cx="5434" cy="14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BC742A2" w14:textId="77777777" w:rsidR="00E4098A" w:rsidRDefault="00E4098A" w:rsidP="00E4098A">
                                    <w: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24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4" y="4476"/>
                                  <a:ext cx="7619" cy="14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6AD0625" w14:textId="77777777" w:rsidR="00E4098A" w:rsidRDefault="00E4098A" w:rsidP="00E4098A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25E57D" id="Groupe 655" o:spid="_x0000_s1026" style="position:absolute;margin-left:29.1pt;margin-top:22.9pt;width:37.85pt;height:64.85pt;z-index:251669504;mso-position-horizontal-relative:margin;mso-position-vertical-relative:margin" coordorigin="81" coordsize="19513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">
                      <v:line id="Line 398" o:spid="_x0000_s1027" style="position:absolute;visibility:visible;mso-wrap-style:square" from="3311,0" to="333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" strokeweight="1pt">
                        <v:stroke startarrowwidth="narrow" startarrowlength="short" endarrowwidth="narrow" endarrowlength="short"/>
                      </v:line>
                      <v:line id="Line 399" o:spid="_x0000_s1028" style="position:absolute;visibility:visible;mso-wrap-style:square" from="16307,1492" to="16326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line id="Line 400" o:spid="_x0000_s1029" style="position:absolute;visibility:visible;mso-wrap-style:square" from="81,19995" to="1959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" strokeweight="1pt">
                        <v:stroke startarrowwidth="narrow" startarrowlength="short" endarrowwidth="narrow" endarrowlength="short"/>
                      </v:line>
                      <v:shape id="Arc 401" o:spid="_x0000_s1030" style="position:absolute;left:16307;width:3268;height:149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" path="m-1,nfc11929,,21600,9670,21600,21600em-1,nsc11929,,21600,9670,21600,21600l,21600,-1,xe" strokeweight="1pt">
                        <v:path arrowok="t" o:extrusionok="f" o:connecttype="custom" o:connectlocs="0,0;3268,1497;0,1497" o:connectangles="0,0,0"/>
                      </v:shape>
                      <v:group id="Group 402" o:spid="_x0000_s1031" style="position:absolute;left:9809;top:8356;width:6517;height:1199" coordorigin=",97" coordsize="20000,1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    <v:line id="Line 403" o:spid="_x0000_s1032" style="position:absolute;visibility:visible;mso-wrap-style:square" from="0,19917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line id="Line 404" o:spid="_x0000_s1033" style="position:absolute;visibility:visible;mso-wrap-style:square" from="9971,97" to="2000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05" o:spid="_x0000_s1034" style="position:absolute;visibility:visible;mso-wrap-style:square" from="9971,5044" to="20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06" o:spid="_x0000_s1035" style="position:absolute;visibility:visible;mso-wrap-style:square" from="9971,10007" to="20000,10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407" o:spid="_x0000_s1036" style="position:absolute;visibility:visible;mso-wrap-style:square" from="9971,14954" to="20000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408" o:spid="_x0000_s1037" style="position:absolute;left:9809;top:9848;width:6517;height:1199" coordorigin=",97" coordsize="20000,1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    <v:line id="Line 409" o:spid="_x0000_s1038" style="position:absolute;visibility:visible;mso-wrap-style:square" from="0,19917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line id="Line 410" o:spid="_x0000_s1039" style="position:absolute;visibility:visible;mso-wrap-style:square" from="9971,97" to="2000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" strokeweight=".25pt">
                          <v:stroke startarrowwidth="narrow" startarrowlength="short" endarrowwidth="narrow" endarrowlength="short"/>
                        </v:line>
                        <v:line id="Line 411" o:spid="_x0000_s1040" style="position:absolute;visibility:visible;mso-wrap-style:square" from="9971,5060" to="20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12" o:spid="_x0000_s1041" style="position:absolute;visibility:visible;mso-wrap-style:square" from="9971,10007" to="20000,10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413" o:spid="_x0000_s1042" style="position:absolute;visibility:visible;mso-wrap-style:square" from="9971,14954" to="20000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</v:group>
                      <v:group id="Group 414" o:spid="_x0000_s1043" style="position:absolute;left:9809;top:11340;width:6517;height:1199" coordorigin=",97" coordsize="20000,1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  <v:line id="Line 415" o:spid="_x0000_s1044" style="position:absolute;visibility:visible;mso-wrap-style:square" from="0,19917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line id="Line 416" o:spid="_x0000_s1045" style="position:absolute;visibility:visible;mso-wrap-style:square" from="9971,97" to="20000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417" o:spid="_x0000_s1046" style="position:absolute;visibility:visible;mso-wrap-style:square" from="9971,5060" to="20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18" o:spid="_x0000_s1047" style="position:absolute;visibility:visible;mso-wrap-style:square" from="9971,10007" to="20000,10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19" o:spid="_x0000_s1048" style="position:absolute;visibility:visible;mso-wrap-style:square" from="9971,14970" to="20000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420" o:spid="_x0000_s1049" style="position:absolute;left:9809;top:12832;width:6517;height:1199" coordorigin=",97" coordsize="20000,1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<v:line id="Line 421" o:spid="_x0000_s1050" style="position:absolute;visibility:visible;mso-wrap-style:square" from="0,19917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line id="Line 422" o:spid="_x0000_s1051" style="position:absolute;visibility:visible;mso-wrap-style:square" from="9971,97" to="20000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423" o:spid="_x0000_s1052" style="position:absolute;visibility:visible;mso-wrap-style:square" from="9971,5060" to="20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24" o:spid="_x0000_s1053" style="position:absolute;visibility:visible;mso-wrap-style:square" from="9971,10007" to="20000,1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25" o:spid="_x0000_s1054" style="position:absolute;visibility:visible;mso-wrap-style:square" from="9971,14970" to="20000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</v:group>
                      <v:group id="Group 426" o:spid="_x0000_s1055" style="position:absolute;left:9809;top:14325;width:6517;height:1199" coordorigin=",17" coordsize="20000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    <v:line id="Line 427" o:spid="_x0000_s1056" style="position:absolute;visibility:visible;mso-wrap-style:square" from="0,19900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" strokeweight="1pt">
                          <v:stroke startarrowwidth="narrow" startarrowlength="short" endarrowwidth="narrow" endarrowlength="short"/>
                        </v:line>
                        <v:line id="Line 428" o:spid="_x0000_s1057" style="position:absolute;visibility:visible;mso-wrap-style:square" from="9971,17" to="20000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29" o:spid="_x0000_s1058" style="position:absolute;visibility:visible;mso-wrap-style:square" from="9971,4984" to="20000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30" o:spid="_x0000_s1059" style="position:absolute;visibility:visible;mso-wrap-style:square" from="9971,9950" to="20000,1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431" o:spid="_x0000_s1060" style="position:absolute;visibility:visible;mso-wrap-style:square" from="9971,14933" to="20000,1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432" o:spid="_x0000_s1061" style="position:absolute;left:9809;top:15817;width:6517;height:1199" coordorigin=",17" coordsize="20000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  <v:line id="Line 433" o:spid="_x0000_s1062" style="position:absolute;visibility:visible;mso-wrap-style:square" from="0,19900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" strokeweight="1pt">
                          <v:stroke startarrowwidth="narrow" startarrowlength="short" endarrowwidth="narrow" endarrowlength="short"/>
                        </v:line>
                        <v:line id="Line 434" o:spid="_x0000_s1063" style="position:absolute;visibility:visible;mso-wrap-style:square" from="9971,17" to="20000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435" o:spid="_x0000_s1064" style="position:absolute;visibility:visible;mso-wrap-style:square" from="9971,4984" to="20000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36" o:spid="_x0000_s1065" style="position:absolute;visibility:visible;mso-wrap-style:square" from="9971,9967" to="20000,1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437" o:spid="_x0000_s1066" style="position:absolute;visibility:visible;mso-wrap-style:square" from="9971,14933" to="20000,1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438" o:spid="_x0000_s1067" style="position:absolute;left:9809;top:17309;width:6517;height:1199" coordorigin=",97" coordsize="20000,1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<v:line id="Line 439" o:spid="_x0000_s1068" style="position:absolute;visibility:visible;mso-wrap-style:square" from="0,19917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line id="Line 440" o:spid="_x0000_s1069" style="position:absolute;visibility:visible;mso-wrap-style:square" from="9971,97" to="2000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" strokeweight=".25pt">
                          <v:stroke startarrowwidth="narrow" startarrowlength="short" endarrowwidth="narrow" endarrowlength="short"/>
                        </v:line>
                        <v:line id="Line 441" o:spid="_x0000_s1070" style="position:absolute;visibility:visible;mso-wrap-style:square" from="9971,5044" to="20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442" o:spid="_x0000_s1071" style="position:absolute;visibility:visible;mso-wrap-style:square" from="9971,10007" to="20000,10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" strokeweight=".25pt">
                          <v:stroke startarrowwidth="narrow" startarrowlength="short" endarrowwidth="narrow" endarrowlength="short"/>
                        </v:line>
                        <v:line id="Line 443" o:spid="_x0000_s1072" style="position:absolute;visibility:visible;mso-wrap-style:square" from="9971,14954" to="20000,15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</v:group>
                      <v:group id="Group 444" o:spid="_x0000_s1073" style="position:absolute;left:13058;top:18801;width:3268;height:901" coordsize="20000,2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    <v:line id="Line 445" o:spid="_x0000_s1074" style="position:absolute;visibility:visible;mso-wrap-style:square" from="0,0" to="20000,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46" o:spid="_x0000_s1075" style="position:absolute;visibility:visible;mso-wrap-style:square" from="0,6616" to="20000,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47" o:spid="_x0000_s1076" style="position:absolute;visibility:visible;mso-wrap-style:square" from="0,13254" to="20000,1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48" o:spid="_x0000_s1077" style="position:absolute;visibility:visible;mso-wrap-style:square" from="0,19870" to="20000,20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449" o:spid="_x0000_s1078" style="position:absolute;left:9809;top:6864;width:6517;height:1199" coordorigin=",97" coordsize="20000,1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      <v:line id="Line 450" o:spid="_x0000_s1079" style="position:absolute;visibility:visible;mso-wrap-style:square" from="0,19917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" strokeweight="1pt">
                          <v:stroke startarrowwidth="narrow" startarrowlength="short" endarrowwidth="narrow" endarrowlength="short"/>
                        </v:line>
                        <v:line id="Line 451" o:spid="_x0000_s1080" style="position:absolute;visibility:visible;mso-wrap-style:square" from="9971,97" to="2000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52" o:spid="_x0000_s1081" style="position:absolute;visibility:visible;mso-wrap-style:square" from="9971,5044" to="20000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453" o:spid="_x0000_s1082" style="position:absolute;visibility:visible;mso-wrap-style:square" from="9971,10007" to="20000,10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454" o:spid="_x0000_s1083" style="position:absolute;visibility:visible;mso-wrap-style:square" from="9971,14954" to="20000,15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</v:group>
                      <v:group id="Group 455" o:spid="_x0000_s1084" style="position:absolute;left:9809;top:5372;width:6517;height:1199" coordorigin=",17" coordsize="20000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<v:line id="Line 456" o:spid="_x0000_s1085" style="position:absolute;visibility:visible;mso-wrap-style:square" from="0,19900" to="2000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" strokeweight="1pt">
                          <v:stroke startarrowwidth="narrow" startarrowlength="short" endarrowwidth="narrow" endarrowlength="short"/>
                        </v:line>
                        <v:line id="Line 457" o:spid="_x0000_s1086" style="position:absolute;visibility:visible;mso-wrap-style:square" from="9971,17" to="20000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58" o:spid="_x0000_s1087" style="position:absolute;visibility:visible;mso-wrap-style:square" from="9971,4984" to="20000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459" o:spid="_x0000_s1088" style="position:absolute;visibility:visible;mso-wrap-style:square" from="9971,9967" to="20000,1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60" o:spid="_x0000_s1089" style="position:absolute;visibility:visible;mso-wrap-style:square" from="9971,14933" to="20000,1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</v:group>
                      <v:line id="Line 461" o:spid="_x0000_s1090" style="position:absolute;visibility:visible;mso-wrap-style:square" from="9809,5073" to="16326,5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rect id="Rectangle 462" o:spid="_x0000_s1091" style="position:absolute;left:4413;top:16115;width:541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" strokecolor="white" strokeweight="1pt">
                        <v:textbox inset="1pt,1pt,1pt,1pt">
                          <w:txbxContent>
                            <w:p w14:paraId="3B8DD51F" w14:textId="77777777" w:rsidR="00E4098A" w:rsidRDefault="00E4098A" w:rsidP="00E4098A">
                              <w:r>
                                <w:t>20</w:t>
                              </w:r>
                            </w:p>
                          </w:txbxContent>
                        </v:textbox>
                      </v:rect>
                      <v:rect id="Rectangle 463" o:spid="_x0000_s1092" style="position:absolute;left:4413;top:13131;width:541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" strokecolor="white" strokeweight="1pt">
                        <v:textbox inset="1pt,1pt,1pt,1pt">
                          <w:txbxContent>
                            <w:p w14:paraId="6AE64E01" w14:textId="77777777" w:rsidR="00E4098A" w:rsidRDefault="00E4098A" w:rsidP="00E4098A">
                              <w:r>
                                <w:t>40</w:t>
                              </w:r>
                            </w:p>
                          </w:txbxContent>
                        </v:textbox>
                      </v:rect>
                      <v:rect id="Rectangle 464" o:spid="_x0000_s1093" style="position:absolute;left:4413;top:10445;width:5415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" strokecolor="white" strokeweight="1pt">
                        <v:textbox inset="1pt,1pt,1pt,1pt">
                          <w:txbxContent>
                            <w:p w14:paraId="0AF97839" w14:textId="77777777" w:rsidR="00E4098A" w:rsidRDefault="00E4098A" w:rsidP="00E4098A">
                              <w:r>
                                <w:t>60</w:t>
                              </w:r>
                            </w:p>
                          </w:txbxContent>
                        </v:textbox>
                      </v:rect>
                      <v:rect id="Rectangle 465" o:spid="_x0000_s1094" style="position:absolute;left:4394;top:7461;width:5434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" strokecolor="white" strokeweight="1pt">
                        <v:textbox inset="1pt,1pt,1pt,1pt">
                          <w:txbxContent>
                            <w:p w14:paraId="6BC742A2" w14:textId="77777777" w:rsidR="00E4098A" w:rsidRDefault="00E4098A" w:rsidP="00E4098A">
                              <w:r>
                                <w:t>80</w:t>
                              </w:r>
                            </w:p>
                          </w:txbxContent>
                        </v:textbox>
                      </v:rect>
                      <v:rect id="Rectangle 466" o:spid="_x0000_s1095" style="position:absolute;left:4394;top:4476;width:7619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" strokecolor="white" strokeweight="1pt">
                        <v:textbox inset="1pt,1pt,1pt,1pt">
                          <w:txbxContent>
                            <w:p w14:paraId="76AD0625" w14:textId="77777777" w:rsidR="00E4098A" w:rsidRDefault="00E4098A" w:rsidP="00E4098A">
                              <w:r>
                                <w:t>100</w:t>
                              </w:r>
                            </w:p>
                          </w:txbxContent>
                        </v:textbox>
                      </v:rect>
                      <w10:wrap anchorx="margin" anchory="margin"/>
                    </v:group>
                  </w:pict>
                </mc:Fallback>
              </mc:AlternateContent>
            </w:r>
          </w:p>
          <w:p w14:paraId="6B821F5D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79FA1563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0A1378AB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2808FBC8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7BB00251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</w:tc>
        <w:tc>
          <w:tcPr>
            <w:tcW w:w="2768" w:type="dxa"/>
          </w:tcPr>
          <w:p w14:paraId="2A55D563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F002EA6" wp14:editId="08FC47D8">
                      <wp:simplePos x="0" y="0"/>
                      <wp:positionH relativeFrom="margin">
                        <wp:posOffset>311150</wp:posOffset>
                      </wp:positionH>
                      <wp:positionV relativeFrom="margin">
                        <wp:posOffset>276225</wp:posOffset>
                      </wp:positionV>
                      <wp:extent cx="775335" cy="807720"/>
                      <wp:effectExtent l="0" t="0" r="24765" b="30480"/>
                      <wp:wrapNone/>
                      <wp:docPr id="641" name="Groupe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5335" cy="807720"/>
                                <a:chOff x="-175" y="0"/>
                                <a:chExt cx="20475" cy="19999"/>
                              </a:xfrm>
                            </wpg:grpSpPr>
                            <wps:wsp>
                              <wps:cNvPr id="642" name="Line 3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61" y="453"/>
                                  <a:ext cx="37" cy="6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3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751" y="636"/>
                                  <a:ext cx="37" cy="68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Arc 37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2751" y="0"/>
                                  <a:ext cx="555" cy="73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Arc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1"/>
                                  <a:ext cx="691" cy="37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Line 3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1" y="8069"/>
                                  <a:ext cx="6870" cy="94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Line 38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2850" y="8069"/>
                                  <a:ext cx="7092" cy="96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Oval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75" y="17108"/>
                                  <a:ext cx="3712" cy="28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Oval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87" y="17108"/>
                                  <a:ext cx="3713" cy="28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0" y="19988"/>
                                  <a:ext cx="16059" cy="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Arc 386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12764" y="7432"/>
                                  <a:ext cx="246" cy="82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Arc 38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127" y="7260"/>
                                  <a:ext cx="247" cy="80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Oval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" y="16590"/>
                                  <a:ext cx="4638" cy="32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Oval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96" y="16655"/>
                                  <a:ext cx="4774" cy="318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A01745" id="Groupe 641" o:spid="_x0000_s1026" style="position:absolute;margin-left:24.5pt;margin-top:21.75pt;width:61.05pt;height:63.6pt;z-index:251667456;mso-position-horizontal-relative:margin;mso-position-vertical-relative:margin" coordorigin="-175" coordsize="20475,19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">
                      <v:line id="Line 377" o:spid="_x0000_s1027" style="position:absolute;flip:x;visibility:visible;mso-wrap-style:square" from="7361,453" to="7398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" strokeweight="1pt">
                        <v:stroke startarrowwidth="narrow" startarrowlength="short" endarrowwidth="narrow" endarrowlength="short"/>
                      </v:line>
                      <v:line id="Line 378" o:spid="_x0000_s1028" style="position:absolute;flip:x;visibility:visible;mso-wrap-style:square" from="12751,636" to="12788,7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" strokeweight="1pt">
                        <v:stroke startarrowwidth="narrow" startarrowlength="short" endarrowwidth="narrow" endarrowlength="short"/>
                      </v:line>
                      <v:shape id="Arc 379" o:spid="_x0000_s1029" style="position:absolute;left:12751;width:555;height:73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" path="m-1,nfc11929,,21600,9670,21600,21600em-1,nsc11929,,21600,9670,21600,21600l,21600,-1,xe" strokeweight="1pt">
                        <v:path arrowok="t" o:extrusionok="f" o:connecttype="custom" o:connectlocs="0,0;555,733;0,733" o:connectangles="0,0,0"/>
                      </v:shape>
                      <v:shape id="Arc 380" o:spid="_x0000_s1030" style="position:absolute;left:6695;top:11;width:691;height:37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" path="m-1,nfc11929,,21600,9670,21600,21600em-1,nsc11929,,21600,9670,21600,21600l,21600,-1,xe" strokeweight="1pt">
                        <v:path arrowok="t" o:extrusionok="f" o:connecttype="custom" o:connectlocs="0,0;691,377;0,377" o:connectangles="0,0,0"/>
                      </v:shape>
                      <v:line id="Line 381" o:spid="_x0000_s1031" style="position:absolute;flip:x;visibility:visible;mso-wrap-style:square" from="281,8069" to="7151,17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" strokeweight="1pt">
                        <v:stroke startarrowwidth="narrow" startarrowlength="short" endarrowwidth="narrow" endarrowlength="short"/>
                      </v:line>
                      <v:line id="Line 382" o:spid="_x0000_s1032" style="position:absolute;flip:x y;visibility:visible;mso-wrap-style:square" from="12850,8069" to="19942,1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oval id="Oval 383" o:spid="_x0000_s1033" style="position:absolute;left:-175;top:17108;width:3712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" strokeweight="1pt"/>
                      <v:oval id="Oval 384" o:spid="_x0000_s1034" style="position:absolute;left:16587;top:17108;width:3713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" strokeweight="1pt"/>
                      <v:line id="Line 385" o:spid="_x0000_s1035" style="position:absolute;visibility:visible;mso-wrap-style:square" from="2070,19988" to="18129,19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" strokeweight="1pt">
                        <v:stroke startarrowwidth="narrow" startarrowlength="short" endarrowwidth="narrow" endarrowlength="short"/>
                      </v:line>
                      <v:shape id="Arc 386" o:spid="_x0000_s1036" style="position:absolute;left:12764;top:7432;width:246;height:82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" path="m-1,nfc11929,,21600,9670,21600,21600em-1,nsc11929,,21600,9670,21600,21600l,21600,-1,xe" strokeweight="1pt">
                        <v:path arrowok="t" o:extrusionok="f" o:connecttype="custom" o:connectlocs="0,0;246,820;0,820" o:connectangles="0,0,0"/>
                      </v:shape>
                      <v:shape id="Arc 387" o:spid="_x0000_s1037" style="position:absolute;left:7127;top:7260;width:247;height:80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" path="m-1,nfc11929,,21600,9670,21600,21600em-1,nsc11929,,21600,9670,21600,21600l,21600,-1,xe" strokeweight="1pt">
                        <v:path arrowok="t" o:extrusionok="f" o:connecttype="custom" o:connectlocs="0,0;247,809;0,809" o:connectangles="0,0,0"/>
                      </v:shape>
                      <v:oval id="Oval 388" o:spid="_x0000_s1038" style="position:absolute;left:306;top:16590;width:4638;height: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" strokecolor="white" strokeweight="1pt"/>
                      <v:oval id="Oval 389" o:spid="_x0000_s1039" style="position:absolute;left:14996;top:16655;width:4774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" strokecolor="white" strokeweight="1pt"/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2552" w:type="dxa"/>
          </w:tcPr>
          <w:p w14:paraId="39E80976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15BFCD2F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7A2F4B54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A8323DF" wp14:editId="44041E2B">
                      <wp:simplePos x="0" y="0"/>
                      <wp:positionH relativeFrom="margin">
                        <wp:posOffset>443230</wp:posOffset>
                      </wp:positionH>
                      <wp:positionV relativeFrom="margin">
                        <wp:posOffset>376555</wp:posOffset>
                      </wp:positionV>
                      <wp:extent cx="626110" cy="719455"/>
                      <wp:effectExtent l="13970" t="8255" r="7620" b="15240"/>
                      <wp:wrapNone/>
                      <wp:docPr id="630" name="Groupe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6110" cy="719455"/>
                                <a:chOff x="-1" y="0"/>
                                <a:chExt cx="20030" cy="20000"/>
                              </a:xfrm>
                            </wpg:grpSpPr>
                            <wps:wsp>
                              <wps:cNvPr id="631" name="Line 3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8" y="1120"/>
                                  <a:ext cx="112" cy="178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51" y="2943"/>
                                  <a:ext cx="19" cy="16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Lin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1" y="19983"/>
                                  <a:ext cx="14915" cy="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Oval 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23" y="18194"/>
                                  <a:ext cx="2147" cy="18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Arc 37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7770" y="0"/>
                                  <a:ext cx="2259" cy="289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" y="117"/>
                                  <a:ext cx="728" cy="9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7" name="Group 3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8" y="16806"/>
                                  <a:ext cx="5302" cy="3194"/>
                                  <a:chOff x="0" y="-1"/>
                                  <a:chExt cx="20000" cy="20001"/>
                                </a:xfrm>
                              </wpg:grpSpPr>
                              <wps:wsp>
                                <wps:cNvPr id="638" name="Oval 3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8691"/>
                                    <a:ext cx="8099" cy="1130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9" name="Oval 3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7" y="-1"/>
                                    <a:ext cx="19083" cy="189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40" name="Oval 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10" y="17057"/>
                                  <a:ext cx="4499" cy="27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C9624A" id="Groupe 630" o:spid="_x0000_s1026" style="position:absolute;margin-left:34.9pt;margin-top:29.65pt;width:49.3pt;height:56.65pt;z-index:251666432;mso-position-horizontal-relative:margin;mso-position-vertical-relative:margin" coordorigin="-1" coordsize="2003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">
                      <v:line id="Line 366" o:spid="_x0000_s1027" style="position:absolute;flip:x;visibility:visible;mso-wrap-style:square" from="578,1120" to="690,18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line id="Line 367" o:spid="_x0000_s1028" style="position:absolute;visibility:visible;mso-wrap-style:square" from="17751,2943" to="17770,19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line id="Line 368" o:spid="_x0000_s1029" style="position:absolute;visibility:visible;mso-wrap-style:square" from="1791,19983" to="16706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" strokeweight="1pt">
                        <v:stroke startarrowwidth="narrow" startarrowlength="short" endarrowwidth="narrow" endarrowlength="short"/>
                      </v:line>
                      <v:oval id="Oval 369" o:spid="_x0000_s1030" style="position:absolute;left:15623;top:18194;width:2147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" strokeweight="1pt"/>
                      <v:shape id="Arc 370" o:spid="_x0000_s1031" style="position:absolute;left:17770;width:2259;height:289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" path="m-1,nfc11929,,21600,9670,21600,21600em-1,nsc11929,,21600,9670,21600,21600l,21600,-1,xe" strokeweight="1pt">
                        <v:path arrowok="t" o:extrusionok="f" o:connecttype="custom" o:connectlocs="0,0;2259,2893;0,2893" o:connectangles="0,0,0"/>
                      </v:shape>
                      <v:line id="Line 371" o:spid="_x0000_s1032" style="position:absolute;visibility:visible;mso-wrap-style:square" from="-1,117" to="727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group id="Group 372" o:spid="_x0000_s1033" style="position:absolute;left:708;top:16806;width:5302;height:3194" coordorigin=",-1" coordsize="20000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    <v:oval id="Oval 373" o:spid="_x0000_s1034" style="position:absolute;top:8691;width:8099;height:1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" strokeweight="1pt"/>
                        <v:oval id="Oval 374" o:spid="_x0000_s1035" style="position:absolute;left:917;top:-1;width:19083;height:18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" strokecolor="white" strokeweight="1pt"/>
                      </v:group>
                      <v:oval id="Oval 375" o:spid="_x0000_s1036" style="position:absolute;left:13010;top:17057;width:4499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" strokecolor="white" strokeweight="1pt"/>
                      <w10:wrap anchorx="margin" anchory="margin"/>
                    </v:group>
                  </w:pict>
                </mc:Fallback>
              </mc:AlternateContent>
            </w:r>
          </w:p>
          <w:p w14:paraId="0369CBC2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0CBA76DF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686EEEA0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</w:tc>
        <w:tc>
          <w:tcPr>
            <w:tcW w:w="1701" w:type="dxa"/>
          </w:tcPr>
          <w:p w14:paraId="02C55103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D0630A2" wp14:editId="2184AEF7">
                      <wp:simplePos x="0" y="0"/>
                      <wp:positionH relativeFrom="margin">
                        <wp:posOffset>300990</wp:posOffset>
                      </wp:positionH>
                      <wp:positionV relativeFrom="margin">
                        <wp:posOffset>240030</wp:posOffset>
                      </wp:positionV>
                      <wp:extent cx="539750" cy="791210"/>
                      <wp:effectExtent l="6350" t="14605" r="15875" b="13335"/>
                      <wp:wrapNone/>
                      <wp:docPr id="623" name="Groupe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750" cy="79121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624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9361" cy="197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Line 39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45" y="1196"/>
                                  <a:ext cx="8894" cy="188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Line 3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00" y="19897"/>
                                  <a:ext cx="14719" cy="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Arc 394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8223" y="0"/>
                                  <a:ext cx="1776" cy="120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Oval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44" y="15797"/>
                                  <a:ext cx="3052" cy="13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44" y="14943"/>
                                  <a:ext cx="3052" cy="1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23FFB" id="Groupe 623" o:spid="_x0000_s1026" style="position:absolute;margin-left:23.7pt;margin-top:18.9pt;width:42.5pt;height:62.3pt;z-index:251668480;mso-position-horizontal-relative:margin;mso-position-vertical-relative:margin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">
                      <v:line id="Line 391" o:spid="_x0000_s1027" style="position:absolute;visibility:visible;mso-wrap-style:square" from="0,0" to="9361,19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line id="Line 392" o:spid="_x0000_s1028" style="position:absolute;flip:x;visibility:visible;mso-wrap-style:square" from="9345,1196" to="18239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" strokeweight="1pt">
                        <v:stroke startarrowwidth="narrow" startarrowlength="short" endarrowwidth="narrow" endarrowlength="short"/>
                      </v:line>
                      <v:line id="Line 393" o:spid="_x0000_s1029" style="position:absolute;flip:y;visibility:visible;mso-wrap-style:square" from="1900,19897" to="16619,1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shape id="Arc 394" o:spid="_x0000_s1030" style="position:absolute;left:18223;width:1776;height:120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" path="m-1,nfc11929,,21600,9670,21600,21600em-1,nsc11929,,21600,9670,21600,21600l,21600,-1,xe" strokeweight="1pt">
                        <v:path arrowok="t" o:extrusionok="f" o:connecttype="custom" o:connectlocs="0,0;1776,1207;0,1207" o:connectangles="0,0,0"/>
                      </v:shape>
                      <v:oval id="Oval 395" o:spid="_x0000_s1031" style="position:absolute;left:7944;top:15797;width:305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" strokeweight="1pt"/>
                      <v:rect id="Rectangle 396" o:spid="_x0000_s1032" style="position:absolute;left:7944;top:14943;width:3052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" strokecolor="white" strokeweight="1pt"/>
                      <w10:wrap anchorx="margin" anchory="margin"/>
                    </v:group>
                  </w:pict>
                </mc:Fallback>
              </mc:AlternateContent>
            </w:r>
          </w:p>
        </w:tc>
      </w:tr>
      <w:tr w:rsidR="00E4098A" w:rsidRPr="002F0F31" w14:paraId="5FA6717A" w14:textId="77777777" w:rsidTr="00E4098A">
        <w:trPr>
          <w:trHeight w:val="445"/>
        </w:trPr>
        <w:tc>
          <w:tcPr>
            <w:tcW w:w="1346" w:type="dxa"/>
          </w:tcPr>
          <w:p w14:paraId="2A7ADC89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NOM</w:t>
            </w:r>
          </w:p>
          <w:p w14:paraId="466B2F7D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</w:p>
          <w:p w14:paraId="19099F56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Capacités courantes</w:t>
            </w:r>
          </w:p>
        </w:tc>
        <w:tc>
          <w:tcPr>
            <w:tcW w:w="2193" w:type="dxa"/>
          </w:tcPr>
          <w:p w14:paraId="21326050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Eprouvette graduée</w:t>
            </w:r>
          </w:p>
          <w:p w14:paraId="24A5AE23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 xml:space="preserve">20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 xml:space="preserve"> ; 50mL, 100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 xml:space="preserve">, 250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> ;</w:t>
            </w:r>
          </w:p>
          <w:p w14:paraId="03163CBA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 xml:space="preserve">500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>mL</w:t>
            </w:r>
            <w:proofErr w:type="spellEnd"/>
          </w:p>
        </w:tc>
        <w:tc>
          <w:tcPr>
            <w:tcW w:w="2768" w:type="dxa"/>
          </w:tcPr>
          <w:p w14:paraId="07244E0B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de-DE"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de-DE" w:eastAsia="fr-FR"/>
              </w:rPr>
              <w:t>Erlenmeyer</w:t>
            </w:r>
          </w:p>
          <w:p w14:paraId="16D29E65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50 </w:t>
            </w:r>
            <w:proofErr w:type="spellStart"/>
            <w:proofErr w:type="gram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;</w:t>
            </w:r>
            <w:proofErr w:type="gram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100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;</w:t>
            </w:r>
          </w:p>
          <w:p w14:paraId="29133B1C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de-DE"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250 </w:t>
            </w:r>
            <w:proofErr w:type="spellStart"/>
            <w:proofErr w:type="gram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;</w:t>
            </w:r>
            <w:proofErr w:type="gram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500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mL</w:t>
            </w:r>
            <w:proofErr w:type="spellEnd"/>
          </w:p>
        </w:tc>
        <w:tc>
          <w:tcPr>
            <w:tcW w:w="2552" w:type="dxa"/>
          </w:tcPr>
          <w:p w14:paraId="61CF7521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 xml:space="preserve">Bécher </w:t>
            </w:r>
          </w:p>
          <w:p w14:paraId="6ECD4DE9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50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100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, 250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</w:p>
          <w:p w14:paraId="5532E0C6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500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 ; 1 L</w:t>
            </w:r>
          </w:p>
        </w:tc>
        <w:tc>
          <w:tcPr>
            <w:tcW w:w="1701" w:type="dxa"/>
          </w:tcPr>
          <w:p w14:paraId="1BE5F2F5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Verre à pied</w:t>
            </w:r>
          </w:p>
        </w:tc>
      </w:tr>
      <w:tr w:rsidR="00E4098A" w:rsidRPr="002F0F31" w14:paraId="1EAAB495" w14:textId="77777777" w:rsidTr="00E4098A">
        <w:trPr>
          <w:trHeight w:val="445"/>
        </w:trPr>
        <w:tc>
          <w:tcPr>
            <w:tcW w:w="1346" w:type="dxa"/>
          </w:tcPr>
          <w:p w14:paraId="0F5C324F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</w:p>
          <w:p w14:paraId="5F02C422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USAGE</w:t>
            </w:r>
          </w:p>
        </w:tc>
        <w:tc>
          <w:tcPr>
            <w:tcW w:w="2193" w:type="dxa"/>
          </w:tcPr>
          <w:p w14:paraId="082B387A" w14:textId="77777777" w:rsidR="00E4098A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Mesurer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approximativement</w:t>
            </w: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.  </w:t>
            </w:r>
          </w:p>
          <w:p w14:paraId="2993A3AC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Ex 20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 </w:t>
            </w:r>
          </w:p>
        </w:tc>
        <w:tc>
          <w:tcPr>
            <w:tcW w:w="2768" w:type="dxa"/>
          </w:tcPr>
          <w:p w14:paraId="1FFAB41C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Agitation rapide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pour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un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titrage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colorimérique</w:t>
            </w:r>
            <w:proofErr w:type="spellEnd"/>
          </w:p>
          <w:p w14:paraId="6FDC599B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</w:pP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Bouchon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ajouté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pour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>stockage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de-DE" w:eastAsia="fr-FR"/>
              </w:rPr>
              <w:t xml:space="preserve"> </w:t>
            </w:r>
          </w:p>
        </w:tc>
        <w:tc>
          <w:tcPr>
            <w:tcW w:w="2552" w:type="dxa"/>
          </w:tcPr>
          <w:p w14:paraId="73667B6D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Prélever et verser des solutions </w:t>
            </w:r>
            <w:proofErr w:type="gram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( bec</w:t>
            </w:r>
            <w:proofErr w:type="gram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 verseur )</w:t>
            </w:r>
          </w:p>
          <w:p w14:paraId="3D9A08FF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Il ne sert pas à mesurer un volume …</w:t>
            </w:r>
          </w:p>
        </w:tc>
        <w:tc>
          <w:tcPr>
            <w:tcW w:w="1701" w:type="dxa"/>
          </w:tcPr>
          <w:p w14:paraId="5957F6FA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proofErr w:type="gram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( Rinçage</w:t>
            </w:r>
            <w:proofErr w:type="gram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 des électrodes, poubelle )</w:t>
            </w:r>
          </w:p>
        </w:tc>
      </w:tr>
    </w:tbl>
    <w:p w14:paraId="119C21EE" w14:textId="77777777" w:rsidR="00E4098A" w:rsidRPr="002F0F31" w:rsidRDefault="00E4098A" w:rsidP="00E4098A">
      <w:pPr>
        <w:spacing w:after="0" w:line="240" w:lineRule="auto"/>
        <w:ind w:left="851"/>
        <w:rPr>
          <w:rFonts w:eastAsia="Times New Roman"/>
          <w:sz w:val="18"/>
          <w:szCs w:val="20"/>
          <w:lang w:eastAsia="fr-FR"/>
        </w:rPr>
      </w:pPr>
    </w:p>
    <w:p w14:paraId="2DCE6CEC" w14:textId="77777777" w:rsidR="00E4098A" w:rsidRPr="00013363" w:rsidRDefault="00E4098A" w:rsidP="00E4098A">
      <w:pPr>
        <w:spacing w:after="0" w:line="240" w:lineRule="auto"/>
        <w:ind w:firstLine="708"/>
        <w:rPr>
          <w:rFonts w:eastAsia="Times New Roman"/>
          <w:b/>
          <w:sz w:val="22"/>
          <w:szCs w:val="16"/>
          <w:lang w:eastAsia="fr-FR"/>
        </w:rPr>
      </w:pPr>
      <w:r w:rsidRPr="002F0F31">
        <w:rPr>
          <w:rFonts w:ascii="Times New Roman" w:eastAsia="Times New Roman" w:hAnsi="Times New Roman" w:cs="Times New Roman"/>
          <w:noProof/>
          <w:sz w:val="18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7A38F3CC" wp14:editId="75EDD08B">
            <wp:simplePos x="0" y="0"/>
            <wp:positionH relativeFrom="column">
              <wp:posOffset>5725160</wp:posOffset>
            </wp:positionH>
            <wp:positionV relativeFrom="paragraph">
              <wp:posOffset>98425</wp:posOffset>
            </wp:positionV>
            <wp:extent cx="392430" cy="549910"/>
            <wp:effectExtent l="0" t="0" r="7620" b="2540"/>
            <wp:wrapNone/>
            <wp:docPr id="622" name="Imag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F31">
        <w:rPr>
          <w:rFonts w:eastAsia="Times New Roman"/>
          <w:b/>
          <w:szCs w:val="20"/>
          <w:lang w:eastAsia="fr-FR"/>
        </w:rPr>
        <w:t xml:space="preserve">2-    </w:t>
      </w:r>
      <w:r w:rsidRPr="00013363">
        <w:rPr>
          <w:rFonts w:eastAsia="Times New Roman"/>
          <w:b/>
          <w:sz w:val="22"/>
          <w:szCs w:val="16"/>
          <w:lang w:eastAsia="fr-FR"/>
        </w:rPr>
        <w:t>MESURER UN VOLUME PRECIS</w:t>
      </w:r>
    </w:p>
    <w:p w14:paraId="63355BD2" w14:textId="77777777" w:rsidR="00E4098A" w:rsidRPr="002F0F31" w:rsidRDefault="00E4098A" w:rsidP="00E4098A">
      <w:pPr>
        <w:spacing w:after="0" w:line="240" w:lineRule="auto"/>
        <w:ind w:firstLine="708"/>
        <w:rPr>
          <w:rFonts w:eastAsia="Times New Roman"/>
          <w:sz w:val="18"/>
          <w:szCs w:val="20"/>
          <w:lang w:eastAsia="fr-FR"/>
        </w:rPr>
      </w:pPr>
      <w:r w:rsidRPr="002F0F31">
        <w:rPr>
          <w:rFonts w:eastAsia="Times New Roman"/>
          <w:sz w:val="20"/>
          <w:szCs w:val="20"/>
          <w:lang w:eastAsia="fr-FR"/>
        </w:rPr>
        <w:t xml:space="preserve">Selon les cas on choisit de </w:t>
      </w:r>
      <w:r w:rsidRPr="002F0F31">
        <w:rPr>
          <w:rFonts w:eastAsia="Times New Roman"/>
          <w:b/>
          <w:sz w:val="20"/>
          <w:szCs w:val="20"/>
          <w:lang w:eastAsia="fr-FR"/>
        </w:rPr>
        <w:t xml:space="preserve">la verrerie jaugée ou graduée </w:t>
      </w:r>
      <w:r w:rsidRPr="002F0F31">
        <w:rPr>
          <w:rFonts w:eastAsia="Times New Roman"/>
          <w:sz w:val="20"/>
          <w:szCs w:val="20"/>
          <w:lang w:eastAsia="fr-FR"/>
        </w:rPr>
        <w:t xml:space="preserve">sur des sections </w:t>
      </w:r>
      <w:r w:rsidRPr="002F0F31">
        <w:rPr>
          <w:rFonts w:eastAsia="Times New Roman"/>
          <w:b/>
          <w:bCs/>
          <w:sz w:val="20"/>
          <w:szCs w:val="20"/>
          <w:u w:val="single"/>
          <w:lang w:eastAsia="fr-FR"/>
        </w:rPr>
        <w:t>fines</w:t>
      </w:r>
      <w:r w:rsidRPr="002F0F31">
        <w:rPr>
          <w:rFonts w:eastAsia="Times New Roman"/>
          <w:sz w:val="20"/>
          <w:szCs w:val="20"/>
          <w:lang w:eastAsia="fr-FR"/>
        </w:rPr>
        <w:t>.</w:t>
      </w:r>
      <w:r w:rsidRPr="002F0F31">
        <w:rPr>
          <w:rFonts w:eastAsia="Times New Roman"/>
          <w:sz w:val="18"/>
          <w:szCs w:val="20"/>
          <w:lang w:eastAsia="fr-FR"/>
        </w:rPr>
        <w:t xml:space="preserve"> </w:t>
      </w:r>
    </w:p>
    <w:p w14:paraId="11106913" w14:textId="77777777" w:rsidR="00E4098A" w:rsidRPr="002F0F31" w:rsidRDefault="00E4098A" w:rsidP="00E4098A">
      <w:pPr>
        <w:spacing w:after="0" w:line="240" w:lineRule="auto"/>
        <w:ind w:firstLine="708"/>
        <w:rPr>
          <w:rFonts w:eastAsia="Times New Roman"/>
          <w:sz w:val="18"/>
          <w:szCs w:val="20"/>
          <w:lang w:eastAsia="fr-FR"/>
        </w:rPr>
      </w:pPr>
      <w:r w:rsidRPr="002F0F31">
        <w:rPr>
          <w:rFonts w:eastAsia="Times New Roman"/>
          <w:sz w:val="18"/>
          <w:szCs w:val="20"/>
          <w:lang w:eastAsia="fr-FR"/>
        </w:rPr>
        <w:t>La précision est sous entendue pour :</w:t>
      </w:r>
    </w:p>
    <w:p w14:paraId="3D9BB2F4" w14:textId="77777777" w:rsidR="00E4098A" w:rsidRPr="002F0F31" w:rsidRDefault="00E4098A" w:rsidP="00E4098A">
      <w:pPr>
        <w:spacing w:after="0" w:line="240" w:lineRule="auto"/>
        <w:ind w:firstLine="708"/>
        <w:rPr>
          <w:rFonts w:eastAsia="Times New Roman"/>
          <w:b/>
          <w:sz w:val="18"/>
          <w:szCs w:val="20"/>
          <w:lang w:eastAsia="fr-FR"/>
        </w:rPr>
      </w:pPr>
      <w:r w:rsidRPr="002F0F31">
        <w:rPr>
          <w:rFonts w:eastAsia="Times New Roman"/>
          <w:sz w:val="18"/>
          <w:szCs w:val="20"/>
          <w:lang w:eastAsia="fr-FR"/>
        </w:rPr>
        <w:t xml:space="preserve">- préparer une </w:t>
      </w:r>
      <w:r w:rsidRPr="002F0F31">
        <w:rPr>
          <w:rFonts w:eastAsia="Times New Roman"/>
          <w:b/>
          <w:sz w:val="18"/>
          <w:szCs w:val="20"/>
          <w:lang w:eastAsia="fr-FR"/>
        </w:rPr>
        <w:t>solution de concentration donnée</w:t>
      </w:r>
      <w:r w:rsidRPr="002F0F31">
        <w:rPr>
          <w:rFonts w:eastAsia="Times New Roman"/>
          <w:sz w:val="18"/>
          <w:szCs w:val="20"/>
          <w:lang w:eastAsia="fr-FR"/>
        </w:rPr>
        <w:t xml:space="preserve"> ou faire une </w:t>
      </w:r>
      <w:r w:rsidRPr="002F0F31">
        <w:rPr>
          <w:rFonts w:eastAsia="Times New Roman"/>
          <w:b/>
          <w:sz w:val="18"/>
          <w:szCs w:val="20"/>
          <w:lang w:eastAsia="fr-FR"/>
        </w:rPr>
        <w:t>dilution.</w:t>
      </w:r>
    </w:p>
    <w:p w14:paraId="192D0532" w14:textId="77777777" w:rsidR="00E4098A" w:rsidRPr="002F0F31" w:rsidRDefault="00E4098A" w:rsidP="00E4098A">
      <w:pPr>
        <w:spacing w:after="0" w:line="240" w:lineRule="auto"/>
        <w:ind w:firstLine="708"/>
        <w:rPr>
          <w:rFonts w:eastAsia="Times New Roman"/>
          <w:sz w:val="18"/>
          <w:szCs w:val="20"/>
          <w:lang w:eastAsia="fr-FR"/>
        </w:rPr>
      </w:pPr>
      <w:r w:rsidRPr="002F0F31">
        <w:rPr>
          <w:rFonts w:eastAsia="Times New Roman"/>
          <w:sz w:val="18"/>
          <w:szCs w:val="20"/>
          <w:lang w:eastAsia="fr-FR"/>
        </w:rPr>
        <w:t xml:space="preserve">- préparer des réactifs dans des proportions connues pour faire une </w:t>
      </w:r>
      <w:r w:rsidRPr="002F0F31">
        <w:rPr>
          <w:rFonts w:eastAsia="Times New Roman"/>
          <w:b/>
          <w:sz w:val="18"/>
          <w:szCs w:val="20"/>
          <w:lang w:eastAsia="fr-FR"/>
        </w:rPr>
        <w:t xml:space="preserve">synthèse </w:t>
      </w:r>
      <w:proofErr w:type="gramStart"/>
      <w:r w:rsidRPr="002F0F31">
        <w:rPr>
          <w:rFonts w:eastAsia="Times New Roman"/>
          <w:sz w:val="18"/>
          <w:szCs w:val="20"/>
          <w:lang w:eastAsia="fr-FR"/>
        </w:rPr>
        <w:t>( on</w:t>
      </w:r>
      <w:proofErr w:type="gramEnd"/>
      <w:r w:rsidRPr="002F0F31">
        <w:rPr>
          <w:rFonts w:eastAsia="Times New Roman"/>
          <w:b/>
          <w:sz w:val="18"/>
          <w:szCs w:val="20"/>
          <w:lang w:eastAsia="fr-FR"/>
        </w:rPr>
        <w:t xml:space="preserve"> </w:t>
      </w:r>
      <w:r w:rsidRPr="002F0F31">
        <w:rPr>
          <w:rFonts w:eastAsia="Times New Roman"/>
          <w:sz w:val="18"/>
          <w:szCs w:val="20"/>
          <w:lang w:eastAsia="fr-FR"/>
        </w:rPr>
        <w:t>cherche alors souvent un rendement ).</w:t>
      </w:r>
    </w:p>
    <w:p w14:paraId="6F2D1EBC" w14:textId="1C21DCEC" w:rsidR="00E4098A" w:rsidRPr="002F0F31" w:rsidRDefault="00E4098A" w:rsidP="00E4098A">
      <w:pPr>
        <w:spacing w:after="0" w:line="240" w:lineRule="auto"/>
        <w:ind w:firstLine="708"/>
        <w:rPr>
          <w:rFonts w:eastAsia="Times New Roman"/>
          <w:sz w:val="18"/>
          <w:szCs w:val="20"/>
          <w:lang w:eastAsia="fr-FR"/>
        </w:rPr>
      </w:pPr>
      <w:r w:rsidRPr="002F0F31">
        <w:rPr>
          <w:rFonts w:eastAsia="Times New Roman"/>
          <w:sz w:val="18"/>
          <w:szCs w:val="20"/>
          <w:lang w:eastAsia="fr-FR"/>
        </w:rPr>
        <w:t xml:space="preserve">- mesurer les </w:t>
      </w:r>
      <w:r>
        <w:rPr>
          <w:rFonts w:eastAsia="Times New Roman"/>
          <w:sz w:val="18"/>
          <w:szCs w:val="20"/>
          <w:lang w:eastAsia="fr-FR"/>
        </w:rPr>
        <w:t xml:space="preserve">quantités de </w:t>
      </w:r>
      <w:r w:rsidRPr="002F0F31">
        <w:rPr>
          <w:rFonts w:eastAsia="Times New Roman"/>
          <w:sz w:val="18"/>
          <w:szCs w:val="20"/>
          <w:lang w:eastAsia="fr-FR"/>
        </w:rPr>
        <w:t xml:space="preserve">réactifs pour un </w:t>
      </w:r>
      <w:r w:rsidRPr="002F0F31">
        <w:rPr>
          <w:rFonts w:eastAsia="Times New Roman"/>
          <w:b/>
          <w:sz w:val="18"/>
          <w:szCs w:val="20"/>
          <w:lang w:eastAsia="fr-FR"/>
        </w:rPr>
        <w:t xml:space="preserve">dosage </w:t>
      </w:r>
    </w:p>
    <w:p w14:paraId="109FD0B7" w14:textId="7B505FD4" w:rsidR="00E4098A" w:rsidRPr="00E4098A" w:rsidRDefault="00E4098A" w:rsidP="00E4098A">
      <w:pPr>
        <w:keepNext/>
        <w:spacing w:after="0" w:line="240" w:lineRule="auto"/>
        <w:ind w:firstLine="708"/>
        <w:outlineLvl w:val="0"/>
        <w:rPr>
          <w:rFonts w:eastAsia="Times New Roman"/>
          <w:b/>
          <w:sz w:val="20"/>
          <w:szCs w:val="20"/>
          <w:lang w:eastAsia="fr-FR"/>
        </w:rPr>
      </w:pPr>
      <w:proofErr w:type="spellStart"/>
      <w:r w:rsidRPr="002F0F31">
        <w:rPr>
          <w:rFonts w:eastAsia="Times New Roman"/>
          <w:b/>
          <w:sz w:val="20"/>
          <w:szCs w:val="20"/>
          <w:lang w:eastAsia="fr-FR"/>
        </w:rPr>
        <w:t>Rq</w:t>
      </w:r>
      <w:proofErr w:type="spellEnd"/>
      <w:r w:rsidRPr="002F0F31">
        <w:rPr>
          <w:rFonts w:eastAsia="Times New Roman"/>
          <w:b/>
          <w:sz w:val="20"/>
          <w:szCs w:val="20"/>
          <w:lang w:eastAsia="fr-FR"/>
        </w:rPr>
        <w:t xml:space="preserve"> : La pipette jaugée est l’instrument le plus précis </w:t>
      </w:r>
      <w:proofErr w:type="gramStart"/>
      <w:r w:rsidRPr="002F0F31">
        <w:rPr>
          <w:rFonts w:eastAsia="Times New Roman"/>
          <w:b/>
          <w:sz w:val="20"/>
          <w:szCs w:val="20"/>
          <w:lang w:eastAsia="fr-FR"/>
        </w:rPr>
        <w:t>( à</w:t>
      </w:r>
      <w:proofErr w:type="gramEnd"/>
      <w:r w:rsidRPr="002F0F31">
        <w:rPr>
          <w:rFonts w:eastAsia="Times New Roman"/>
          <w:b/>
          <w:sz w:val="20"/>
          <w:szCs w:val="20"/>
          <w:lang w:eastAsia="fr-FR"/>
        </w:rPr>
        <w:t xml:space="preserve"> 0,06 </w:t>
      </w:r>
      <w:proofErr w:type="spellStart"/>
      <w:r w:rsidRPr="002F0F31">
        <w:rPr>
          <w:rFonts w:eastAsia="Times New Roman"/>
          <w:b/>
          <w:sz w:val="20"/>
          <w:szCs w:val="20"/>
          <w:lang w:eastAsia="fr-FR"/>
        </w:rPr>
        <w:t>mL</w:t>
      </w:r>
      <w:proofErr w:type="spellEnd"/>
      <w:r w:rsidRPr="002F0F31">
        <w:rPr>
          <w:rFonts w:eastAsia="Times New Roman"/>
          <w:b/>
          <w:sz w:val="20"/>
          <w:szCs w:val="20"/>
          <w:lang w:eastAsia="fr-FR"/>
        </w:rPr>
        <w:t xml:space="preserve"> généralement )</w:t>
      </w:r>
    </w:p>
    <w:tbl>
      <w:tblPr>
        <w:tblpPr w:leftFromText="141" w:rightFromText="141" w:vertAnchor="text" w:horzAnchor="margin" w:tblpXSpec="center" w:tblpY="-30"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3964"/>
        <w:gridCol w:w="2909"/>
        <w:gridCol w:w="2117"/>
      </w:tblGrid>
      <w:tr w:rsidR="00E4098A" w:rsidRPr="002F0F31" w14:paraId="4E69BC99" w14:textId="77777777" w:rsidTr="00013363">
        <w:tc>
          <w:tcPr>
            <w:tcW w:w="1418" w:type="dxa"/>
          </w:tcPr>
          <w:p w14:paraId="5E16C4B6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2A8557DB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588828F3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7A97DB8C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2ECE91EE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45C12BE8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</w:pPr>
          </w:p>
          <w:p w14:paraId="1EBE31F5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mallCaps/>
                <w:noProof/>
                <w:sz w:val="20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smallCaps/>
                <w:noProof/>
                <w:szCs w:val="20"/>
                <w:lang w:eastAsia="fr-FR"/>
              </w:rPr>
              <w:t>Verrerie</w:t>
            </w:r>
          </w:p>
        </w:tc>
        <w:tc>
          <w:tcPr>
            <w:tcW w:w="3964" w:type="dxa"/>
          </w:tcPr>
          <w:p w14:paraId="018F5335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smallCaps/>
                <w:noProof/>
                <w:sz w:val="24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F665304" wp14:editId="1CEEFF9D">
                      <wp:simplePos x="0" y="0"/>
                      <wp:positionH relativeFrom="margin">
                        <wp:posOffset>1270635</wp:posOffset>
                      </wp:positionH>
                      <wp:positionV relativeFrom="margin">
                        <wp:posOffset>15875</wp:posOffset>
                      </wp:positionV>
                      <wp:extent cx="1162031" cy="2057400"/>
                      <wp:effectExtent l="0" t="0" r="635" b="19050"/>
                      <wp:wrapNone/>
                      <wp:docPr id="607" name="Groupe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031" cy="2057400"/>
                                <a:chOff x="0" y="0"/>
                                <a:chExt cx="22302" cy="20000"/>
                              </a:xfrm>
                            </wpg:grpSpPr>
                            <wps:wsp>
                              <wps:cNvPr id="608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2" y="218"/>
                                  <a:ext cx="2074" cy="186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Oval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8" y="2036"/>
                                  <a:ext cx="4442" cy="1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AutoShap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08"/>
                                  <a:ext cx="7358" cy="589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AutoShap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5" y="1890"/>
                                  <a:ext cx="1683" cy="138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AutoShap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79" y="5817"/>
                                  <a:ext cx="1781" cy="138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AutoShape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79" y="11197"/>
                                  <a:ext cx="1781" cy="138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AutoShap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5" y="0"/>
                                  <a:ext cx="1546" cy="138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Oval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59" y="18469"/>
                                  <a:ext cx="1781" cy="4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Arc 61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3659" y="18904"/>
                                  <a:ext cx="607" cy="1096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Arc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2" y="18764"/>
                                  <a:ext cx="900" cy="1095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Line 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2" y="4653"/>
                                  <a:ext cx="2074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Line 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2" y="15342"/>
                                  <a:ext cx="2074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Line 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74" y="4653"/>
                                  <a:ext cx="19" cy="106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AutoShap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32" y="7023"/>
                                  <a:ext cx="13770" cy="294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821D160" w14:textId="77777777" w:rsidR="00E4098A" w:rsidRPr="00B15A53" w:rsidRDefault="00E4098A" w:rsidP="00E4098A">
                                    <w:pPr>
                                      <w:rPr>
                                        <w:smallCaps/>
                                      </w:rPr>
                                    </w:pPr>
                                    <w:r>
                                      <w:rPr>
                                        <w:smallCaps/>
                                      </w:rPr>
                                      <w:t xml:space="preserve">10,0 </w:t>
                                    </w:r>
                                    <w:proofErr w:type="spellStart"/>
                                    <w:r w:rsidRPr="00B15A53">
                                      <w:rPr>
                                        <w:smallCaps/>
                                      </w:rPr>
                                      <w:t>m</w:t>
                                    </w:r>
                                    <w:r>
                                      <w:rPr>
                                        <w:smallCaps/>
                                      </w:rPr>
                                      <w:t>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65304" id="Groupe 607" o:spid="_x0000_s1096" style="position:absolute;left:0;text-align:left;margin-left:100.05pt;margin-top:1.25pt;width:91.5pt;height:162pt;z-index:251671552;mso-position-horizontal-relative:margin;mso-position-vertical-relative:margin" coordsize="22302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">
                      <v:rect id="Rectangle 602" o:spid="_x0000_s1097" style="position:absolute;left:2642;top:218;width:2074;height:18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"/>
                      <v:oval id="Oval 603" o:spid="_x0000_s1098" style="position:absolute;left:1468;top:2036;width:4442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0W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sgT1/h70w8AnrzCwAA//8DAFBLAQItABQABgAIAAAAIQDb4fbL7gAAAIUBAAATAAAAAAAAAAAA&#10;AAAAAAAAAABbQ29udGVudF9UeXBlc10ueG1sUEsBAi0AFAAGAAgAAAAhAFr0LFu/AAAAFQEAAAsA&#10;AAAAAAAAAAAAAAAAHwEAAF9yZWxzLy5yZWxzUEsBAi0AFAAGAAgAAAAhALAxDRbEAAAA3AAAAA8A&#10;AAAAAAAAAAAAAAAABwIAAGRycy9kb3ducmV2LnhtbFBLBQYAAAAAAwADALcAAAD4AgAAAAA=&#10;"/>
                      <v:roundrect id="AutoShape 604" o:spid="_x0000_s1099" style="position:absolute;top:6108;width:7358;height:58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"/>
                      <v:roundrect id="AutoShape 605" o:spid="_x0000_s1100" style="position:absolute;left:2935;top:1890;width:1683;height:13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" stroked="f"/>
                      <v:roundrect id="AutoShape 606" o:spid="_x0000_s1101" style="position:absolute;left:2779;top:5817;width:1781;height:13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" stroked="f"/>
                      <v:roundrect id="AutoShape 607" o:spid="_x0000_s1102" style="position:absolute;left:2779;top:11197;width:1781;height:138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" stroked="f"/>
                      <v:roundrect id="AutoShape 608" o:spid="_x0000_s1103" style="position:absolute;left:2935;width:1546;height:13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" stroked="f"/>
                      <v:oval id="Oval 609" o:spid="_x0000_s1104" style="position:absolute;left:2759;top:18469;width:178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" stroked="f"/>
                      <v:shape id="Arc 610" o:spid="_x0000_s1105" style="position:absolute;left:3659;top:18904;width:607;height:109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607,1096;0,1096" o:connectangles="0,0,0"/>
                      </v:shape>
                      <v:shape id="Arc 611" o:spid="_x0000_s1106" style="position:absolute;left:2192;top:18764;width:900;height:109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900,1095;0,1095" o:connectangles="0,0,0"/>
                      </v:shape>
                      <v:line id="Line 612" o:spid="_x0000_s1107" style="position:absolute;visibility:visible;mso-wrap-style:square" from="2642,4653" to="4716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line id="Line 613" o:spid="_x0000_s1108" style="position:absolute;visibility:visible;mso-wrap-style:square" from="2642,15342" to="4716,1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">
                        <v:stroke startarrowwidth="narrow" startarrowlength="short" endarrowwidth="narrow" endarrowlength="short"/>
                      </v:line>
                      <v:line id="Line 614" o:spid="_x0000_s1109" style="position:absolute;visibility:visible;mso-wrap-style:square" from="10274,4653" to="10293,1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">
                        <v:stroke startarrow="block" startarrowwidth="narrow" startarrowlength="short" endarrow="block" endarrowwidth="narrow" endarrowlength="short"/>
                      </v:line>
                      <v:roundrect id="AutoShape 615" o:spid="_x0000_s1110" style="position:absolute;left:8532;top:7023;width:13770;height:29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" stroked="f">
                        <v:textbox inset="1pt,1pt,1pt,1pt">
                          <w:txbxContent>
                            <w:p w14:paraId="1821D160" w14:textId="77777777" w:rsidR="00E4098A" w:rsidRPr="00B15A53" w:rsidRDefault="00E4098A" w:rsidP="00E4098A">
                              <w:pPr>
                                <w:rPr>
                                  <w:smallCaps/>
                                </w:rPr>
                              </w:pPr>
                              <w:r>
                                <w:rPr>
                                  <w:smallCaps/>
                                </w:rPr>
                                <w:t xml:space="preserve">10,0 </w:t>
                              </w:r>
                              <w:proofErr w:type="spellStart"/>
                              <w:r w:rsidRPr="00B15A53">
                                <w:rPr>
                                  <w:smallCaps/>
                                </w:rPr>
                                <w:t>m</w:t>
                              </w:r>
                              <w:r>
                                <w:rPr>
                                  <w:smallCaps/>
                                </w:rPr>
                                <w:t>L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w10:wrap anchorx="margin" anchory="margin"/>
                    </v:group>
                  </w:pict>
                </mc:Fallback>
              </mc:AlternateContent>
            </w:r>
            <w:r w:rsidRPr="002F0F31">
              <w:rPr>
                <w:rFonts w:ascii="Times New Roman" w:eastAsia="Times New Roman" w:hAnsi="Times New Roman" w:cs="Times New Roman"/>
                <w:smallCaps/>
                <w:noProof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D380618" wp14:editId="594E8522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20955</wp:posOffset>
                      </wp:positionV>
                      <wp:extent cx="281940" cy="2026920"/>
                      <wp:effectExtent l="1905" t="11430" r="1905" b="9525"/>
                      <wp:wrapNone/>
                      <wp:docPr id="473" name="Groupe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2026920"/>
                                <a:chOff x="-5" y="0"/>
                                <a:chExt cx="20017" cy="20000"/>
                              </a:xfrm>
                            </wpg:grpSpPr>
                            <wps:wsp>
                              <wps:cNvPr id="474" name="Lin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45" y="1972"/>
                                  <a:ext cx="37" cy="16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Lin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25" y="1972"/>
                                  <a:ext cx="37" cy="165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Arc 470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5545" y="18408"/>
                                  <a:ext cx="2812" cy="83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Arc 471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1650" y="18409"/>
                                  <a:ext cx="2812" cy="82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Lin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9234"/>
                                  <a:ext cx="37" cy="7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95" y="19234"/>
                                  <a:ext cx="37" cy="7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Line 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5209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Line 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5843"/>
                                  <a:ext cx="5587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Line 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6478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7113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Line 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7747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Line 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8382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Line 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9017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Line 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9651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Line 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0286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Line 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0920"/>
                                  <a:ext cx="5587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Line 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1555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2190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Line 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2824"/>
                                  <a:ext cx="5587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3459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Lin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4094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Line 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4728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5363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Line 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5998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Line 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4574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3939"/>
                                  <a:ext cx="5587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Line 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0" y="16632"/>
                                  <a:ext cx="5587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01" name="Group 4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4066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02" name="Line 4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" name="Line 4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" name="Line 4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" name="Line 4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06" name="Group 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4701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07" name="Line 5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Line 5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" name="Line 5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" name="Line 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11" name="Group 5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5336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12" name="Line 5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" name="Line 5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" name="Line 5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156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" name="Line 5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76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16" name="Group 5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5970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17" name="Line 5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" name="Line 5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" name="Line 5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" name="Line 5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1" name="Group 5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6605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22" name="Line 5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Line 5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Line 5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" name="Line 5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6" name="Group 5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9778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27" name="Line 5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" name="Line 5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" name="Line 5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" name="Line 5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31" name="Group 5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2317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32" name="Line 5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" name="Line 5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" name="Line 5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156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" name="Line 5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76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36" name="Group 5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7240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37" name="Line 5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" name="Line 5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552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" name="Line 5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156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" name="Line 5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76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41" name="Group 5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7874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42" name="Line 5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" name="Line 5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" name="Line 5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" name="Line 5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46" name="Group 5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8509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47" name="Line 5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" name="Line 5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" name="Line 5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" name="Line 5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51" name="Group 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9143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52" name="Line 5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" name="Line 5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" name="Line 5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" name="Line 5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56" name="Group 5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0413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57" name="Line 5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" name="Line 5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" name="Line 5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" name="Line 5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76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1" name="Group 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3586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62" name="Line 5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" name="Line 5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" name="Line 5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" name="Line 5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6" name="Group 5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1047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67" name="Line 5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" name="Line 5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" name="Line 5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" name="Line 5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71" name="Group 5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1682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72" name="Line 5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" name="Line 5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" name="Line 5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" name="Line 5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76" name="Group 5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2951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77" name="Line 5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" name="Line 5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" name="Line 5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" name="Line 5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81" name="Group 5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4221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82" name="Line 5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" name="Line 5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552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" name="Line 5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156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" name="Line 5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76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86" name="Group 5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4855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87" name="Line 5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" name="Line 5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" name="Line 5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" name="Line 5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91" name="Group 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5490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92" name="Line 5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" name="Line 5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" name="Line 5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" name="Line 5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96" name="Group 5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5" y="16124"/>
                                  <a:ext cx="3922" cy="385"/>
                                  <a:chOff x="0" y="0"/>
                                  <a:chExt cx="20000" cy="20020"/>
                                </a:xfrm>
                              </wpg:grpSpPr>
                              <wps:wsp>
                                <wps:cNvPr id="597" name="Line 5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" name="Line 5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604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" name="Line 5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08"/>
                                    <a:ext cx="20000" cy="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" name="Line 5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9812"/>
                                    <a:ext cx="2000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01" name="Oval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5" y="1147"/>
                                  <a:ext cx="6697" cy="7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Oval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0" y="1147"/>
                                  <a:ext cx="6697" cy="7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Line 5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0" y="0"/>
                                  <a:ext cx="37" cy="12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Line 5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205" y="0"/>
                                  <a:ext cx="37" cy="12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Oval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" y="952"/>
                                  <a:ext cx="7252" cy="10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Oval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60" y="952"/>
                                  <a:ext cx="7252" cy="10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2CF051" id="Groupe 473" o:spid="_x0000_s1026" style="position:absolute;margin-left:12.1pt;margin-top:1.65pt;width:22.2pt;height:159.6pt;z-index:251670528" coordorigin="-5" coordsize="20017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">
                      <v:line id="Line 468" o:spid="_x0000_s1027" style="position:absolute;visibility:visible;mso-wrap-style:square" from="5545,1972" to="5582,1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" strokeweight=".25pt">
                        <v:stroke startarrowwidth="narrow" startarrowlength="short" endarrowwidth="narrow" endarrowlength="short"/>
                      </v:line>
                      <v:line id="Line 469" o:spid="_x0000_s1028" style="position:absolute;visibility:visible;mso-wrap-style:square" from="14425,1972" to="14462,18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" strokeweight=".25pt">
                        <v:stroke startarrowwidth="narrow" startarrowlength="short" endarrowwidth="narrow" endarrowlength="short"/>
                      </v:line>
                      <v:shape id="Arc 470" o:spid="_x0000_s1029" style="position:absolute;left:5545;top:18408;width:2812;height:83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" path="m-1,nfc11929,,21600,9670,21600,21600em-1,nsc11929,,21600,9670,21600,21600l,21600,-1,xe" strokeweight=".25pt">
                        <v:path arrowok="t" o:extrusionok="f" o:connecttype="custom" o:connectlocs="0,0;2812,830;0,830" o:connectangles="0,0,0"/>
                      </v:shape>
                      <v:shape id="Arc 471" o:spid="_x0000_s1030" style="position:absolute;left:11650;top:18409;width:2812;height:82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" path="m-1,nfc11929,,21600,9670,21600,21600em-1,nsc11929,,21600,9670,21600,21600l,21600,-1,xe" strokeweight=".25pt">
                        <v:path arrowok="t" o:extrusionok="f" o:connecttype="custom" o:connectlocs="0,0;2812,829;0,829" o:connectangles="0,0,0"/>
                      </v:shape>
                      <v:line id="Line 472" o:spid="_x0000_s1031" style="position:absolute;visibility:visible;mso-wrap-style:square" from="8320,19234" to="8357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" strokeweight=".25pt">
                        <v:stroke startarrowwidth="narrow" startarrowlength="short" endarrowwidth="narrow" endarrowlength="short"/>
                      </v:line>
                      <v:line id="Line 473" o:spid="_x0000_s1032" style="position:absolute;visibility:visible;mso-wrap-style:square" from="11095,19234" to="11132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" strokeweight=".25pt">
                        <v:stroke startarrowwidth="narrow" startarrowlength="short" endarrowwidth="narrow" endarrowlength="short"/>
                      </v:line>
                      <v:line id="Line 474" o:spid="_x0000_s1033" style="position:absolute;visibility:visible;mso-wrap-style:square" from="8320,5209" to="13907,5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" strokeweight=".25pt">
                        <v:stroke startarrowwidth="narrow" startarrowlength="short" endarrowwidth="narrow" endarrowlength="short"/>
                      </v:line>
                      <v:line id="Line 475" o:spid="_x0000_s1034" style="position:absolute;visibility:visible;mso-wrap-style:square" from="8320,5843" to="13907,5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" strokeweight=".25pt">
                        <v:stroke startarrowwidth="narrow" startarrowlength="short" endarrowwidth="narrow" endarrowlength="short"/>
                      </v:line>
                      <v:line id="Line 476" o:spid="_x0000_s1035" style="position:absolute;visibility:visible;mso-wrap-style:square" from="8320,6478" to="13907,6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" strokeweight=".25pt">
                        <v:stroke startarrowwidth="narrow" startarrowlength="short" endarrowwidth="narrow" endarrowlength="short"/>
                      </v:line>
                      <v:line id="Line 477" o:spid="_x0000_s1036" style="position:absolute;visibility:visible;mso-wrap-style:square" from="8320,7113" to="13907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line id="Line 478" o:spid="_x0000_s1037" style="position:absolute;visibility:visible;mso-wrap-style:square" from="8320,7747" to="13907,7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" strokeweight=".25pt">
                        <v:stroke startarrowwidth="narrow" startarrowlength="short" endarrowwidth="narrow" endarrowlength="short"/>
                      </v:line>
                      <v:line id="Line 479" o:spid="_x0000_s1038" style="position:absolute;visibility:visible;mso-wrap-style:square" from="8320,8382" to="13907,8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" strokeweight=".25pt">
                        <v:stroke startarrowwidth="narrow" startarrowlength="short" endarrowwidth="narrow" endarrowlength="short"/>
                      </v:line>
                      <v:line id="Line 480" o:spid="_x0000_s1039" style="position:absolute;visibility:visible;mso-wrap-style:square" from="8320,9017" to="13907,9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" strokeweight=".25pt">
                        <v:stroke startarrowwidth="narrow" startarrowlength="short" endarrowwidth="narrow" endarrowlength="short"/>
                      </v:line>
                      <v:line id="Line 481" o:spid="_x0000_s1040" style="position:absolute;visibility:visible;mso-wrap-style:square" from="8320,9651" to="13907,9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" strokeweight=".25pt">
                        <v:stroke startarrowwidth="narrow" startarrowlength="short" endarrowwidth="narrow" endarrowlength="short"/>
                      </v:line>
                      <v:line id="Line 482" o:spid="_x0000_s1041" style="position:absolute;visibility:visible;mso-wrap-style:square" from="8320,10286" to="13907,1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" strokeweight=".25pt">
                        <v:stroke startarrowwidth="narrow" startarrowlength="short" endarrowwidth="narrow" endarrowlength="short"/>
                      </v:line>
                      <v:line id="Line 483" o:spid="_x0000_s1042" style="position:absolute;visibility:visible;mso-wrap-style:square" from="8320,10920" to="13907,10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" strokeweight=".25pt">
                        <v:stroke startarrowwidth="narrow" startarrowlength="short" endarrowwidth="narrow" endarrowlength="short"/>
                      </v:line>
                      <v:line id="Line 484" o:spid="_x0000_s1043" style="position:absolute;visibility:visible;mso-wrap-style:square" from="8320,11555" to="13907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" strokeweight=".25pt">
                        <v:stroke startarrowwidth="narrow" startarrowlength="short" endarrowwidth="narrow" endarrowlength="short"/>
                      </v:line>
                      <v:line id="Line 485" o:spid="_x0000_s1044" style="position:absolute;visibility:visible;mso-wrap-style:square" from="8320,12190" to="13907,1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" strokeweight=".25pt">
                        <v:stroke startarrowwidth="narrow" startarrowlength="short" endarrowwidth="narrow" endarrowlength="short"/>
                      </v:line>
                      <v:line id="Line 486" o:spid="_x0000_s1045" style="position:absolute;visibility:visible;mso-wrap-style:square" from="8320,12824" to="13907,1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" strokeweight=".25pt">
                        <v:stroke startarrowwidth="narrow" startarrowlength="short" endarrowwidth="narrow" endarrowlength="short"/>
                      </v:line>
                      <v:line id="Line 487" o:spid="_x0000_s1046" style="position:absolute;visibility:visible;mso-wrap-style:square" from="8320,13459" to="13907,1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" strokeweight=".25pt">
                        <v:stroke startarrowwidth="narrow" startarrowlength="short" endarrowwidth="narrow" endarrowlength="short"/>
                      </v:line>
                      <v:line id="Line 488" o:spid="_x0000_s1047" style="position:absolute;visibility:visible;mso-wrap-style:square" from="8320,14094" to="13907,1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" strokeweight=".25pt">
                        <v:stroke startarrowwidth="narrow" startarrowlength="short" endarrowwidth="narrow" endarrowlength="short"/>
                      </v:line>
                      <v:line id="Line 489" o:spid="_x0000_s1048" style="position:absolute;visibility:visible;mso-wrap-style:square" from="8320,14728" to="13907,14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" strokeweight=".25pt">
                        <v:stroke startarrowwidth="narrow" startarrowlength="short" endarrowwidth="narrow" endarrowlength="short"/>
                      </v:line>
                      <v:line id="Line 490" o:spid="_x0000_s1049" style="position:absolute;visibility:visible;mso-wrap-style:square" from="8320,15363" to="13907,15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" strokeweight=".25pt">
                        <v:stroke startarrowwidth="narrow" startarrowlength="short" endarrowwidth="narrow" endarrowlength="short"/>
                      </v:line>
                      <v:line id="Line 491" o:spid="_x0000_s1050" style="position:absolute;visibility:visible;mso-wrap-style:square" from="8320,15998" to="13907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" strokeweight=".25pt">
                        <v:stroke startarrowwidth="narrow" startarrowlength="short" endarrowwidth="narrow" endarrowlength="short"/>
                      </v:line>
                      <v:line id="Line 492" o:spid="_x0000_s1051" style="position:absolute;visibility:visible;mso-wrap-style:square" from="8320,4574" to="13907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" strokeweight=".25pt">
                        <v:stroke startarrowwidth="narrow" startarrowlength="short" endarrowwidth="narrow" endarrowlength="short"/>
                      </v:line>
                      <v:line id="Line 493" o:spid="_x0000_s1052" style="position:absolute;visibility:visible;mso-wrap-style:square" from="8320,3939" to="13907,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line id="Line 494" o:spid="_x0000_s1053" style="position:absolute;visibility:visible;mso-wrap-style:square" from="8320,16632" to="13907,1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" strokeweight=".25pt">
                        <v:stroke startarrowwidth="narrow" startarrowlength="short" endarrowwidth="narrow" endarrowlength="short"/>
                      </v:line>
                      <v:group id="Group 495" o:spid="_x0000_s1054" style="position:absolute;left:9985;top:4066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    <v:line id="Line 496" o:spid="_x0000_s1055" style="position:absolute;visibility:visible;mso-wrap-style:square" from="0,0" to="20000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497" o:spid="_x0000_s1056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498" o:spid="_x0000_s1057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499" o:spid="_x0000_s1058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500" o:spid="_x0000_s1059" style="position:absolute;left:9985;top:4701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  <v:line id="Line 501" o:spid="_x0000_s1060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02" o:spid="_x0000_s1061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503" o:spid="_x0000_s1062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04" o:spid="_x0000_s1063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</v:group>
                      <v:group id="Group 505" o:spid="_x0000_s1064" style="position:absolute;left:9985;top:5336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    <v:line id="Line 506" o:spid="_x0000_s1065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07" o:spid="_x0000_s1066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08" o:spid="_x0000_s1067" style="position:absolute;visibility:visible;mso-wrap-style:square" from="0,13156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509" o:spid="_x0000_s1068" style="position:absolute;visibility:visible;mso-wrap-style:square" from="0,19760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</v:group>
                      <v:group id="Group 510" o:spid="_x0000_s1069" style="position:absolute;left:9985;top:5970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    <v:line id="Line 511" o:spid="_x0000_s1070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12" o:spid="_x0000_s1071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513" o:spid="_x0000_s1072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14" o:spid="_x0000_s1073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" strokeweight=".25pt">
                          <v:stroke startarrowwidth="narrow" startarrowlength="short" endarrowwidth="narrow" endarrowlength="short"/>
                        </v:line>
                      </v:group>
                      <v:group id="Group 515" o:spid="_x0000_s1074" style="position:absolute;left:9985;top:6605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  <v:line id="Line 516" o:spid="_x0000_s1075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17" o:spid="_x0000_s1076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18" o:spid="_x0000_s1077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519" o:spid="_x0000_s1078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520" o:spid="_x0000_s1079" style="position:absolute;left:9985;top:9778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<v:line id="Line 521" o:spid="_x0000_s1080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22" o:spid="_x0000_s1081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" strokeweight=".25pt">
                          <v:stroke startarrowwidth="narrow" startarrowlength="short" endarrowwidth="narrow" endarrowlength="short"/>
                        </v:line>
                        <v:line id="Line 523" o:spid="_x0000_s1082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24" o:spid="_x0000_s1083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525" o:spid="_x0000_s1084" style="position:absolute;left:9985;top:12317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  <v:line id="Line 526" o:spid="_x0000_s1085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27" o:spid="_x0000_s1086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28" o:spid="_x0000_s1087" style="position:absolute;visibility:visible;mso-wrap-style:square" from="0,13156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29" o:spid="_x0000_s1088" style="position:absolute;visibility:visible;mso-wrap-style:square" from="0,19760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</v:group>
                      <v:group id="Group 530" o:spid="_x0000_s1089" style="position:absolute;left:9985;top:7240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<v:line id="Line 531" o:spid="_x0000_s1090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32" o:spid="_x0000_s1091" style="position:absolute;visibility:visible;mso-wrap-style:square" from="0,6552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" strokeweight=".25pt">
                          <v:stroke startarrowwidth="narrow" startarrowlength="short" endarrowwidth="narrow" endarrowlength="short"/>
                        </v:line>
                        <v:line id="Line 533" o:spid="_x0000_s1092" style="position:absolute;visibility:visible;mso-wrap-style:square" from="0,13156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34" o:spid="_x0000_s1093" style="position:absolute;visibility:visible;mso-wrap-style:square" from="0,19760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</v:group>
                      <v:group id="Group 535" o:spid="_x0000_s1094" style="position:absolute;left:9985;top:7874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<v:line id="Line 536" o:spid="_x0000_s1095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" strokeweight=".25pt">
                          <v:stroke startarrowwidth="narrow" startarrowlength="short" endarrowwidth="narrow" endarrowlength="short"/>
                        </v:line>
                        <v:line id="Line 537" o:spid="_x0000_s1096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38" o:spid="_x0000_s1097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39" o:spid="_x0000_s1098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</v:group>
                      <v:group id="Group 540" o:spid="_x0000_s1099" style="position:absolute;left:9985;top:8509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<v:line id="Line 541" o:spid="_x0000_s1100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42" o:spid="_x0000_s1101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543" o:spid="_x0000_s1102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44" o:spid="_x0000_s1103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</v:group>
                      <v:group id="Group 545" o:spid="_x0000_s1104" style="position:absolute;left:9985;top:9143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    <v:line id="Line 546" o:spid="_x0000_s1105" style="position:absolute;visibility:visible;mso-wrap-style:square" from="0,0" to="20000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47" o:spid="_x0000_s1106" style="position:absolute;visibility:visible;mso-wrap-style:square" from="0,6604" to="20000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48" o:spid="_x0000_s1107" style="position:absolute;visibility:visible;mso-wrap-style:square" from="0,13208" to="20000,1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49" o:spid="_x0000_s1108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550" o:spid="_x0000_s1109" style="position:absolute;left:9985;top:10413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  <v:line id="Line 551" o:spid="_x0000_s1110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52" o:spid="_x0000_s1111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553" o:spid="_x0000_s1112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54" o:spid="_x0000_s1113" style="position:absolute;visibility:visible;mso-wrap-style:square" from="0,19760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</v:group>
                      <v:group id="Group 555" o:spid="_x0000_s1114" style="position:absolute;left:9985;top:13586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    <v:line id="Line 556" o:spid="_x0000_s1115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57" o:spid="_x0000_s1116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58" o:spid="_x0000_s1117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59" o:spid="_x0000_s1118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</v:group>
                      <v:group id="Group 560" o:spid="_x0000_s1119" style="position:absolute;left:9985;top:11047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    <v:line id="Line 561" o:spid="_x0000_s1120" style="position:absolute;visibility:visible;mso-wrap-style:square" from="0,0" to="20000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62" o:spid="_x0000_s1121" style="position:absolute;visibility:visible;mso-wrap-style:square" from="0,6604" to="20000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563" o:spid="_x0000_s1122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64" o:spid="_x0000_s1123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565" o:spid="_x0000_s1124" style="position:absolute;left:9985;top:11682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    <v:line id="Line 566" o:spid="_x0000_s1125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67" o:spid="_x0000_s1126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68" o:spid="_x0000_s1127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69" o:spid="_x0000_s1128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570" o:spid="_x0000_s1129" style="position:absolute;left:9985;top:12951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<v:line id="Line 571" o:spid="_x0000_s1130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72" o:spid="_x0000_s1131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" strokeweight=".25pt">
                          <v:stroke startarrowwidth="narrow" startarrowlength="short" endarrowwidth="narrow" endarrowlength="short"/>
                        </v:line>
                        <v:line id="Line 573" o:spid="_x0000_s1132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74" o:spid="_x0000_s1133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</v:group>
                      <v:group id="Group 575" o:spid="_x0000_s1134" style="position:absolute;left:9985;top:14221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    <v:line id="Line 576" o:spid="_x0000_s1135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77" o:spid="_x0000_s1136" style="position:absolute;visibility:visible;mso-wrap-style:square" from="0,6552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78" o:spid="_x0000_s1137" style="position:absolute;visibility:visible;mso-wrap-style:square" from="0,13156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79" o:spid="_x0000_s1138" style="position:absolute;visibility:visible;mso-wrap-style:square" from="0,19760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</v:group>
                      <v:group id="Group 580" o:spid="_x0000_s1139" style="position:absolute;left:9985;top:14855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<v:line id="Line 581" o:spid="_x0000_s1140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82" o:spid="_x0000_s1141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583" o:spid="_x0000_s1142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84" o:spid="_x0000_s1143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</v:group>
                      <v:group id="Group 585" o:spid="_x0000_s1144" style="position:absolute;left:9985;top:15490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      <v:line id="Line 586" o:spid="_x0000_s1145" style="position:absolute;visibility:visible;mso-wrap-style:square" from="0,0" to="20000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87" o:spid="_x0000_s1146" style="position:absolute;visibility:visible;mso-wrap-style:square" from="0,6604" to="2000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88" o:spid="_x0000_s1147" style="position:absolute;visibility:visible;mso-wrap-style:square" from="0,13208" to="20000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89" o:spid="_x0000_s1148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</v:group>
                      <v:group id="Group 590" o:spid="_x0000_s1149" style="position:absolute;left:9985;top:16124;width:3922;height:385" coordsize="20000,2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      <v:line id="Line 591" o:spid="_x0000_s1150" style="position:absolute;visibility:visible;mso-wrap-style:square" from="0,0" to="20000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" strokeweight=".25pt">
                          <v:stroke startarrowwidth="narrow" startarrowlength="short" endarrowwidth="narrow" endarrowlength="short"/>
                        </v:line>
                        <v:line id="Line 592" o:spid="_x0000_s1151" style="position:absolute;visibility:visible;mso-wrap-style:square" from="0,6604" to="20000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" strokeweight=".25pt">
                          <v:stroke startarrowwidth="narrow" startarrowlength="short" endarrowwidth="narrow" endarrowlength="short"/>
                        </v:line>
                        <v:line id="Line 593" o:spid="_x0000_s1152" style="position:absolute;visibility:visible;mso-wrap-style:square" from="0,13208" to="20000,1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" strokeweight=".25pt">
                          <v:stroke startarrowwidth="narrow" startarrowlength="short" endarrowwidth="narrow" endarrowlength="short"/>
                        </v:line>
                        <v:line id="Line 594" o:spid="_x0000_s1153" style="position:absolute;visibility:visible;mso-wrap-style:square" from="0,19812" to="20000,2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" strokeweight=".25pt">
                          <v:stroke startarrowwidth="narrow" startarrowlength="short" endarrowwidth="narrow" endarrowlength="short"/>
                        </v:line>
                      </v:group>
                      <v:oval id="Oval 595" o:spid="_x0000_s1154" style="position:absolute;left:1105;top:1147;width:669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" strokeweight="1pt"/>
                      <v:oval id="Oval 596" o:spid="_x0000_s1155" style="position:absolute;left:11650;top:1147;width:669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" strokeweight="1pt"/>
                      <v:line id="Line 597" o:spid="_x0000_s1156" style="position:absolute;flip:y;visibility:visible;mso-wrap-style:square" from="7210,0" to="7247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line id="Line 598" o:spid="_x0000_s1157" style="position:absolute;flip:y;visibility:visible;mso-wrap-style:square" from="12205,0" to="12242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oval id="Oval 599" o:spid="_x0000_s1158" style="position:absolute;left:-5;top:952;width:7252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" stroked="f"/>
                      <v:oval id="Oval 600" o:spid="_x0000_s1159" style="position:absolute;left:12760;top:952;width:7252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" stroked="f"/>
                    </v:group>
                  </w:pict>
                </mc:Fallback>
              </mc:AlternateContent>
            </w:r>
          </w:p>
          <w:p w14:paraId="7277CB81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78C6F6FE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03FE5FA5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50A7E9AC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54BC562E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584315BA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20A55371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017EEBD9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7D2A967B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65DBE4CB" w14:textId="77777777" w:rsidR="00E4098A" w:rsidRPr="002F0F31" w:rsidRDefault="00E4098A" w:rsidP="00EB59EC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</w:p>
          <w:p w14:paraId="3FE52BB8" w14:textId="77777777" w:rsidR="00E4098A" w:rsidRPr="002F0F31" w:rsidRDefault="00E4098A" w:rsidP="00E4098A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  <w:t xml:space="preserve">                               (B) </w:t>
            </w:r>
          </w:p>
        </w:tc>
        <w:tc>
          <w:tcPr>
            <w:tcW w:w="2909" w:type="dxa"/>
          </w:tcPr>
          <w:p w14:paraId="55CB01DE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smallCaps/>
                <w:noProof/>
                <w:sz w:val="24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4564EF5" wp14:editId="6E1FCC2A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316230</wp:posOffset>
                      </wp:positionV>
                      <wp:extent cx="574040" cy="1585595"/>
                      <wp:effectExtent l="8255" t="11430" r="8255" b="12700"/>
                      <wp:wrapNone/>
                      <wp:docPr id="458" name="Groupe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040" cy="1585595"/>
                                <a:chOff x="456" y="0"/>
                                <a:chExt cx="18912" cy="20000"/>
                              </a:xfrm>
                            </wpg:grpSpPr>
                            <wps:wsp>
                              <wps:cNvPr id="459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76" y="265"/>
                                  <a:ext cx="12" cy="127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Line 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6" y="265"/>
                                  <a:ext cx="12" cy="127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36" y="0"/>
                                  <a:ext cx="552" cy="2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Line 6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436" y="0"/>
                                  <a:ext cx="552" cy="2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Line 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76" y="6812"/>
                                  <a:ext cx="3072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Line 6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6" y="12828"/>
                                  <a:ext cx="7392" cy="53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Line 6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6" y="12828"/>
                                  <a:ext cx="7392" cy="53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Oval 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" y="17782"/>
                                  <a:ext cx="4512" cy="22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Oval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6" y="17782"/>
                                  <a:ext cx="4512" cy="22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Line 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6" y="19994"/>
                                  <a:ext cx="14592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Oval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" y="17517"/>
                                  <a:ext cx="4872" cy="24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Oval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36" y="17517"/>
                                  <a:ext cx="4872" cy="24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Oval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56" y="6281"/>
                                  <a:ext cx="2892" cy="4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Rectangle 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56" y="6010"/>
                                  <a:ext cx="2712" cy="4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8779A" id="Groupe 458" o:spid="_x0000_s1026" style="position:absolute;margin-left:56.6pt;margin-top:24.9pt;width:45.2pt;height:124.85pt;z-index:251672576" coordorigin="456" coordsize="18912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">
                      <v:line id="Line 617" o:spid="_x0000_s1027" style="position:absolute;visibility:visible;mso-wrap-style:square" from="8376,265" to="8388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">
                        <v:stroke startarrowwidth="narrow" startarrowlength="short" endarrowwidth="narrow" endarrowlength="short"/>
                      </v:line>
                      <v:line id="Line 618" o:spid="_x0000_s1028" style="position:absolute;visibility:visible;mso-wrap-style:square" from="11436,265" to="11448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line id="Line 619" o:spid="_x0000_s1029" style="position:absolute;visibility:visible;mso-wrap-style:square" from="7836,0" to="838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">
                        <v:stroke startarrowwidth="narrow" startarrowlength="short" endarrowwidth="narrow" endarrowlength="short"/>
                      </v:line>
                      <v:line id="Line 620" o:spid="_x0000_s1030" style="position:absolute;flip:x;visibility:visible;mso-wrap-style:square" from="11436,0" to="1198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line id="Line 621" o:spid="_x0000_s1031" style="position:absolute;visibility:visible;mso-wrap-style:square" from="8376,6812" to="1144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">
                        <v:stroke startarrowwidth="narrow" startarrowlength="short" endarrowwidth="narrow" endarrowlength="short"/>
                      </v:line>
                      <v:line id="Line 622" o:spid="_x0000_s1032" style="position:absolute;flip:x;visibility:visible;mso-wrap-style:square" from="996,12828" to="8388,18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line id="Line 623" o:spid="_x0000_s1033" style="position:absolute;visibility:visible;mso-wrap-style:square" from="11436,12828" to="18828,18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">
                        <v:stroke startarrowwidth="narrow" startarrowlength="short" endarrowwidth="narrow" endarrowlength="short"/>
                      </v:line>
                      <v:oval id="Oval 624" o:spid="_x0000_s1034" style="position:absolute;left:456;top:17782;width:4512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IlxAAAANw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p4yTL4OxOPgN7cAQAA//8DAFBLAQItABQABgAIAAAAIQDb4fbL7gAAAIUBAAATAAAAAAAAAAAA&#10;AAAAAAAAAABbQ29udGVudF9UeXBlc10ueG1sUEsBAi0AFAAGAAgAAAAhAFr0LFu/AAAAFQEAAAsA&#10;AAAAAAAAAAAAAAAAHwEAAF9yZWxzLy5yZWxzUEsBAi0AFAAGAAgAAAAhALG1EiXEAAAA3AAAAA8A&#10;AAAAAAAAAAAAAAAABwIAAGRycy9kb3ducmV2LnhtbFBLBQYAAAAAAwADALcAAAD4AgAAAAA=&#10;"/>
                      <v:oval id="Oval 625" o:spid="_x0000_s1035" style="position:absolute;left:14856;top:17782;width:4512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"/>
                      <v:line id="Line 626" o:spid="_x0000_s1036" style="position:absolute;visibility:visible;mso-wrap-style:square" from="2796,19994" to="17388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oval id="Oval 627" o:spid="_x0000_s1037" style="position:absolute;left:996;top:17517;width:4872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" stroked="f"/>
                      <v:oval id="Oval 628" o:spid="_x0000_s1038" style="position:absolute;left:14136;top:17517;width:4872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" stroked="f"/>
                      <v:oval id="Oval 629" o:spid="_x0000_s1039" style="position:absolute;left:8556;top:6281;width:289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"/>
                      <v:rect id="Rectangle 630" o:spid="_x0000_s1040" style="position:absolute;left:8556;top:6010;width:2712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 stroked="f"/>
                    </v:group>
                  </w:pict>
                </mc:Fallback>
              </mc:AlternateContent>
            </w:r>
          </w:p>
        </w:tc>
        <w:tc>
          <w:tcPr>
            <w:tcW w:w="2117" w:type="dxa"/>
          </w:tcPr>
          <w:p w14:paraId="68137B30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noProof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smallCaps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4E86C2E" wp14:editId="738B038A">
                      <wp:simplePos x="0" y="0"/>
                      <wp:positionH relativeFrom="margin">
                        <wp:posOffset>442595</wp:posOffset>
                      </wp:positionH>
                      <wp:positionV relativeFrom="margin">
                        <wp:posOffset>53975</wp:posOffset>
                      </wp:positionV>
                      <wp:extent cx="114300" cy="1928495"/>
                      <wp:effectExtent l="6985" t="6350" r="12065" b="8255"/>
                      <wp:wrapNone/>
                      <wp:docPr id="366" name="Group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" cy="1928495"/>
                                <a:chOff x="18" y="0"/>
                                <a:chExt cx="19894" cy="20000"/>
                              </a:xfrm>
                            </wpg:grpSpPr>
                            <wps:wsp>
                              <wps:cNvPr id="367" name="Line 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204"/>
                                  <a:ext cx="58" cy="18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Line 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48" y="204"/>
                                  <a:ext cx="58" cy="18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Line 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" y="0"/>
                                  <a:ext cx="3364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Line 6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6548" y="0"/>
                                  <a:ext cx="3364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71" name="Group 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66" y="1430"/>
                                  <a:ext cx="7540" cy="15939"/>
                                  <a:chOff x="0" y="0"/>
                                  <a:chExt cx="20000" cy="19942"/>
                                </a:xfrm>
                              </wpg:grpSpPr>
                              <wpg:grpSp>
                                <wpg:cNvPr id="372" name="Group 6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0000" cy="15853"/>
                                    <a:chOff x="0" y="0"/>
                                    <a:chExt cx="20000" cy="19035"/>
                                  </a:xfrm>
                                </wpg:grpSpPr>
                                <wpg:grpSp>
                                  <wpg:cNvPr id="373" name="Group 6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9231" cy="9211"/>
                                      <a:chOff x="0" y="0"/>
                                      <a:chExt cx="20000" cy="18422"/>
                                    </a:xfrm>
                                  </wpg:grpSpPr>
                                  <wpg:grpSp>
                                    <wpg:cNvPr id="374" name="Group 6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9360" cy="8604"/>
                                        <a:chOff x="0" y="0"/>
                                        <a:chExt cx="20000" cy="18642"/>
                                      </a:xfrm>
                                    </wpg:grpSpPr>
                                    <wpg:grpSp>
                                      <wpg:cNvPr id="375" name="Group 6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9504" cy="8008"/>
                                          <a:chOff x="0" y="0"/>
                                          <a:chExt cx="20000" cy="18789"/>
                                        </a:xfrm>
                                      </wpg:grpSpPr>
                                      <wpg:grpSp>
                                        <wpg:cNvPr id="376" name="Group 64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9661" cy="6283"/>
                                            <a:chOff x="0" y="0"/>
                                            <a:chExt cx="20000" cy="18746"/>
                                          </a:xfrm>
                                        </wpg:grpSpPr>
                                        <wps:wsp>
                                          <wps:cNvPr id="377" name="Line 64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18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78" name="Line 6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2" y="18591"/>
                                              <a:ext cx="19828" cy="15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379" name="Group 64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9" y="12475"/>
                                            <a:ext cx="19661" cy="6314"/>
                                            <a:chOff x="0" y="70"/>
                                            <a:chExt cx="20000" cy="19977"/>
                                          </a:xfrm>
                                        </wpg:grpSpPr>
                                        <wps:wsp>
                                          <wps:cNvPr id="380" name="Line 64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70"/>
                                              <a:ext cx="19828" cy="19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81" name="Line 64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3" y="19854"/>
                                              <a:ext cx="19827" cy="19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382" name="Group 6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6" y="10647"/>
                                          <a:ext cx="19504" cy="7995"/>
                                          <a:chOff x="0" y="0"/>
                                          <a:chExt cx="20000" cy="19680"/>
                                        </a:xfrm>
                                      </wpg:grpSpPr>
                                      <wpg:grpSp>
                                        <wpg:cNvPr id="383" name="Group 64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9661" cy="6592"/>
                                            <a:chOff x="0" y="68"/>
                                            <a:chExt cx="20000" cy="19776"/>
                                          </a:xfrm>
                                        </wpg:grpSpPr>
                                        <wps:wsp>
                                          <wps:cNvPr id="384" name="Line 64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68"/>
                                              <a:ext cx="19828" cy="9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85" name="Line 65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2" y="19652"/>
                                              <a:ext cx="19828" cy="19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386" name="Group 6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8" y="13088"/>
                                            <a:ext cx="19662" cy="6592"/>
                                            <a:chOff x="0" y="0"/>
                                            <a:chExt cx="20000" cy="19982"/>
                                          </a:xfrm>
                                        </wpg:grpSpPr>
                                        <wps:wsp>
                                          <wps:cNvPr id="387" name="Line 65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9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88" name="Line 65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4" y="19788"/>
                                              <a:ext cx="19826" cy="1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389" name="Group 6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0" y="9822"/>
                                        <a:ext cx="19360" cy="8600"/>
                                        <a:chOff x="0" y="0"/>
                                        <a:chExt cx="20000" cy="20067"/>
                                      </a:xfrm>
                                    </wpg:grpSpPr>
                                    <wpg:grpSp>
                                      <wpg:cNvPr id="390" name="Group 6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9504" cy="8610"/>
                                          <a:chOff x="0" y="0"/>
                                          <a:chExt cx="20000" cy="19988"/>
                                        </a:xfrm>
                                      </wpg:grpSpPr>
                                      <wpg:grpSp>
                                        <wpg:cNvPr id="391" name="Group 65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9661" cy="6695"/>
                                            <a:chOff x="0" y="0"/>
                                            <a:chExt cx="20000" cy="19982"/>
                                          </a:xfrm>
                                        </wpg:grpSpPr>
                                        <wps:wsp>
                                          <wps:cNvPr id="392" name="Line 65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1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3" name="Line 65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2" y="19886"/>
                                              <a:ext cx="19828" cy="9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394" name="Group 65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9" y="13293"/>
                                            <a:ext cx="19661" cy="6695"/>
                                            <a:chOff x="0" y="0"/>
                                            <a:chExt cx="20000" cy="19982"/>
                                          </a:xfrm>
                                        </wpg:grpSpPr>
                                        <wps:wsp>
                                          <wps:cNvPr id="395" name="Line 66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1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6" name="Line 66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3" y="19886"/>
                                              <a:ext cx="19827" cy="9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397" name="Group 6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6" y="11443"/>
                                          <a:ext cx="19504" cy="8624"/>
                                          <a:chOff x="0" y="-21"/>
                                          <a:chExt cx="20000" cy="20021"/>
                                        </a:xfrm>
                                      </wpg:grpSpPr>
                                      <wpg:grpSp>
                                        <wpg:cNvPr id="398" name="Group 66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-21"/>
                                            <a:ext cx="19661" cy="6728"/>
                                            <a:chOff x="0" y="0"/>
                                            <a:chExt cx="20000" cy="19977"/>
                                          </a:xfrm>
                                        </wpg:grpSpPr>
                                        <wps:wsp>
                                          <wps:cNvPr id="399" name="Line 66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19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0" name="Line 66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2" y="19784"/>
                                              <a:ext cx="19828" cy="19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401" name="Group 66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8" y="13305"/>
                                            <a:ext cx="19662" cy="6695"/>
                                            <a:chOff x="0" y="0"/>
                                            <a:chExt cx="20000" cy="20085"/>
                                          </a:xfrm>
                                        </wpg:grpSpPr>
                                        <wps:wsp>
                                          <wps:cNvPr id="402" name="Line 66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9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3" name="Line 66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4" y="19890"/>
                                              <a:ext cx="19826" cy="19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404" name="Group 6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9" y="9822"/>
                                      <a:ext cx="19231" cy="9213"/>
                                      <a:chOff x="0" y="4"/>
                                      <a:chExt cx="20000" cy="21497"/>
                                    </a:xfrm>
                                  </wpg:grpSpPr>
                                  <wpg:grpSp>
                                    <wpg:cNvPr id="405" name="Group 6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"/>
                                        <a:ext cx="19360" cy="10033"/>
                                        <a:chOff x="0" y="9"/>
                                        <a:chExt cx="20000" cy="21499"/>
                                      </a:xfrm>
                                    </wpg:grpSpPr>
                                    <wpg:grpSp>
                                      <wpg:cNvPr id="406" name="Group 6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9"/>
                                          <a:ext cx="19504" cy="9225"/>
                                          <a:chOff x="0" y="21"/>
                                          <a:chExt cx="20000" cy="21525"/>
                                        </a:xfrm>
                                      </wpg:grpSpPr>
                                      <wpg:grpSp>
                                        <wpg:cNvPr id="407" name="Group 67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21"/>
                                            <a:ext cx="19662" cy="7210"/>
                                            <a:chOff x="0" y="63"/>
                                            <a:chExt cx="20000" cy="21424"/>
                                          </a:xfrm>
                                        </wpg:grpSpPr>
                                        <wps:wsp>
                                          <wps:cNvPr id="408" name="Line 67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63"/>
                                              <a:ext cx="19828" cy="10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9" name="Line 67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2" y="21279"/>
                                              <a:ext cx="19828" cy="20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410" name="Group 67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9" y="14336"/>
                                            <a:ext cx="19661" cy="7210"/>
                                            <a:chOff x="0" y="0"/>
                                            <a:chExt cx="20000" cy="19982"/>
                                          </a:xfrm>
                                        </wpg:grpSpPr>
                                        <wps:wsp>
                                          <wps:cNvPr id="411" name="Line 67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1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12" name="Line 67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3" y="19885"/>
                                              <a:ext cx="19827" cy="9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413" name="Group 6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6" y="12268"/>
                                          <a:ext cx="19504" cy="9240"/>
                                          <a:chOff x="0" y="-24"/>
                                          <a:chExt cx="20000" cy="20021"/>
                                        </a:xfrm>
                                      </wpg:grpSpPr>
                                      <wpg:grpSp>
                                        <wpg:cNvPr id="414" name="Group 67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-24"/>
                                            <a:ext cx="19661" cy="6728"/>
                                            <a:chOff x="0" y="0"/>
                                            <a:chExt cx="20000" cy="19977"/>
                                          </a:xfrm>
                                        </wpg:grpSpPr>
                                        <wps:wsp>
                                          <wps:cNvPr id="415" name="Line 68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19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16" name="Line 68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3" y="19784"/>
                                              <a:ext cx="19827" cy="19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417" name="Group 68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8" y="13302"/>
                                            <a:ext cx="19662" cy="6695"/>
                                            <a:chOff x="0" y="0"/>
                                            <a:chExt cx="20000" cy="20085"/>
                                          </a:xfrm>
                                        </wpg:grpSpPr>
                                        <wps:wsp>
                                          <wps:cNvPr id="418" name="Line 68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9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19" name="Line 68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4" y="19890"/>
                                              <a:ext cx="19826" cy="19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420" name="Group 6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" y="11463"/>
                                        <a:ext cx="19359" cy="10038"/>
                                        <a:chOff x="0" y="10"/>
                                        <a:chExt cx="20000" cy="20076"/>
                                      </a:xfrm>
                                    </wpg:grpSpPr>
                                    <wpg:grpSp>
                                      <wpg:cNvPr id="421" name="Group 6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0"/>
                                          <a:ext cx="19504" cy="8610"/>
                                          <a:chOff x="0" y="23"/>
                                          <a:chExt cx="20000" cy="20295"/>
                                        </a:xfrm>
                                      </wpg:grpSpPr>
                                      <wpg:grpSp>
                                        <wpg:cNvPr id="422" name="Group 68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23"/>
                                            <a:ext cx="19661" cy="6798"/>
                                            <a:chOff x="0" y="69"/>
                                            <a:chExt cx="20000" cy="20188"/>
                                          </a:xfrm>
                                        </wpg:grpSpPr>
                                        <wps:wsp>
                                          <wps:cNvPr id="423" name="Line 68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69"/>
                                              <a:ext cx="19828" cy="9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4" name="Line 68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1" y="20061"/>
                                              <a:ext cx="19829" cy="19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425" name="Group 69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8" y="13520"/>
                                            <a:ext cx="19662" cy="6798"/>
                                            <a:chOff x="0" y="0"/>
                                            <a:chExt cx="20000" cy="19982"/>
                                          </a:xfrm>
                                        </wpg:grpSpPr>
                                        <wps:wsp>
                                          <wps:cNvPr id="426" name="Line 69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0"/>
                                              <a:ext cx="19828" cy="1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7" name="Line 69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3" y="19885"/>
                                              <a:ext cx="19827" cy="9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428" name="Group 6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5" y="11472"/>
                                          <a:ext cx="19505" cy="8614"/>
                                          <a:chOff x="0" y="23"/>
                                          <a:chExt cx="20000" cy="19996"/>
                                        </a:xfrm>
                                      </wpg:grpSpPr>
                                      <wpg:grpSp>
                                        <wpg:cNvPr id="429" name="Group 69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23"/>
                                            <a:ext cx="19661" cy="6695"/>
                                            <a:chOff x="0" y="69"/>
                                            <a:chExt cx="20000" cy="19879"/>
                                          </a:xfrm>
                                        </wpg:grpSpPr>
                                        <wps:wsp>
                                          <wps:cNvPr id="430" name="Line 69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69"/>
                                              <a:ext cx="19828" cy="19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31" name="Line 69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2" y="19853"/>
                                              <a:ext cx="19828" cy="9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432" name="Group 69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8" y="13292"/>
                                            <a:ext cx="19662" cy="6727"/>
                                            <a:chOff x="0" y="-72"/>
                                            <a:chExt cx="20000" cy="20078"/>
                                          </a:xfrm>
                                        </wpg:grpSpPr>
                                        <wps:wsp>
                                          <wps:cNvPr id="433" name="Line 69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0" y="-72"/>
                                              <a:ext cx="19828" cy="1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34" name="Line 69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75" y="19812"/>
                                              <a:ext cx="19825" cy="1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  <a:effectLst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  <a:ext uri="{AF507438-7753-43E0-B8FC-AC1667EBCBE1}">
                                                <a14:hiddenEffects xmlns:a14="http://schemas.microsoft.com/office/drawing/2010/main">
                                                  <a:effectLst>
                                                    <a:outerShdw dist="35921" dir="2700000" algn="ctr" rotWithShape="0">
                                                      <a:srgbClr val="808080"/>
                                                    </a:outerShdw>
                                                  </a:effectLst>
                                                </a14:hiddenEffects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g:grpSp>
                                <wpg:cNvPr id="435" name="Group 7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3" y="16361"/>
                                    <a:ext cx="18615" cy="3581"/>
                                    <a:chOff x="0" y="6"/>
                                    <a:chExt cx="20000" cy="19100"/>
                                  </a:xfrm>
                                </wpg:grpSpPr>
                                <wpg:grpSp>
                                  <wpg:cNvPr id="436" name="Group 7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6"/>
                                      <a:ext cx="19505" cy="8198"/>
                                      <a:chOff x="0" y="14"/>
                                      <a:chExt cx="20000" cy="18957"/>
                                    </a:xfrm>
                                  </wpg:grpSpPr>
                                  <wpg:grpSp>
                                    <wpg:cNvPr id="437" name="Group 7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4"/>
                                        <a:ext cx="19661" cy="6352"/>
                                        <a:chOff x="0" y="42"/>
                                        <a:chExt cx="20000" cy="18884"/>
                                      </a:xfrm>
                                    </wpg:grpSpPr>
                                    <wps:wsp>
                                      <wps:cNvPr id="438" name="Line 70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42"/>
                                          <a:ext cx="19828" cy="11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9" name="Line 70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72" y="18742"/>
                                          <a:ext cx="19828" cy="18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40" name="Group 7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39" y="12619"/>
                                        <a:ext cx="19661" cy="6352"/>
                                        <a:chOff x="0" y="0"/>
                                        <a:chExt cx="20000" cy="19914"/>
                                      </a:xfrm>
                                    </wpg:grpSpPr>
                                    <wps:wsp>
                                      <wps:cNvPr id="441" name="Line 7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9828" cy="11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2" name="Line 70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73" y="19720"/>
                                          <a:ext cx="19827" cy="19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443" name="Group 7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6" y="10908"/>
                                      <a:ext cx="19504" cy="8198"/>
                                      <a:chOff x="0" y="0"/>
                                      <a:chExt cx="20000" cy="20040"/>
                                    </a:xfrm>
                                  </wpg:grpSpPr>
                                  <wpg:grpSp>
                                    <wpg:cNvPr id="444" name="Group 7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9662" cy="6715"/>
                                        <a:chOff x="0" y="36"/>
                                        <a:chExt cx="20000" cy="19942"/>
                                      </a:xfrm>
                                    </wpg:grpSpPr>
                                    <wps:wsp>
                                      <wps:cNvPr id="445" name="Line 7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36"/>
                                          <a:ext cx="19828" cy="19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6" name="Line 7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72" y="19862"/>
                                          <a:ext cx="19828" cy="11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47" name="Group 7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38" y="13325"/>
                                        <a:ext cx="19662" cy="6715"/>
                                        <a:chOff x="0" y="0"/>
                                        <a:chExt cx="20000" cy="20043"/>
                                      </a:xfrm>
                                    </wpg:grpSpPr>
                                    <wps:wsp>
                                      <wps:cNvPr id="448" name="Line 7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9829" cy="19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9" name="Line 7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74" y="19927"/>
                                          <a:ext cx="19826" cy="11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450" name="Lin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8387"/>
                                  <a:ext cx="4582" cy="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Line 7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96" y="18384"/>
                                  <a:ext cx="4872" cy="2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Line 7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42" y="18652"/>
                                  <a:ext cx="928" cy="13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Line 7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58" y="18652"/>
                                  <a:ext cx="928" cy="13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8" y="19161"/>
                                  <a:ext cx="11368" cy="1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Oval 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78" y="18839"/>
                                  <a:ext cx="3538" cy="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Oval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4" y="1125"/>
                                  <a:ext cx="11658" cy="3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Rectangle 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8" y="753"/>
                                  <a:ext cx="11774" cy="5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FED8EF" id="Groupe 366" o:spid="_x0000_s1026" style="position:absolute;margin-left:34.85pt;margin-top:4.25pt;width:9pt;height:151.85pt;z-index:251673600;mso-position-horizontal-relative:margin;mso-position-vertical-relative:margin" coordorigin="18" coordsize="19894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">
                      <v:line id="Line 632" o:spid="_x0000_s1027" style="position:absolute;visibility:visible;mso-wrap-style:square" from="3324,204" to="3382,1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">
                        <v:stroke startarrowwidth="narrow" startarrowlength="short" endarrowwidth="narrow" endarrowlength="short"/>
                      </v:line>
                      <v:line id="Line 633" o:spid="_x0000_s1028" style="position:absolute;visibility:visible;mso-wrap-style:square" from="16548,204" to="16606,1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line id="Line 634" o:spid="_x0000_s1029" style="position:absolute;visibility:visible;mso-wrap-style:square" from="18,0" to="3382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">
                        <v:stroke startarrowwidth="narrow" startarrowlength="short" endarrowwidth="narrow" endarrowlength="short"/>
                      </v:line>
                      <v:line id="Line 635" o:spid="_x0000_s1030" style="position:absolute;flip:x;visibility:visible;mso-wrap-style:square" from="16548,0" to="19912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">
                        <v:stroke startarrowwidth="narrow" startarrowlength="short" endarrowwidth="narrow" endarrowlength="short"/>
                      </v:line>
                      <v:group id="Group 636" o:spid="_x0000_s1031" style="position:absolute;left:9066;top:1430;width:7540;height:15939" coordsize="20000,1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  <v:group id="Group 637" o:spid="_x0000_s1032" style="position:absolute;width:20000;height:15853" coordsize="20000,1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      <v:group id="Group 638" o:spid="_x0000_s1033" style="position:absolute;width:19231;height:9211" coordsize="20000,1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    <v:group id="Group 639" o:spid="_x0000_s1034" style="position:absolute;width:19360;height:8604" coordsize="20000,18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    <v:group id="Group 640" o:spid="_x0000_s1035" style="position:absolute;width:19504;height:8008" coordsize="20000,1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        <v:group id="Group 641" o:spid="_x0000_s1036" style="position:absolute;width:19661;height:6283" coordsize="20000,1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              <v:line id="Line 642" o:spid="_x0000_s1037" style="position:absolute;visibility:visible;mso-wrap-style:square" from="0,0" to="19828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  <v:line id="Line 643" o:spid="_x0000_s1038" style="position:absolute;visibility:visible;mso-wrap-style:square" from="172,18591" to="20000,18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</v:group>
                                <v:group id="Group 644" o:spid="_x0000_s1039" style="position:absolute;left:339;top:12475;width:19661;height:6314" coordorigin=",70" coordsize="20000,1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              <v:line id="Line 645" o:spid="_x0000_s1040" style="position:absolute;visibility:visible;mso-wrap-style:square" from="0,70" to="19828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  <v:line id="Line 646" o:spid="_x0000_s1041" style="position:absolute;visibility:visible;mso-wrap-style:square" from="173,19854" to="20000,20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</v:group>
                              </v:group>
                              <v:group id="Group 647" o:spid="_x0000_s1042" style="position:absolute;left:496;top:10647;width:19504;height:7995" coordsize="20000,1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          <v:group id="Group 648" o:spid="_x0000_s1043" style="position:absolute;width:19661;height:6592" coordorigin=",68" coordsize="20000,1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        <v:line id="Line 649" o:spid="_x0000_s1044" style="position:absolute;visibility:visible;mso-wrap-style:square" from="0,68" to="19828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  <v:line id="Line 650" o:spid="_x0000_s1045" style="position:absolute;visibility:visible;mso-wrap-style:square" from="172,19652" to="20000,19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</v:group>
                                <v:group id="Group 651" o:spid="_x0000_s1046" style="position:absolute;left:338;top:13088;width:19662;height:6592" coordsize="20000,1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              <v:line id="Line 652" o:spid="_x0000_s1047" style="position:absolute;visibility:visible;mso-wrap-style:square" from="0,0" to="19828,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  <v:line id="Line 653" o:spid="_x0000_s1048" style="position:absolute;visibility:visible;mso-wrap-style:square" from="174,19788" to="20000,1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</v:group>
                              </v:group>
                            </v:group>
                            <v:group id="Group 654" o:spid="_x0000_s1049" style="position:absolute;left:640;top:9822;width:19360;height:8600" coordsize="20000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      <v:group id="Group 655" o:spid="_x0000_s1050" style="position:absolute;width:19504;height:8610" coordsize="20000,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      <v:group id="Group 656" o:spid="_x0000_s1051" style="position:absolute;width:19661;height:6695" coordsize="20000,1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          <v:line id="Line 657" o:spid="_x0000_s1052" style="position:absolute;visibility:visible;mso-wrap-style:square" from="0,0" to="19828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  <v:line id="Line 658" o:spid="_x0000_s1053" style="position:absolute;visibility:visible;mso-wrap-style:square" from="172,19886" to="20000,1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</v:group>
                                <v:group id="Group 659" o:spid="_x0000_s1054" style="position:absolute;left:339;top:13293;width:19661;height:6695" coordsize="20000,1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                <v:line id="Line 660" o:spid="_x0000_s1055" style="position:absolute;visibility:visible;mso-wrap-style:square" from="0,0" to="19828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">
                                    <v:stroke startarrowwidth="narrow" startarrowlength="short" endarrowwidth="narrow" endarrowlength="short"/>
                                  </v:line>
                                  <v:line id="Line 661" o:spid="_x0000_s1056" style="position:absolute;visibility:visible;mso-wrap-style:square" from="173,19886" to="20000,1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">
                                    <v:stroke startarrowwidth="narrow" startarrowlength="short" endarrowwidth="narrow" endarrowlength="short"/>
                                  </v:line>
                                </v:group>
                              </v:group>
                              <v:group id="Group 662" o:spid="_x0000_s1057" style="position:absolute;left:496;top:11443;width:19504;height:8624" coordorigin=",-21" coordsize="2000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            <v:group id="Group 663" o:spid="_x0000_s1058" style="position:absolute;top:-21;width:19661;height:6728" coordsize="20000,1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              <v:line id="Line 664" o:spid="_x0000_s1059" style="position:absolute;visibility:visible;mso-wrap-style:square" from="0,0" to="19828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">
                                    <v:stroke startarrowwidth="narrow" startarrowlength="short" endarrowwidth="narrow" endarrowlength="short"/>
                                  </v:line>
                                  <v:line id="Line 665" o:spid="_x0000_s1060" style="position:absolute;visibility:visible;mso-wrap-style:square" from="172,19784" to="20000,19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</v:group>
                                <v:group id="Group 666" o:spid="_x0000_s1061" style="position:absolute;left:338;top:13305;width:19662;height:6695" coordsize="20000,2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                <v:line id="Line 667" o:spid="_x0000_s1062" style="position:absolute;visibility:visible;mso-wrap-style:square" from="0,0" to="19828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  <v:line id="Line 668" o:spid="_x0000_s1063" style="position:absolute;visibility:visible;mso-wrap-style:square" from="174,19890" to="20000,2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</v:group>
                              </v:group>
                            </v:group>
                          </v:group>
                          <v:group id="Group 669" o:spid="_x0000_s1064" style="position:absolute;left:769;top:9822;width:19231;height:9213" coordorigin=",4" coordsize="20000,2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        <v:group id="Group 670" o:spid="_x0000_s1065" style="position:absolute;top:4;width:19360;height:10033" coordorigin=",9" coordsize="20000,2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          <v:group id="Group 671" o:spid="_x0000_s1066" style="position:absolute;top:9;width:19504;height:9225" coordorigin=",21" coordsize="20000,2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          <v:group id="Group 672" o:spid="_x0000_s1067" style="position:absolute;top:21;width:19662;height:7210" coordorigin=",63" coordsize="20000,2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              <v:line id="Line 673" o:spid="_x0000_s1068" style="position:absolute;visibility:visible;mso-wrap-style:square" from="0,63" to="19828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  <v:line id="Line 674" o:spid="_x0000_s1069" style="position:absolute;visibility:visible;mso-wrap-style:square" from="172,21279" to="20000,2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">
                                    <v:stroke startarrowwidth="narrow" startarrowlength="short" endarrowwidth="narrow" endarrowlength="short"/>
                                  </v:line>
                                </v:group>
                                <v:group id="Group 675" o:spid="_x0000_s1070" style="position:absolute;left:339;top:14336;width:19661;height:7210" coordsize="20000,1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          <v:line id="Line 676" o:spid="_x0000_s1071" style="position:absolute;visibility:visible;mso-wrap-style:square" from="0,0" to="19828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">
                                    <v:stroke startarrowwidth="narrow" startarrowlength="short" endarrowwidth="narrow" endarrowlength="short"/>
                                  </v:line>
                                  <v:line id="Line 677" o:spid="_x0000_s1072" style="position:absolute;visibility:visible;mso-wrap-style:square" from="173,19885" to="20000,1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</v:group>
                              </v:group>
                              <v:group id="Group 678" o:spid="_x0000_s1073" style="position:absolute;left:496;top:12268;width:19504;height:9240" coordorigin=",-24" coordsize="2000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        <v:group id="Group 679" o:spid="_x0000_s1074" style="position:absolute;top:-24;width:19661;height:6728" coordsize="20000,1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              <v:line id="Line 680" o:spid="_x0000_s1075" style="position:absolute;visibility:visible;mso-wrap-style:square" from="0,0" to="19828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">
                                    <v:stroke startarrowwidth="narrow" startarrowlength="short" endarrowwidth="narrow" endarrowlength="short"/>
                                  </v:line>
                                  <v:line id="Line 681" o:spid="_x0000_s1076" style="position:absolute;visibility:visible;mso-wrap-style:square" from="173,19784" to="20000,19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</v:group>
                                <v:group id="Group 682" o:spid="_x0000_s1077" style="position:absolute;left:338;top:13302;width:19662;height:6695" coordsize="20000,2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    <v:line id="Line 683" o:spid="_x0000_s1078" style="position:absolute;visibility:visible;mso-wrap-style:square" from="0,0" to="19828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  <v:line id="Line 684" o:spid="_x0000_s1079" style="position:absolute;visibility:visible;mso-wrap-style:square" from="174,19890" to="20000,2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</v:group>
                              </v:group>
                            </v:group>
                            <v:group id="Group 685" o:spid="_x0000_s1080" style="position:absolute;left:641;top:11463;width:19359;height:10038" coordorigin=",10" coordsize="20000,2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      <v:group id="Group 686" o:spid="_x0000_s1081" style="position:absolute;top:10;width:19504;height:8610" coordorigin=",23" coordsize="20000,2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        <v:group id="Group 687" o:spid="_x0000_s1082" style="position:absolute;top:23;width:19661;height:6798" coordorigin=",69" coordsize="20000,2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        <v:line id="Line 688" o:spid="_x0000_s1083" style="position:absolute;visibility:visible;mso-wrap-style:square" from="0,69" to="19828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  <v:line id="Line 689" o:spid="_x0000_s1084" style="position:absolute;visibility:visible;mso-wrap-style:square" from="171,20061" to="20000,20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</v:group>
                                <v:group id="Group 690" o:spid="_x0000_s1085" style="position:absolute;left:338;top:13520;width:19662;height:6798" coordsize="20000,1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      <v:line id="Line 691" o:spid="_x0000_s1086" style="position:absolute;visibility:visible;mso-wrap-style:square" from="0,0" to="19828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  <v:line id="Line 692" o:spid="_x0000_s1087" style="position:absolute;visibility:visible;mso-wrap-style:square" from="173,19885" to="20000,1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">
                                    <v:stroke startarrowwidth="narrow" startarrowlength="short" endarrowwidth="narrow" endarrowlength="short"/>
                                  </v:line>
                                </v:group>
                              </v:group>
                              <v:group id="Group 693" o:spid="_x0000_s1088" style="position:absolute;left:495;top:11472;width:19505;height:8614" coordorigin=",23" coordsize="20000,1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            <v:group id="Group 694" o:spid="_x0000_s1089" style="position:absolute;top:23;width:19661;height:6695" coordorigin=",69" coordsize="20000,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            <v:line id="Line 695" o:spid="_x0000_s1090" style="position:absolute;visibility:visible;mso-wrap-style:square" from="0,69" to="19828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  <v:line id="Line 696" o:spid="_x0000_s1091" style="position:absolute;visibility:visible;mso-wrap-style:square" from="172,19853" to="20000,19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">
                                    <v:stroke startarrowwidth="narrow" startarrowlength="short" endarrowwidth="narrow" endarrowlength="short"/>
                                  </v:line>
                                </v:group>
                                <v:group id="Group 697" o:spid="_x0000_s1092" style="position:absolute;left:338;top:13292;width:19662;height:6727" coordorigin=",-72" coordsize="20000,2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            <v:line id="Line 698" o:spid="_x0000_s1093" style="position:absolute;visibility:visible;mso-wrap-style:square" from="0,-72" to="19828,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">
                                    <v:stroke startarrowwidth="narrow" startarrowlength="short" endarrowwidth="narrow" endarrowlength="short"/>
                                  </v:line>
                                  <v:line id="Line 699" o:spid="_x0000_s1094" style="position:absolute;visibility:visible;mso-wrap-style:square" from="175,19812" to="20000,2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">
                                    <v:stroke startarrowwidth="narrow" startarrowlength="short" endarrowwidth="narrow" endarrowlength="short"/>
                                  </v:line>
                                </v:group>
                              </v:group>
                            </v:group>
                          </v:group>
                        </v:group>
                        <v:group id="Group 700" o:spid="_x0000_s1095" style="position:absolute;left:923;top:16361;width:18615;height:3581" coordorigin=",6" coordsize="20000,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    <v:group id="Group 701" o:spid="_x0000_s1096" style="position:absolute;top:6;width:19505;height:8198" coordorigin=",14" coordsize="20000,1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        <v:group id="Group 702" o:spid="_x0000_s1097" style="position:absolute;top:14;width:19661;height:6352" coordorigin=",42" coordsize="2000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      <v:line id="Line 703" o:spid="_x0000_s1098" style="position:absolute;visibility:visible;mso-wrap-style:square" from="0,42" to="19828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">
                                <v:stroke startarrowwidth="narrow" startarrowlength="short" endarrowwidth="narrow" endarrowlength="short"/>
                              </v:line>
                              <v:line id="Line 704" o:spid="_x0000_s1099" style="position:absolute;visibility:visible;mso-wrap-style:square" from="172,18742" to="20000,18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">
                                <v:stroke startarrowwidth="narrow" startarrowlength="short" endarrowwidth="narrow" endarrowlength="short"/>
                              </v:line>
                            </v:group>
                            <v:group id="Group 705" o:spid="_x0000_s1100" style="position:absolute;left:339;top:12619;width:19661;height:6352" coordsize="20000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          <v:line id="Line 706" o:spid="_x0000_s1101" style="position:absolute;visibility:visible;mso-wrap-style:square" from="0,0" to="19828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">
                                <v:stroke startarrowwidth="narrow" startarrowlength="short" endarrowwidth="narrow" endarrowlength="short"/>
                              </v:line>
                              <v:line id="Line 707" o:spid="_x0000_s1102" style="position:absolute;visibility:visible;mso-wrap-style:square" from="173,19720" to="20000,19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">
                                <v:stroke startarrowwidth="narrow" startarrowlength="short" endarrowwidth="narrow" endarrowlength="short"/>
                              </v:line>
                            </v:group>
                          </v:group>
                          <v:group id="Group 708" o:spid="_x0000_s1103" style="position:absolute;left:496;top:10908;width:19504;height:8198" coordsize="20000,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          <v:group id="Group 709" o:spid="_x0000_s1104" style="position:absolute;width:19662;height:6715" coordorigin=",36" coordsize="20000,1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          <v:line id="Line 710" o:spid="_x0000_s1105" style="position:absolute;visibility:visible;mso-wrap-style:square" from="0,36" to="19828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">
                                <v:stroke startarrowwidth="narrow" startarrowlength="short" endarrowwidth="narrow" endarrowlength="short"/>
                              </v:line>
                              <v:line id="Line 711" o:spid="_x0000_s1106" style="position:absolute;visibility:visible;mso-wrap-style:square" from="172,19862" to="20000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">
                                <v:stroke startarrowwidth="narrow" startarrowlength="short" endarrowwidth="narrow" endarrowlength="short"/>
                              </v:line>
                            </v:group>
                            <v:group id="Group 712" o:spid="_x0000_s1107" style="position:absolute;left:338;top:13325;width:19662;height:6715" coordsize="20000,2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        <v:line id="Line 713" o:spid="_x0000_s1108" style="position:absolute;visibility:visible;mso-wrap-style:square" from="0,0" to="19829,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">
                                <v:stroke startarrowwidth="narrow" startarrowlength="short" endarrowwidth="narrow" endarrowlength="short"/>
                              </v:line>
                              <v:line id="Line 714" o:spid="_x0000_s1109" style="position:absolute;visibility:visible;mso-wrap-style:square" from="174,19927" to="20000,2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">
                                <v:stroke startarrowwidth="narrow" startarrowlength="short" endarrowwidth="narrow" endarrowlength="short"/>
                              </v:line>
                            </v:group>
                          </v:group>
                        </v:group>
                      </v:group>
                      <v:line id="Line 715" o:spid="_x0000_s1110" style="position:absolute;visibility:visible;mso-wrap-style:square" from="3324,18387" to="7906,1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line id="Line 716" o:spid="_x0000_s1111" style="position:absolute;flip:x;visibility:visible;mso-wrap-style:square" from="11096,18384" to="15968,18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">
                        <v:stroke startarrowwidth="narrow" startarrowlength="short" endarrowwidth="narrow" endarrowlength="short"/>
                      </v:line>
                      <v:line id="Line 717" o:spid="_x0000_s1112" style="position:absolute;visibility:visible;mso-wrap-style:square" from="7442,18652" to="8370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">
                        <v:stroke startarrowwidth="narrow" startarrowlength="short" endarrowwidth="narrow" endarrowlength="short"/>
                      </v:line>
                      <v:line id="Line 718" o:spid="_x0000_s1113" style="position:absolute;flip:x;visibility:visible;mso-wrap-style:square" from="10458,18652" to="11386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">
                        <v:stroke startarrowwidth="narrow" startarrowlength="short" endarrowwidth="narrow" endarrowlength="short"/>
                      </v:line>
                      <v:rect id="Rectangle 719" o:spid="_x0000_s1114" style="position:absolute;left:4368;top:19161;width:1136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U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UMR0N4nglHQM4eAAAA//8DAFBLAQItABQABgAIAAAAIQDb4fbL7gAAAIUBAAATAAAAAAAAAAAA&#10;AAAAAAAAAABbQ29udGVudF9UeXBlc10ueG1sUEsBAi0AFAAGAAgAAAAhAFr0LFu/AAAAFQEAAAsA&#10;AAAAAAAAAAAAAAAAHwEAAF9yZWxzLy5yZWxzUEsBAi0AFAAGAAgAAAAhAEdJ9QjEAAAA3AAAAA8A&#10;AAAAAAAAAAAAAAAABwIAAGRycy9kb3ducmV2LnhtbFBLBQYAAAAAAwADALcAAAD4AgAAAAA=&#10;"/>
                      <v:oval id="Oval 720" o:spid="_x0000_s1115" style="position:absolute;left:15678;top:18839;width:3538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"/>
                      <v:oval id="Oval 721" o:spid="_x0000_s1116" style="position:absolute;left:4194;top:1125;width:1165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"/>
                      <v:rect id="Rectangle 722" o:spid="_x0000_s1117" style="position:absolute;left:3788;top:753;width:1177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T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" stroked="f"/>
                      <w10:wrap anchorx="margin" anchory="margin"/>
                    </v:group>
                  </w:pict>
                </mc:Fallback>
              </mc:AlternateContent>
            </w:r>
          </w:p>
        </w:tc>
      </w:tr>
      <w:tr w:rsidR="00E4098A" w:rsidRPr="002F0F31" w14:paraId="5039B869" w14:textId="77777777" w:rsidTr="00013363">
        <w:trPr>
          <w:trHeight w:val="650"/>
        </w:trPr>
        <w:tc>
          <w:tcPr>
            <w:tcW w:w="1418" w:type="dxa"/>
          </w:tcPr>
          <w:p w14:paraId="49752375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NOM</w:t>
            </w:r>
          </w:p>
          <w:p w14:paraId="2DDE0C3B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</w:p>
          <w:p w14:paraId="3A880D46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Capacités courantes</w:t>
            </w:r>
          </w:p>
        </w:tc>
        <w:tc>
          <w:tcPr>
            <w:tcW w:w="3964" w:type="dxa"/>
          </w:tcPr>
          <w:p w14:paraId="1072081B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 xml:space="preserve">Pipette graduée (A) </w:t>
            </w:r>
            <w:proofErr w:type="gramStart"/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ou</w:t>
            </w:r>
            <w:proofErr w:type="gramEnd"/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 xml:space="preserve"> </w:t>
            </w:r>
          </w:p>
          <w:p w14:paraId="01ADA6D7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proofErr w:type="gramStart"/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pipette</w:t>
            </w:r>
            <w:proofErr w:type="gramEnd"/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 xml:space="preserve"> jaugée (B)</w:t>
            </w:r>
          </w:p>
          <w:p w14:paraId="7DE62DF7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1,0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2,0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</w:t>
            </w:r>
          </w:p>
          <w:p w14:paraId="027E4EDA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5,0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10,0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</w:p>
          <w:p w14:paraId="42A3BDD0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20,0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 ;</w:t>
            </w: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 xml:space="preserve"> </w:t>
            </w:r>
          </w:p>
        </w:tc>
        <w:tc>
          <w:tcPr>
            <w:tcW w:w="2909" w:type="dxa"/>
          </w:tcPr>
          <w:p w14:paraId="1EB5AC62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Fiole jaugée</w:t>
            </w:r>
          </w:p>
          <w:p w14:paraId="3AA2F196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10,0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20,0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</w:t>
            </w:r>
          </w:p>
          <w:p w14:paraId="181AD3FF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25,0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50,0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100,0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250,0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500,0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 ; 1L ; 2L</w:t>
            </w:r>
          </w:p>
        </w:tc>
        <w:tc>
          <w:tcPr>
            <w:tcW w:w="2117" w:type="dxa"/>
          </w:tcPr>
          <w:p w14:paraId="5843A292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Burette graduée</w:t>
            </w:r>
          </w:p>
          <w:p w14:paraId="35C09913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</w:p>
          <w:p w14:paraId="38BD462B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25,0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 ; 50,0 </w:t>
            </w:r>
            <w:proofErr w:type="spell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mL</w:t>
            </w:r>
            <w:proofErr w:type="spellEnd"/>
          </w:p>
        </w:tc>
      </w:tr>
      <w:tr w:rsidR="00E4098A" w:rsidRPr="002F0F31" w14:paraId="629C8026" w14:textId="77777777" w:rsidTr="00013363">
        <w:trPr>
          <w:trHeight w:val="650"/>
        </w:trPr>
        <w:tc>
          <w:tcPr>
            <w:tcW w:w="1418" w:type="dxa"/>
          </w:tcPr>
          <w:p w14:paraId="51647759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</w:p>
          <w:p w14:paraId="16437E0E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fr-FR"/>
              </w:rPr>
              <w:t>USAGE</w:t>
            </w:r>
          </w:p>
        </w:tc>
        <w:tc>
          <w:tcPr>
            <w:tcW w:w="3964" w:type="dxa"/>
          </w:tcPr>
          <w:p w14:paraId="3647A811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Mesure très précise de volumes </w:t>
            </w:r>
          </w:p>
          <w:p w14:paraId="76076ADD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proofErr w:type="gram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( Prélèvement</w:t>
            </w:r>
            <w:proofErr w:type="gram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 de liquides lors de dilutions ou titrage ou synthèse organique  )</w:t>
            </w:r>
          </w:p>
        </w:tc>
        <w:tc>
          <w:tcPr>
            <w:tcW w:w="2909" w:type="dxa"/>
          </w:tcPr>
          <w:p w14:paraId="159BA68F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Mesure très précise de volume</w:t>
            </w:r>
          </w:p>
          <w:p w14:paraId="0F51829C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Préparation de solutions</w:t>
            </w:r>
          </w:p>
          <w:p w14:paraId="450C5929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proofErr w:type="gramStart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( dissolution</w:t>
            </w:r>
            <w:proofErr w:type="gramEnd"/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 xml:space="preserve"> et dilution )</w:t>
            </w:r>
          </w:p>
        </w:tc>
        <w:tc>
          <w:tcPr>
            <w:tcW w:w="2117" w:type="dxa"/>
          </w:tcPr>
          <w:p w14:paraId="05C56678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Dosage par titrage</w:t>
            </w:r>
          </w:p>
          <w:p w14:paraId="00F8C4A4" w14:textId="77777777" w:rsidR="00E4098A" w:rsidRPr="002F0F31" w:rsidRDefault="00E4098A" w:rsidP="00EB5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</w:pPr>
            <w:r w:rsidRPr="002F0F3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Ajout rapide de petits volumes précis</w:t>
            </w:r>
          </w:p>
        </w:tc>
      </w:tr>
    </w:tbl>
    <w:p w14:paraId="28ED10F7" w14:textId="77777777" w:rsidR="00E4098A" w:rsidRPr="002F0F31" w:rsidRDefault="00E4098A" w:rsidP="00E4098A">
      <w:pPr>
        <w:keepNext/>
        <w:spacing w:after="0" w:line="240" w:lineRule="auto"/>
        <w:ind w:firstLine="708"/>
        <w:outlineLvl w:val="0"/>
        <w:rPr>
          <w:rFonts w:eastAsia="Times New Roman"/>
          <w:b/>
          <w:sz w:val="20"/>
          <w:szCs w:val="20"/>
          <w:lang w:eastAsia="fr-FR"/>
        </w:rPr>
      </w:pPr>
      <w:r w:rsidRPr="002F0F31">
        <w:rPr>
          <w:rFonts w:eastAsia="Times New Roman"/>
          <w:b/>
          <w:sz w:val="20"/>
          <w:szCs w:val="20"/>
          <w:lang w:eastAsia="fr-FR"/>
        </w:rPr>
        <w:t xml:space="preserve">Conditions </w:t>
      </w:r>
      <w:proofErr w:type="gramStart"/>
      <w:r w:rsidRPr="002F0F31">
        <w:rPr>
          <w:rFonts w:eastAsia="Times New Roman"/>
          <w:b/>
          <w:sz w:val="20"/>
          <w:szCs w:val="20"/>
          <w:lang w:eastAsia="fr-FR"/>
        </w:rPr>
        <w:t>d’utilisation:</w:t>
      </w:r>
      <w:proofErr w:type="gramEnd"/>
    </w:p>
    <w:p w14:paraId="2BEACEB4" w14:textId="484DCD46" w:rsidR="00013363" w:rsidRPr="00013363" w:rsidRDefault="00E4098A" w:rsidP="00013363">
      <w:pPr>
        <w:spacing w:after="0" w:line="240" w:lineRule="auto"/>
        <w:rPr>
          <w:rFonts w:eastAsia="Times New Roman"/>
          <w:sz w:val="20"/>
          <w:szCs w:val="20"/>
          <w:lang w:eastAsia="fr-FR"/>
        </w:rPr>
      </w:pPr>
      <w:r w:rsidRPr="002F0F31">
        <w:rPr>
          <w:rFonts w:eastAsia="Times New Roman"/>
          <w:sz w:val="20"/>
          <w:szCs w:val="20"/>
          <w:lang w:eastAsia="fr-FR"/>
        </w:rPr>
        <w:t xml:space="preserve">On doit </w:t>
      </w:r>
      <w:r w:rsidRPr="002F0F31">
        <w:rPr>
          <w:rFonts w:eastAsia="Times New Roman"/>
          <w:b/>
          <w:sz w:val="20"/>
          <w:szCs w:val="20"/>
          <w:lang w:eastAsia="fr-FR"/>
        </w:rPr>
        <w:t>éviter</w:t>
      </w:r>
      <w:r w:rsidRPr="002F0F31">
        <w:rPr>
          <w:rFonts w:eastAsia="Times New Roman"/>
          <w:sz w:val="20"/>
          <w:szCs w:val="20"/>
          <w:lang w:eastAsia="fr-FR"/>
        </w:rPr>
        <w:t xml:space="preserve"> de faire </w:t>
      </w:r>
      <w:r w:rsidRPr="002F0F31">
        <w:rPr>
          <w:rFonts w:eastAsia="Times New Roman"/>
          <w:b/>
          <w:sz w:val="20"/>
          <w:szCs w:val="20"/>
          <w:lang w:eastAsia="fr-FR"/>
        </w:rPr>
        <w:t>plusieurs</w:t>
      </w:r>
      <w:r w:rsidRPr="002F0F31">
        <w:rPr>
          <w:rFonts w:eastAsia="Times New Roman"/>
          <w:sz w:val="20"/>
          <w:szCs w:val="20"/>
          <w:lang w:eastAsia="fr-FR"/>
        </w:rPr>
        <w:t xml:space="preserve"> mesures pour un volume </w:t>
      </w:r>
      <w:proofErr w:type="gramStart"/>
      <w:r w:rsidRPr="002F0F31">
        <w:rPr>
          <w:rFonts w:eastAsia="Times New Roman"/>
          <w:sz w:val="20"/>
          <w:szCs w:val="20"/>
          <w:lang w:eastAsia="fr-FR"/>
        </w:rPr>
        <w:t>précis;</w:t>
      </w:r>
      <w:proofErr w:type="gramEnd"/>
      <w:r w:rsidRPr="002F0F31">
        <w:rPr>
          <w:rFonts w:eastAsia="Times New Roman"/>
          <w:sz w:val="20"/>
          <w:szCs w:val="20"/>
          <w:lang w:eastAsia="fr-FR"/>
        </w:rPr>
        <w:t xml:space="preserve"> par exemple pour 18mL ne pas faire 10mL (pipette jaugée) puis 8mL ( pipette graduée )  mais utiliser une burette graduée (de 25 </w:t>
      </w:r>
      <w:proofErr w:type="spellStart"/>
      <w:r w:rsidRPr="002F0F31">
        <w:rPr>
          <w:rFonts w:eastAsia="Times New Roman"/>
          <w:sz w:val="20"/>
          <w:szCs w:val="20"/>
          <w:lang w:eastAsia="fr-FR"/>
        </w:rPr>
        <w:t>mL</w:t>
      </w:r>
      <w:proofErr w:type="spellEnd"/>
      <w:r w:rsidRPr="002F0F31">
        <w:rPr>
          <w:rFonts w:eastAsia="Times New Roman"/>
          <w:sz w:val="20"/>
          <w:szCs w:val="20"/>
          <w:lang w:eastAsia="fr-FR"/>
        </w:rPr>
        <w:t>).</w:t>
      </w:r>
    </w:p>
    <w:p w14:paraId="6817BC33" w14:textId="07D84F05" w:rsidR="00013363" w:rsidRPr="00013363" w:rsidRDefault="00013363" w:rsidP="0001336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lastRenderedPageBreak/>
        <w:t>FORMULAIRE INCERTITUDES</w:t>
      </w:r>
    </w:p>
    <w:p w14:paraId="719BE51D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 xml:space="preserve">Prérequis mathématiques : </w:t>
      </w:r>
    </w:p>
    <w:p w14:paraId="04B17BA8" w14:textId="77777777" w:rsidR="00013363" w:rsidRPr="00013363" w:rsidRDefault="00013363" w:rsidP="00013363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 xml:space="preserve">Pour une série N de valeurs, savoir calculer une </w:t>
      </w:r>
      <w:proofErr w:type="gramStart"/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>moyenne ,</w:t>
      </w:r>
      <w:proofErr w:type="gramEnd"/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 xml:space="preserve"> un écart-type S</w:t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vertAlign w:val="subscript"/>
          <w:lang w:eastAsia="fr-FR"/>
        </w:rPr>
        <w:t>n</w:t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 xml:space="preserve"> et un écart-type expérimental S</w:t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vertAlign w:val="subscript"/>
          <w:lang w:eastAsia="fr-FR"/>
        </w:rPr>
        <w:t xml:space="preserve">n-1 </w:t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>sur une calculatrice ou un tableur.</w:t>
      </w:r>
    </w:p>
    <w:p w14:paraId="27E181B9" w14:textId="45EA2F67" w:rsidR="00013363" w:rsidRPr="00013363" w:rsidRDefault="00013363" w:rsidP="0001336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i/>
          <w:iCs/>
          <w:noProof/>
          <w:color w:val="auto"/>
          <w:sz w:val="20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0A6DE2A5" wp14:editId="76481212">
            <wp:simplePos x="0" y="0"/>
            <wp:positionH relativeFrom="column">
              <wp:posOffset>1600200</wp:posOffset>
            </wp:positionH>
            <wp:positionV relativeFrom="paragraph">
              <wp:posOffset>139700</wp:posOffset>
            </wp:positionV>
            <wp:extent cx="1485900" cy="198755"/>
            <wp:effectExtent l="0" t="0" r="0" b="10795"/>
            <wp:wrapSquare wrapText="bothSides"/>
            <wp:docPr id="36" name="Image 36" descr="\scriptstyle S_n=\sqrt{\frac{1}{n}\sum_{i=1}^n(X_i-\overline{X})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scriptstyle S_n=\sqrt{\frac{1}{n}\sum_{i=1}^n(X_i-\overline{X})^2}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363">
        <w:rPr>
          <w:rFonts w:ascii="Times New Roman" w:eastAsia="Times New Roman" w:hAnsi="Times New Roman" w:cs="Times New Roman"/>
          <w:i/>
          <w:iCs/>
          <w:noProof/>
          <w:color w:val="auto"/>
          <w:sz w:val="20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 wp14:anchorId="349C7F53" wp14:editId="4974B7BE">
            <wp:simplePos x="0" y="0"/>
            <wp:positionH relativeFrom="column">
              <wp:posOffset>3429000</wp:posOffset>
            </wp:positionH>
            <wp:positionV relativeFrom="paragraph">
              <wp:posOffset>25400</wp:posOffset>
            </wp:positionV>
            <wp:extent cx="2502535" cy="294640"/>
            <wp:effectExtent l="0" t="0" r="12065" b="10160"/>
            <wp:wrapSquare wrapText="bothSides"/>
            <wp:docPr id="35" name="Image 35" descr="\scriptstyle S_{n-1}=\sqrt{\frac{1}{n-1}\sum_{i=1}^n(X_i-\overline{X})^2} = \sqrt{\frac{n}{n-1}}\cdot S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scriptstyle S_{n-1}=\sqrt{\frac{1}{n-1}\sum_{i=1}^n(X_i-\overline{X})^2} = \sqrt{\frac{n}{n-1}}\cdot S_n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fldChar w:fldCharType="begin"/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instrText xml:space="preserve"> INCLUDEPICTURE "http://upload.wikimedia.org/wikipedia/fr/math/6/2/d/62dfe4682cb8ad61801e07c0b4d47731.png" \* MERGEFORMATINET </w:instrText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fldChar w:fldCharType="separate"/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pict w14:anchorId="6DA2EE12">
          <v:shape id="_x0000_i1179" type="#_x0000_t75" alt=" \bar{x} = {1 \over n} \sum_{i=1}^n{x_i}" style="width:75pt;height:36pt">
            <v:imagedata r:id="rId17" r:href="rId18"/>
          </v:shape>
        </w:pict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fldChar w:fldCharType="end"/>
      </w:r>
    </w:p>
    <w:p w14:paraId="113A57B3" w14:textId="77777777" w:rsidR="00013363" w:rsidRPr="00013363" w:rsidRDefault="00013363" w:rsidP="00013363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 xml:space="preserve">Loi normale.  </w:t>
      </w:r>
    </w:p>
    <w:p w14:paraId="06431811" w14:textId="77777777" w:rsidR="00013363" w:rsidRPr="00013363" w:rsidRDefault="00013363" w:rsidP="00013363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>Intervalle de confiance ; niveau de confiance p = 1-</w:t>
      </w:r>
      <w:r w:rsidRPr="00013363">
        <w:rPr>
          <w:rFonts w:ascii="Symbol" w:eastAsia="Times New Roman" w:hAnsi="Symbol" w:cs="Times New Roman"/>
          <w:i/>
          <w:iCs/>
          <w:color w:val="auto"/>
          <w:sz w:val="24"/>
          <w:szCs w:val="24"/>
          <w:lang w:eastAsia="fr-FR"/>
        </w:rPr>
        <w:t></w:t>
      </w:r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> </w:t>
      </w:r>
      <w:proofErr w:type="gramStart"/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>;  cas</w:t>
      </w:r>
      <w:proofErr w:type="gramEnd"/>
      <w:r w:rsidRPr="00013363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  <w:t xml:space="preserve"> p = 0,95 et k = 2</w:t>
      </w:r>
    </w:p>
    <w:p w14:paraId="56FEF3D4" w14:textId="77777777" w:rsidR="00013363" w:rsidRPr="00013363" w:rsidRDefault="00013363" w:rsidP="0001336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fr-FR"/>
        </w:rPr>
      </w:pPr>
    </w:p>
    <w:p w14:paraId="0DDCF9F0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L’écriture du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résultat d’une mesure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 doit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intégrer la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valeur de la mesure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et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un intervalle de confiance de largeur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U ( noté 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eastAsia="fr-FR"/>
        </w:rPr>
        <w:t>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m )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associée à un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niveau de confiance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(généralement 95 % ; p = 0,95 ) </w:t>
      </w:r>
    </w:p>
    <w:p w14:paraId="716D3192" w14:textId="77777777" w:rsidR="00013363" w:rsidRPr="00013363" w:rsidRDefault="00013363" w:rsidP="00013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 xml:space="preserve">On écrit le résultat M = m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 xml:space="preserve"> 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></w:t>
      </w:r>
      <w:proofErr w:type="spell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>m</w:t>
      </w:r>
      <w:proofErr w:type="spell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 xml:space="preserve">    unité   </w:t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>ou  un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 xml:space="preserve"> encadrement  m – 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>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 xml:space="preserve">m &lt; M &lt; m + 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>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 xml:space="preserve">m        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bdr w:val="single" w:sz="4" w:space="0" w:color="auto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single" w:sz="4" w:space="0" w:color="auto"/>
          <w:lang w:eastAsia="fr-FR"/>
        </w:rPr>
        <w:t xml:space="preserve"> </w:t>
      </w:r>
    </w:p>
    <w:p w14:paraId="05138F86" w14:textId="7371F4BA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CD7382" wp14:editId="32FB72DA">
                <wp:simplePos x="0" y="0"/>
                <wp:positionH relativeFrom="column">
                  <wp:posOffset>4343400</wp:posOffset>
                </wp:positionH>
                <wp:positionV relativeFrom="paragraph">
                  <wp:posOffset>126365</wp:posOffset>
                </wp:positionV>
                <wp:extent cx="2310130" cy="1600200"/>
                <wp:effectExtent l="4445" t="0" r="0" b="3175"/>
                <wp:wrapSquare wrapText="bothSides"/>
                <wp:docPr id="32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600200"/>
                          <a:chOff x="8257" y="6981"/>
                          <a:chExt cx="3638" cy="2520"/>
                        </a:xfrm>
                      </wpg:grpSpPr>
                      <pic:pic xmlns:pic="http://schemas.openxmlformats.org/drawingml/2006/picture">
                        <pic:nvPicPr>
                          <pic:cNvPr id="33" name="il_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7" y="6981"/>
                            <a:ext cx="3638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38" y="760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95569" id="Groupe 32" o:spid="_x0000_s1026" style="position:absolute;margin-left:342pt;margin-top:9.95pt;width:181.9pt;height:126pt;z-index:251675648" coordorigin="8257,6981" coordsize="3638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">
                <v:shape id="il_fi" o:spid="_x0000_s1027" type="#_x0000_t75" style="position:absolute;left:8257;top:6981;width:363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">
                  <v:imagedata r:id="rId21" r:href="rId22"/>
                </v:shape>
                <v:line id="Line 19" o:spid="_x0000_s1028" style="position:absolute;flip:x;visibility:visible;mso-wrap-style:square" from="10138,7604" to="10138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w10:wrap type="square"/>
              </v:group>
            </w:pict>
          </mc:Fallback>
        </mc:AlternateContent>
      </w:r>
    </w:p>
    <w:p w14:paraId="5A75C74B" w14:textId="77777777" w:rsidR="00013363" w:rsidRPr="00013363" w:rsidRDefault="00013363" w:rsidP="00013363">
      <w:pPr>
        <w:keepNext/>
        <w:numPr>
          <w:ilvl w:val="0"/>
          <w:numId w:val="4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I-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>Loi normale de distribution</w:t>
      </w:r>
    </w:p>
    <w:p w14:paraId="736B6A40" w14:textId="77777777" w:rsidR="00013363" w:rsidRPr="00013363" w:rsidRDefault="00013363" w:rsidP="0001336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Lorsque le même opérateur ou le même programme effectue une infinité de fois la même mesure, exactement dans les mêmes conditions, on dit qu’il y a répétabilité.</w:t>
      </w:r>
    </w:p>
    <w:p w14:paraId="7AD80990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Pourtant les valeurs mesurées ne sont jamais exactement les</w:t>
      </w:r>
    </w:p>
    <w:p w14:paraId="4CF3E44E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mêmes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. Elles se répartissent suivant une loi normale.</w:t>
      </w:r>
    </w:p>
    <w:p w14:paraId="438A5C14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Ceci est dû aux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ERREURS ALEATOIRES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( erreurs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de mesure de l’opérateur, variations aléatoires des grandeurs d’influence ( T, P, etc… ) )</w:t>
      </w:r>
    </w:p>
    <w:p w14:paraId="2DFB39A4" w14:textId="77777777" w:rsidR="00013363" w:rsidRPr="00013363" w:rsidRDefault="00013363" w:rsidP="0001336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La meilleure estimation du résultat de la mesure est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donné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par la moyenne </w:t>
      </w:r>
      <w:r w:rsidRPr="00013363">
        <w:rPr>
          <w:rFonts w:ascii="Times New Roman" w:eastAsia="Times New Roman" w:hAnsi="Times New Roman" w:cs="Times New Roman"/>
          <w:b/>
          <w:bCs/>
          <w:color w:val="auto"/>
          <w:position w:val="-6"/>
          <w:sz w:val="24"/>
          <w:szCs w:val="24"/>
          <w:lang w:eastAsia="fr-FR"/>
        </w:rPr>
        <w:object w:dxaOrig="260" w:dyaOrig="340" w14:anchorId="1E941710">
          <v:shape id="_x0000_i1180" type="#_x0000_t75" style="width:12.75pt;height:17.25pt" o:ole="">
            <v:imagedata r:id="rId23" o:title=""/>
          </v:shape>
          <o:OLEObject Type="Embed" ProgID="Equation.3" ShapeID="_x0000_i1180" DrawAspect="Content" ObjectID="_1723993983" r:id="rId24"/>
        </w:objec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.</w:t>
      </w:r>
    </w:p>
    <w:p w14:paraId="19DF2245" w14:textId="77777777" w:rsidR="00013363" w:rsidRPr="00013363" w:rsidRDefault="00013363" w:rsidP="0001336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C’est la valeur la plus fréquente.</w:t>
      </w:r>
    </w:p>
    <w:p w14:paraId="203274CE" w14:textId="77777777" w:rsidR="00013363" w:rsidRPr="00013363" w:rsidRDefault="00013363" w:rsidP="0001336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L’incertitude de répétabilité correspondant à un niveau de confiance de 95% correspond à 2 écart-types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( 2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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)</w:t>
      </w:r>
    </w:p>
    <w:p w14:paraId="4AB7BE1B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0604DF4A" w14:textId="77777777" w:rsidR="00013363" w:rsidRPr="00013363" w:rsidRDefault="00013363" w:rsidP="0001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M  =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position w:val="-6"/>
          <w:sz w:val="24"/>
          <w:szCs w:val="24"/>
          <w:lang w:eastAsia="fr-FR"/>
        </w:rPr>
        <w:object w:dxaOrig="260" w:dyaOrig="340" w14:anchorId="3245714B">
          <v:shape id="_x0000_i1181" type="#_x0000_t75" style="width:12.75pt;height:17.25pt" o:ole="">
            <v:imagedata r:id="rId23" o:title=""/>
          </v:shape>
          <o:OLEObject Type="Embed" ProgID="Equation.3" ShapeID="_x0000_i1181" DrawAspect="Content" ObjectID="_1723993984" r:id="rId25"/>
        </w:objec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2 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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unité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ab/>
        <w:t>, niveau de confiance 95 % ( p = 0,95 =&gt; k = 2)</w:t>
      </w:r>
    </w:p>
    <w:p w14:paraId="03F6C652" w14:textId="77777777" w:rsidR="00013363" w:rsidRPr="00013363" w:rsidRDefault="00013363" w:rsidP="0001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M  =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position w:val="-6"/>
          <w:sz w:val="24"/>
          <w:szCs w:val="24"/>
          <w:lang w:eastAsia="fr-FR"/>
        </w:rPr>
        <w:object w:dxaOrig="260" w:dyaOrig="340" w14:anchorId="2D1811BB">
          <v:shape id="_x0000_i1182" type="#_x0000_t75" style="width:12.75pt;height:17.25pt" o:ole="">
            <v:imagedata r:id="rId23" o:title=""/>
          </v:shape>
          <o:OLEObject Type="Embed" ProgID="Equation.3" ShapeID="_x0000_i1182" DrawAspect="Content" ObjectID="_1723993985" r:id="rId26"/>
        </w:objec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3 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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unité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ab/>
        <w:t>, niveau de confiance 99 % ( p = 0,99 =&gt; k = 3)</w:t>
      </w:r>
    </w:p>
    <w:p w14:paraId="2D22E040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</w:p>
    <w:p w14:paraId="2E01D463" w14:textId="704BBF4D" w:rsidR="00013363" w:rsidRPr="00013363" w:rsidRDefault="00013363" w:rsidP="00013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 wp14:anchorId="0F6CF15A" wp14:editId="5A4D67BC">
            <wp:extent cx="4429125" cy="300999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86" cy="301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AB57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lastRenderedPageBreak/>
        <w:t>II-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 xml:space="preserve">Opérateur effectuant une série limitée de N mesures </w:t>
      </w:r>
    </w:p>
    <w:p w14:paraId="33E2E61F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>ou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 xml:space="preserve"> N groupes effectuant la même mesure ( N &lt; 10 )</w:t>
      </w:r>
    </w:p>
    <w:p w14:paraId="22A311F9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En pratique, un opérateur ou un logiciel n’effectue qu’une série limitée de N mesures.</w:t>
      </w:r>
    </w:p>
    <w:p w14:paraId="64F547B6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ahoma"/>
          <w:color w:val="auto"/>
          <w:sz w:val="24"/>
          <w:szCs w:val="12"/>
          <w:lang w:eastAsia="fr-FR"/>
        </w:rPr>
      </w:pPr>
      <w:r w:rsidRPr="00013363">
        <w:rPr>
          <w:rFonts w:ascii="Times New Roman" w:eastAsia="Times New Roman" w:hAnsi="Times New Roman" w:cs="Tahoma"/>
          <w:color w:val="auto"/>
          <w:sz w:val="24"/>
          <w:szCs w:val="12"/>
          <w:lang w:eastAsia="fr-FR"/>
        </w:rPr>
        <w:t xml:space="preserve">- La meilleure estimation du résultat de la mesure est donné par la moyenne </w:t>
      </w:r>
      <w:r w:rsidRPr="00013363">
        <w:rPr>
          <w:rFonts w:ascii="Times New Roman" w:eastAsia="Times New Roman" w:hAnsi="Times New Roman" w:cs="Times New Roman"/>
          <w:b/>
          <w:bCs/>
          <w:color w:val="auto"/>
          <w:position w:val="-6"/>
          <w:sz w:val="24"/>
          <w:szCs w:val="24"/>
          <w:lang w:eastAsia="fr-FR"/>
        </w:rPr>
        <w:object w:dxaOrig="260" w:dyaOrig="340" w14:anchorId="6173C8EF">
          <v:shape id="_x0000_i1184" type="#_x0000_t75" style="width:12.75pt;height:17.25pt" o:ole="">
            <v:imagedata r:id="rId23" o:title=""/>
          </v:shape>
          <o:OLEObject Type="Embed" ProgID="Equation.3" ShapeID="_x0000_i1184" DrawAspect="Content" ObjectID="_1723993986" r:id="rId28"/>
        </w:objec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ahoma"/>
          <w:color w:val="auto"/>
          <w:sz w:val="24"/>
          <w:szCs w:val="12"/>
          <w:lang w:eastAsia="fr-FR"/>
        </w:rPr>
        <w:t>des N mesures.</w:t>
      </w:r>
    </w:p>
    <w:p w14:paraId="30CCEB2F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ahoma"/>
          <w:color w:val="auto"/>
          <w:sz w:val="24"/>
          <w:szCs w:val="12"/>
          <w:lang w:eastAsia="fr-FR"/>
        </w:rPr>
        <w:t xml:space="preserve">- L’écart-type expérimental de cette moyenne dépend du nombre N de mesures. Il est donné par la loi de </w:t>
      </w:r>
      <w:proofErr w:type="spellStart"/>
      <w:r w:rsidRPr="00013363">
        <w:rPr>
          <w:rFonts w:ascii="Times New Roman" w:eastAsia="Times New Roman" w:hAnsi="Times New Roman" w:cs="Tahoma"/>
          <w:color w:val="auto"/>
          <w:sz w:val="24"/>
          <w:szCs w:val="12"/>
          <w:lang w:eastAsia="fr-FR"/>
        </w:rPr>
        <w:t>Student</w:t>
      </w:r>
      <w:proofErr w:type="spellEnd"/>
      <w:r w:rsidRPr="00013363">
        <w:rPr>
          <w:rFonts w:ascii="Times New Roman" w:eastAsia="Times New Roman" w:hAnsi="Times New Roman" w:cs="Tahoma"/>
          <w:color w:val="auto"/>
          <w:sz w:val="24"/>
          <w:szCs w:val="12"/>
          <w:lang w:eastAsia="fr-FR"/>
        </w:rPr>
        <w:t xml:space="preserve"> </w:t>
      </w:r>
      <w:proofErr w:type="gramStart"/>
      <w:r w:rsidRPr="00013363">
        <w:rPr>
          <w:rFonts w:ascii="Times New Roman" w:eastAsia="Times New Roman" w:hAnsi="Times New Roman" w:cs="Tahoma"/>
          <w:color w:val="auto"/>
          <w:sz w:val="24"/>
          <w:szCs w:val="12"/>
          <w:lang w:eastAsia="fr-FR"/>
        </w:rPr>
        <w:t>( loi</w:t>
      </w:r>
      <w:proofErr w:type="gramEnd"/>
      <w:r w:rsidRPr="00013363">
        <w:rPr>
          <w:rFonts w:ascii="Times New Roman" w:eastAsia="Times New Roman" w:hAnsi="Times New Roman" w:cs="Tahoma"/>
          <w:color w:val="auto"/>
          <w:sz w:val="24"/>
          <w:szCs w:val="12"/>
          <w:lang w:eastAsia="fr-FR"/>
        </w:rPr>
        <w:t xml:space="preserve"> proche de la loi normale réduite )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et vaut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val="nl-NL" w:eastAsia="fr-FR"/>
        </w:rPr>
        <w:t>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u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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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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S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bscript"/>
          <w:lang w:eastAsia="fr-FR"/>
        </w:rPr>
        <w:t>N-1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/</w:t>
      </w:r>
      <w:r w:rsidRPr="00013363">
        <w:rPr>
          <w:rFonts w:ascii="Times New Roman" w:eastAsia="Times New Roman" w:hAnsi="Times New Roman" w:cs="Times New Roman"/>
          <w:b/>
          <w:bCs/>
          <w:color w:val="auto"/>
          <w:position w:val="-8"/>
          <w:sz w:val="24"/>
          <w:szCs w:val="24"/>
          <w:lang w:eastAsia="fr-FR"/>
        </w:rPr>
        <w:object w:dxaOrig="440" w:dyaOrig="360" w14:anchorId="31F05E5A">
          <v:shape id="_x0000_i1185" type="#_x0000_t75" style="width:21.75pt;height:18pt" o:ole="">
            <v:imagedata r:id="rId29" o:title=""/>
          </v:shape>
          <o:OLEObject Type="Embed" ProgID="Equation.3" ShapeID="_x0000_i1185" DrawAspect="Content" ObjectID="_1723993987" r:id="rId30"/>
        </w:objec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 . </w:t>
      </w:r>
    </w:p>
    <w:p w14:paraId="40672A4A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C’est la meilleure estimation de l’incertitude-type de la moyenne.</w:t>
      </w:r>
    </w:p>
    <w:p w14:paraId="50CE25E9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0F912AFF" w14:textId="77777777" w:rsidR="00013363" w:rsidRPr="00013363" w:rsidRDefault="00013363" w:rsidP="00013363">
      <w:pPr>
        <w:keepNext/>
        <w:numPr>
          <w:ilvl w:val="0"/>
          <w:numId w:val="4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Le résultat d’une opération de mesure M par une valeur issue d’une moyenne </w:t>
      </w:r>
      <w:r w:rsidRPr="00013363">
        <w:rPr>
          <w:rFonts w:ascii="Times New Roman" w:eastAsia="Times New Roman" w:hAnsi="Times New Roman" w:cs="Times New Roman"/>
          <w:color w:val="auto"/>
          <w:position w:val="-6"/>
          <w:sz w:val="24"/>
          <w:szCs w:val="24"/>
          <w:lang w:eastAsia="fr-FR"/>
        </w:rPr>
        <w:object w:dxaOrig="260" w:dyaOrig="340" w14:anchorId="6D608141">
          <v:shape id="_x0000_i1186" type="#_x0000_t75" style="width:12.75pt;height:17.25pt" o:ole="">
            <v:imagedata r:id="rId23" o:title=""/>
          </v:shape>
          <o:OLEObject Type="Embed" ProgID="Equation.3" ShapeID="_x0000_i1186" DrawAspect="Content" ObjectID="_1723993988" r:id="rId31"/>
        </w:objec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sur N mesures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est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ab/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M  =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color w:val="auto"/>
          <w:position w:val="-6"/>
          <w:sz w:val="24"/>
          <w:szCs w:val="24"/>
          <w:lang w:eastAsia="fr-FR"/>
        </w:rPr>
        <w:object w:dxaOrig="260" w:dyaOrig="340" w14:anchorId="2A4B7D4C">
          <v:shape id="_x0000_i1187" type="#_x0000_t75" style="width:12.75pt;height:17.25pt" o:ole="">
            <v:imagedata r:id="rId23" o:title=""/>
          </v:shape>
          <o:OLEObject Type="Embed" ProgID="Equation.3" ShapeID="_x0000_i1187" DrawAspect="Content" ObjectID="_1723993989" r:id="rId32"/>
        </w:objec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 k  u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unité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ab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ab/>
        <w:t>, niveau de confiance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</w:p>
    <w:p w14:paraId="4F2B39D3" w14:textId="77777777" w:rsidR="00013363" w:rsidRPr="00013363" w:rsidRDefault="00013363" w:rsidP="00013363">
      <w:pPr>
        <w:keepNext/>
        <w:numPr>
          <w:ilvl w:val="0"/>
          <w:numId w:val="46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</w:p>
    <w:p w14:paraId="48562E8A" w14:textId="77777777" w:rsidR="00013363" w:rsidRPr="00013363" w:rsidRDefault="00013363" w:rsidP="00013363">
      <w:pPr>
        <w:keepNext/>
        <w:numPr>
          <w:ilvl w:val="0"/>
          <w:numId w:val="46"/>
        </w:numPr>
        <w:spacing w:after="0" w:line="240" w:lineRule="auto"/>
        <w:outlineLvl w:val="0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k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est le facteur d’élargissement  ( généralement, on prend k = 2 pour p = 0,95 )</w:t>
      </w:r>
    </w:p>
    <w:p w14:paraId="2D444AA3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u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est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l’incertitude-type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de la moyenne ;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u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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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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S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bscript"/>
          <w:lang w:eastAsia="fr-FR"/>
        </w:rPr>
        <w:t>N-1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/</w:t>
      </w:r>
      <w:r w:rsidRPr="00013363">
        <w:rPr>
          <w:rFonts w:ascii="Times New Roman" w:eastAsia="Times New Roman" w:hAnsi="Times New Roman" w:cs="Times New Roman"/>
          <w:b/>
          <w:bCs/>
          <w:color w:val="auto"/>
          <w:position w:val="-8"/>
          <w:sz w:val="24"/>
          <w:szCs w:val="24"/>
          <w:lang w:eastAsia="fr-FR"/>
        </w:rPr>
        <w:object w:dxaOrig="440" w:dyaOrig="360" w14:anchorId="2D1288A1">
          <v:shape id="_x0000_i1188" type="#_x0000_t75" style="width:21.75pt;height:18pt" o:ole="">
            <v:imagedata r:id="rId29" o:title=""/>
          </v:shape>
          <o:OLEObject Type="Embed" ProgID="Equation.3" ShapeID="_x0000_i1188" DrawAspect="Content" ObjectID="_1723993990" r:id="rId33"/>
        </w:objec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   avec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S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bscript"/>
          <w:lang w:eastAsia="fr-FR"/>
        </w:rPr>
        <w:t xml:space="preserve">N-1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,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l’écart-type expérimental</w:t>
      </w:r>
    </w:p>
    <w:p w14:paraId="2FF01546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u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diminue quand le nombre de mesures N augmente et tend vers l’écart-type  S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bscript"/>
          <w:lang w:eastAsia="fr-FR"/>
        </w:rPr>
        <w:t>N.</w:t>
      </w:r>
    </w:p>
    <w:p w14:paraId="286CF1E7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k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u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est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l’incertitude élargie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au niveau de confiance p.</w:t>
      </w:r>
    </w:p>
    <w:p w14:paraId="7688EBBA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7DC84357" w14:textId="3AFF3913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 wp14:anchorId="3B104EEC" wp14:editId="489FF177">
            <wp:extent cx="5762625" cy="158115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C5BB7" w14:textId="460F9C02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 wp14:anchorId="7BB083AE" wp14:editId="07FB6A00">
            <wp:extent cx="5067300" cy="1825903"/>
            <wp:effectExtent l="0" t="0" r="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08" cy="18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3FBD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u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est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l’incertitude-type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de la moyenne ;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u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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</w:t>
      </w: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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S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bscript"/>
          <w:lang w:eastAsia="fr-FR"/>
        </w:rPr>
        <w:t>N-1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/</w:t>
      </w:r>
      <w:r w:rsidRPr="00013363">
        <w:rPr>
          <w:rFonts w:ascii="Times New Roman" w:eastAsia="Times New Roman" w:hAnsi="Times New Roman" w:cs="Times New Roman"/>
          <w:b/>
          <w:bCs/>
          <w:color w:val="auto"/>
          <w:position w:val="-8"/>
          <w:sz w:val="24"/>
          <w:szCs w:val="24"/>
          <w:lang w:eastAsia="fr-FR"/>
        </w:rPr>
        <w:object w:dxaOrig="440" w:dyaOrig="360" w14:anchorId="3DB8A325">
          <v:shape id="_x0000_i1191" type="#_x0000_t75" style="width:21.75pt;height:18pt" o:ole="">
            <v:imagedata r:id="rId29" o:title=""/>
          </v:shape>
          <o:OLEObject Type="Embed" ProgID="Equation.3" ShapeID="_x0000_i1191" DrawAspect="Content" ObjectID="_1723993991" r:id="rId36"/>
        </w:objec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   avec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S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bscript"/>
          <w:lang w:eastAsia="fr-FR"/>
        </w:rPr>
        <w:t xml:space="preserve">N-1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,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l’écart-type expérimental</w:t>
      </w:r>
    </w:p>
    <w:p w14:paraId="0A8521B6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Ici u = 0,00465832587954 / (5)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1/2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arrondi à 0,002</w:t>
      </w:r>
    </w:p>
    <w:p w14:paraId="306AF3BF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1215BBCF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III-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 xml:space="preserve">Opérateur effectuant une mesure unique </w:t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>m .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 xml:space="preserve"> </w:t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( Lecture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de valeur, graduation )</w:t>
      </w:r>
    </w:p>
    <w:p w14:paraId="66D2AA5F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</w:pPr>
    </w:p>
    <w:p w14:paraId="3ADEE4DD" w14:textId="77777777" w:rsidR="00013363" w:rsidRPr="00013363" w:rsidRDefault="00013363" w:rsidP="0001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l-NL" w:eastAsia="fr-FR"/>
        </w:rPr>
      </w:pP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l-NL" w:eastAsia="fr-FR"/>
        </w:rPr>
        <w:t>M  =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l-NL" w:eastAsia="fr-FR"/>
        </w:rPr>
        <w:t xml:space="preserve"> m 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val="nl-NL" w:eastAsia="fr-FR"/>
        </w:rPr>
        <w:t xml:space="preserve">  k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l-NL" w:eastAsia="fr-FR"/>
        </w:rPr>
        <w:t>u</w:t>
      </w:r>
    </w:p>
    <w:p w14:paraId="13FED0C6" w14:textId="6B59F4F4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nl-NL"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0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 wp14:anchorId="4ED532B1" wp14:editId="04AFE7BD">
            <wp:simplePos x="0" y="0"/>
            <wp:positionH relativeFrom="column">
              <wp:posOffset>5143500</wp:posOffset>
            </wp:positionH>
            <wp:positionV relativeFrom="paragraph">
              <wp:posOffset>64770</wp:posOffset>
            </wp:positionV>
            <wp:extent cx="529590" cy="1028700"/>
            <wp:effectExtent l="0" t="0" r="381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BF148" w14:textId="77777777" w:rsidR="00013363" w:rsidRPr="00013363" w:rsidRDefault="00013363" w:rsidP="000133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1- Lecture d’une graduation</w:t>
      </w:r>
    </w:p>
    <w:p w14:paraId="46841738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Le volume V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lu  appartient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à l’intervalle [ 360 ; 380 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];  </w:t>
      </w:r>
    </w:p>
    <w:p w14:paraId="547BA4CC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L’erreur de lecture d’une graduation est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lié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à l’intervalle 2a entre 2 sous-graduations.</w:t>
      </w:r>
    </w:p>
    <w:p w14:paraId="266DFDB4" w14:textId="77777777" w:rsidR="00013363" w:rsidRPr="00013363" w:rsidRDefault="00013363" w:rsidP="0001336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Pour évaluer l’incertitude type sur une mesure de graduations, on utilise les lois de probabilité auxquelles obéiraient un nombre infini de mesures. </w:t>
      </w:r>
    </w:p>
    <w:p w14:paraId="64AAA2D4" w14:textId="77777777" w:rsidR="00013363" w:rsidRPr="00013363" w:rsidRDefault="00013363" w:rsidP="0001336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15"/>
        <w:gridCol w:w="1555"/>
        <w:gridCol w:w="2160"/>
      </w:tblGrid>
      <w:tr w:rsidR="00013363" w:rsidRPr="00013363" w14:paraId="67569163" w14:textId="77777777" w:rsidTr="00EB59EC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5715" w:type="dxa"/>
          </w:tcPr>
          <w:p w14:paraId="013580F3" w14:textId="77777777" w:rsidR="00013363" w:rsidRPr="00013363" w:rsidRDefault="00013363" w:rsidP="0001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 xml:space="preserve">Lois de probabilité </w:t>
            </w:r>
          </w:p>
        </w:tc>
        <w:tc>
          <w:tcPr>
            <w:tcW w:w="1555" w:type="dxa"/>
          </w:tcPr>
          <w:p w14:paraId="7CA0AD43" w14:textId="77777777" w:rsidR="00013363" w:rsidRPr="00013363" w:rsidRDefault="00013363" w:rsidP="0001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>Ecart-type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B23CC04" w14:textId="77777777" w:rsidR="00013363" w:rsidRPr="00013363" w:rsidRDefault="00013363" w:rsidP="0001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fr-FR"/>
              </w:rPr>
              <w:t>Incertitude-type retenue</w:t>
            </w:r>
          </w:p>
        </w:tc>
      </w:tr>
      <w:tr w:rsidR="00013363" w:rsidRPr="00013363" w14:paraId="2F5DAAB2" w14:textId="77777777" w:rsidTr="00EB59EC">
        <w:tblPrEx>
          <w:tblCellMar>
            <w:top w:w="0" w:type="dxa"/>
            <w:bottom w:w="0" w:type="dxa"/>
          </w:tblCellMar>
        </w:tblPrEx>
        <w:trPr>
          <w:trHeight w:val="2872"/>
        </w:trPr>
        <w:tc>
          <w:tcPr>
            <w:tcW w:w="5715" w:type="dxa"/>
          </w:tcPr>
          <w:p w14:paraId="7F147E4B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object w:dxaOrig="6271" w:dyaOrig="3330" w14:anchorId="6F57A2DF">
                <v:shape id="_x0000_i1192" type="#_x0000_t75" style="width:243pt;height:129pt" o:ole="">
                  <v:imagedata r:id="rId10" o:title=""/>
                </v:shape>
                <o:OLEObject Type="Embed" ProgID="PBrush" ShapeID="_x0000_i1192" DrawAspect="Content" ObjectID="_1723993992" r:id="rId38"/>
              </w:object>
            </w:r>
          </w:p>
          <w:p w14:paraId="503E02B3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fr-FR"/>
              </w:rPr>
              <w:t>Les valeurs situées au centre de l’intervalle ont une probabilité plus grande d’</w:t>
            </w:r>
            <w:proofErr w:type="spellStart"/>
            <w:r w:rsidRPr="00013363"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fr-FR"/>
              </w:rPr>
              <w:t>occurence</w:t>
            </w:r>
            <w:proofErr w:type="spellEnd"/>
          </w:p>
        </w:tc>
        <w:tc>
          <w:tcPr>
            <w:tcW w:w="1555" w:type="dxa"/>
          </w:tcPr>
          <w:p w14:paraId="75FA65D0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  <w:t></w:t>
            </w: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 xml:space="preserve">3 </w:t>
            </w: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val="en-GB" w:eastAsia="fr-FR"/>
              </w:rPr>
              <w:t></w:t>
            </w: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 xml:space="preserve"> = a </w:t>
            </w:r>
          </w:p>
          <w:p w14:paraId="2220E622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 xml:space="preserve">=&gt; </w:t>
            </w:r>
            <w:r w:rsidRPr="00013363">
              <w:rPr>
                <w:rFonts w:ascii="Symbol" w:eastAsia="Times New Roman" w:hAnsi="Symbol" w:cs="Times New Roman"/>
                <w:b/>
                <w:bCs/>
                <w:color w:val="auto"/>
                <w:sz w:val="24"/>
                <w:szCs w:val="24"/>
                <w:bdr w:val="single" w:sz="4" w:space="0" w:color="auto"/>
                <w:lang w:val="en-GB" w:eastAsia="fr-FR"/>
              </w:rPr>
              <w:t></w:t>
            </w:r>
            <w:r w:rsidRPr="00013363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single" w:sz="4" w:space="0" w:color="auto"/>
                <w:lang w:eastAsia="fr-FR"/>
              </w:rPr>
              <w:t xml:space="preserve"> = a / 3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3296CB5" w14:textId="77777777" w:rsidR="00013363" w:rsidRPr="00013363" w:rsidRDefault="00013363" w:rsidP="0001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single" w:sz="4" w:space="0" w:color="auto"/>
                <w:lang w:eastAsia="fr-FR"/>
              </w:rPr>
            </w:pPr>
          </w:p>
          <w:p w14:paraId="473C4B19" w14:textId="77777777" w:rsidR="00013363" w:rsidRPr="00013363" w:rsidRDefault="00013363" w:rsidP="0001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single" w:sz="4" w:space="0" w:color="auto"/>
                <w:lang w:val="en-GB" w:eastAsia="fr-FR"/>
              </w:rPr>
            </w:pPr>
            <w:r w:rsidRPr="00013363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single" w:sz="4" w:space="0" w:color="auto"/>
                <w:lang w:val="en-GB" w:eastAsia="fr-FR"/>
              </w:rPr>
              <w:t>u = a / 3</w:t>
            </w:r>
          </w:p>
          <w:p w14:paraId="6F19D4C6" w14:textId="77777777" w:rsidR="00013363" w:rsidRPr="00013363" w:rsidRDefault="00013363" w:rsidP="00013363">
            <w:pPr>
              <w:spacing w:after="0" w:line="240" w:lineRule="auto"/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</w:pPr>
          </w:p>
          <w:p w14:paraId="4D048FD6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 xml:space="preserve">Ex : Ecart de température entre la valeur mesurée et les grandeurs étalons notée </w:t>
            </w: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  <w:t></w:t>
            </w: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>t</w:t>
            </w:r>
          </w:p>
          <w:p w14:paraId="430EF1C3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proofErr w:type="gramStart"/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>u</w:t>
            </w:r>
            <w:proofErr w:type="gramEnd"/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  <w:t></w:t>
            </w: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  <w:t></w:t>
            </w: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  <w:t></w:t>
            </w: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  <w:t></w:t>
            </w: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 xml:space="preserve">t / 3 </w:t>
            </w:r>
          </w:p>
        </w:tc>
      </w:tr>
      <w:tr w:rsidR="00013363" w:rsidRPr="00013363" w14:paraId="0510A7A6" w14:textId="77777777" w:rsidTr="00EB59EC">
        <w:tblPrEx>
          <w:tblCellMar>
            <w:top w:w="0" w:type="dxa"/>
            <w:bottom w:w="0" w:type="dxa"/>
          </w:tblCellMar>
        </w:tblPrEx>
        <w:tc>
          <w:tcPr>
            <w:tcW w:w="5715" w:type="dxa"/>
          </w:tcPr>
          <w:p w14:paraId="376A34DF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object w:dxaOrig="4754" w:dyaOrig="3060" w14:anchorId="10103C73">
                <v:shape id="_x0000_i1193" type="#_x0000_t75" style="width:189pt;height:121.5pt" o:ole="">
                  <v:imagedata r:id="rId39" o:title=""/>
                </v:shape>
                <o:OLEObject Type="Embed" ProgID="PBrush" ShapeID="_x0000_i1193" DrawAspect="Content" ObjectID="_1723993993" r:id="rId40"/>
              </w:object>
            </w:r>
          </w:p>
          <w:p w14:paraId="007B306C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fr-FR"/>
              </w:rPr>
              <w:t>Toutes les valeurs de l’intervalle sont équiprobables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14:paraId="10FD57CF" w14:textId="77777777" w:rsidR="00013363" w:rsidRPr="00013363" w:rsidRDefault="00013363" w:rsidP="00013363">
            <w:pPr>
              <w:spacing w:after="0" w:line="240" w:lineRule="auto"/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</w:pPr>
          </w:p>
          <w:p w14:paraId="621E58FF" w14:textId="77777777" w:rsidR="00013363" w:rsidRPr="00013363" w:rsidRDefault="00013363" w:rsidP="00013363">
            <w:pPr>
              <w:spacing w:after="0" w:line="240" w:lineRule="auto"/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</w:pPr>
          </w:p>
          <w:p w14:paraId="414907D7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fr-FR"/>
              </w:rPr>
            </w:pP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  <w:t></w:t>
            </w:r>
            <w:r w:rsidRPr="00013363">
              <w:rPr>
                <w:rFonts w:ascii="Symbol" w:eastAsia="Times New Roman" w:hAnsi="Symbol" w:cs="Times New Roman"/>
                <w:color w:val="auto"/>
                <w:position w:val="-8"/>
                <w:sz w:val="24"/>
                <w:szCs w:val="24"/>
                <w:lang w:eastAsia="fr-FR"/>
              </w:rPr>
              <w:object w:dxaOrig="340" w:dyaOrig="360" w14:anchorId="59EBCFEF">
                <v:shape id="_x0000_i1194" type="#_x0000_t75" style="width:17.25pt;height:18pt" o:ole="">
                  <v:imagedata r:id="rId41" o:title=""/>
                </v:shape>
                <o:OLEObject Type="Embed" ProgID="Equation.3" ShapeID="_x0000_i1194" DrawAspect="Content" ObjectID="_1723993994" r:id="rId42"/>
              </w:object>
            </w: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val="en-GB" w:eastAsia="fr-FR"/>
              </w:rPr>
              <w:t></w:t>
            </w: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fr-FR"/>
              </w:rPr>
              <w:t xml:space="preserve"> = a </w:t>
            </w:r>
          </w:p>
          <w:p w14:paraId="29BE9321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fr-FR"/>
              </w:rPr>
              <w:t xml:space="preserve">=&gt; </w:t>
            </w:r>
            <w:r w:rsidRPr="00013363">
              <w:rPr>
                <w:rFonts w:ascii="Symbol" w:eastAsia="Times New Roman" w:hAnsi="Symbol" w:cs="Times New Roman"/>
                <w:color w:val="auto"/>
                <w:sz w:val="24"/>
                <w:szCs w:val="24"/>
                <w:lang w:val="en-GB" w:eastAsia="fr-FR"/>
              </w:rPr>
              <w:t></w:t>
            </w: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GB" w:eastAsia="fr-FR"/>
              </w:rPr>
              <w:t xml:space="preserve"> = a /</w:t>
            </w:r>
            <w:r w:rsidRPr="00013363">
              <w:rPr>
                <w:rFonts w:ascii="Symbol" w:eastAsia="Times New Roman" w:hAnsi="Symbol" w:cs="Times New Roman"/>
                <w:color w:val="auto"/>
                <w:position w:val="-8"/>
                <w:sz w:val="24"/>
                <w:szCs w:val="24"/>
                <w:lang w:eastAsia="fr-FR"/>
              </w:rPr>
              <w:object w:dxaOrig="340" w:dyaOrig="360" w14:anchorId="4694DA97">
                <v:shape id="_x0000_i1195" type="#_x0000_t75" style="width:17.25pt;height:18pt" o:ole="">
                  <v:imagedata r:id="rId43" o:title=""/>
                </v:shape>
                <o:OLEObject Type="Embed" ProgID="Equation.3" ShapeID="_x0000_i1195" DrawAspect="Content" ObjectID="_1723993995" r:id="rId44"/>
              </w:objec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3288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single" w:sz="4" w:space="0" w:color="auto"/>
                <w:lang w:val="en-GB" w:eastAsia="fr-FR"/>
              </w:rPr>
            </w:pPr>
          </w:p>
          <w:p w14:paraId="3AE24135" w14:textId="77777777" w:rsidR="00013363" w:rsidRPr="00013363" w:rsidRDefault="00013363" w:rsidP="0001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single" w:sz="4" w:space="0" w:color="auto"/>
                <w:lang w:val="en-GB" w:eastAsia="fr-FR"/>
              </w:rPr>
            </w:pPr>
            <w:r w:rsidRPr="00013363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single" w:sz="4" w:space="0" w:color="auto"/>
                <w:lang w:val="en-GB" w:eastAsia="fr-FR"/>
              </w:rPr>
              <w:t>u = a /</w:t>
            </w:r>
            <w:r w:rsidRPr="00013363">
              <w:rPr>
                <w:rFonts w:ascii="Symbol" w:eastAsia="Times New Roman" w:hAnsi="Symbol" w:cs="Times New Roman"/>
                <w:b/>
                <w:bCs/>
                <w:color w:val="auto"/>
                <w:position w:val="-8"/>
                <w:sz w:val="24"/>
                <w:szCs w:val="24"/>
                <w:bdr w:val="single" w:sz="4" w:space="0" w:color="auto"/>
                <w:lang w:eastAsia="fr-FR"/>
              </w:rPr>
              <w:object w:dxaOrig="340" w:dyaOrig="360" w14:anchorId="5792B9BB">
                <v:shape id="_x0000_i1196" type="#_x0000_t75" style="width:17.25pt;height:18pt" o:ole="">
                  <v:imagedata r:id="rId43" o:title=""/>
                </v:shape>
                <o:OLEObject Type="Embed" ProgID="Equation.3" ShapeID="_x0000_i1196" DrawAspect="Content" ObjectID="_1723993996" r:id="rId45"/>
              </w:object>
            </w:r>
          </w:p>
          <w:p w14:paraId="14EC51C4" w14:textId="77777777" w:rsidR="00013363" w:rsidRPr="00013363" w:rsidRDefault="00013363" w:rsidP="00013363">
            <w:pPr>
              <w:spacing w:after="0" w:line="240" w:lineRule="auto"/>
              <w:rPr>
                <w:rFonts w:ascii="Symbol" w:eastAsia="Times New Roman" w:hAnsi="Symbol" w:cs="Times New Roman"/>
                <w:color w:val="auto"/>
                <w:sz w:val="24"/>
                <w:szCs w:val="24"/>
                <w:lang w:val="en-GB" w:eastAsia="fr-FR"/>
              </w:rPr>
            </w:pPr>
          </w:p>
          <w:p w14:paraId="490998EE" w14:textId="77777777" w:rsidR="00013363" w:rsidRPr="00013363" w:rsidRDefault="00013363" w:rsidP="0001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</w:pPr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>Ex : intervalle de 2a</w:t>
            </w:r>
          </w:p>
          <w:p w14:paraId="103CBC4E" w14:textId="77777777" w:rsidR="00013363" w:rsidRPr="00013363" w:rsidRDefault="00013363" w:rsidP="00013363">
            <w:pPr>
              <w:spacing w:after="0" w:line="240" w:lineRule="auto"/>
              <w:rPr>
                <w:rFonts w:ascii="Symbol" w:eastAsia="Times New Roman" w:hAnsi="Symbol" w:cs="Times New Roman"/>
                <w:color w:val="auto"/>
                <w:sz w:val="24"/>
                <w:szCs w:val="24"/>
                <w:lang w:eastAsia="fr-FR"/>
              </w:rPr>
            </w:pPr>
            <w:proofErr w:type="gramStart"/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>( verrerie</w:t>
            </w:r>
            <w:proofErr w:type="gramEnd"/>
            <w:r w:rsidRPr="000133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fr-FR"/>
              </w:rPr>
              <w:t xml:space="preserve"> graduée, chronomètre, sous graduations, multimètres )</w:t>
            </w:r>
          </w:p>
        </w:tc>
      </w:tr>
    </w:tbl>
    <w:p w14:paraId="6AFC3E54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Pour l’éprouvette graduée, on choisit une loi rectangulaire.</w:t>
      </w:r>
    </w:p>
    <w:p w14:paraId="69F0111A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a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est le demi-intervalle et vaut 10 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 xml:space="preserve">3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. L’incertitude-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type  u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( V ) =  a /</w:t>
      </w:r>
      <w:r w:rsidRPr="00013363">
        <w:rPr>
          <w:rFonts w:ascii="Symbol" w:eastAsia="Times New Roman" w:hAnsi="Symbol" w:cs="Times New Roman"/>
          <w:color w:val="auto"/>
          <w:position w:val="-8"/>
          <w:sz w:val="24"/>
          <w:szCs w:val="24"/>
          <w:lang w:eastAsia="fr-FR"/>
        </w:rPr>
        <w:object w:dxaOrig="340" w:dyaOrig="360" w14:anchorId="32EC23D6">
          <v:shape id="_x0000_i1197" type="#_x0000_t75" style="width:17.25pt;height:18pt" o:ole="">
            <v:imagedata r:id="rId43" o:title=""/>
          </v:shape>
          <o:OLEObject Type="Embed" ProgID="Equation.3" ShapeID="_x0000_i1197" DrawAspect="Content" ObjectID="_1723993997" r:id="rId46"/>
        </w:objec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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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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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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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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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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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</w:p>
    <w:p w14:paraId="39CD0490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Pour un facteur d’élargissement de 2, on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a  V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= 370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11,547 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</w:p>
    <w:p w14:paraId="0934D44B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</w:p>
    <w:p w14:paraId="4AC0FBC4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2- Lecture d’un appareil numérique</w:t>
      </w:r>
    </w:p>
    <w:p w14:paraId="688762B8" w14:textId="3CB599FE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  <w:lang w:eastAsia="fr-FR"/>
        </w:rPr>
        <w:drawing>
          <wp:inline distT="0" distB="0" distL="0" distR="0" wp14:anchorId="2827879C" wp14:editId="594EBD00">
            <wp:extent cx="6048375" cy="208597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328DA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</w:p>
    <w:p w14:paraId="21A2FE47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IV-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>Mesures cumulant plusieurs sources d’erreurs : Composition des incertitudes</w:t>
      </w:r>
    </w:p>
    <w:p w14:paraId="05019D6C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L’incertitude sur une mesure peut combiner plusieurs incertitudes. Dans ce cas les incertitudes s’ajoutent en quadrature et permettent de calculer une incertitude composée selon :</w:t>
      </w:r>
    </w:p>
    <w:p w14:paraId="2A00F17B" w14:textId="77777777" w:rsidR="00013363" w:rsidRPr="00013363" w:rsidRDefault="00013363" w:rsidP="0001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fr-FR"/>
        </w:rPr>
      </w:pPr>
      <w:proofErr w:type="spell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fr-FR"/>
        </w:rPr>
        <w:t>u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bscript"/>
          <w:lang w:val="en-GB" w:eastAsia="fr-FR"/>
        </w:rPr>
        <w:t>pipette</w:t>
      </w:r>
      <w:proofErr w:type="spell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perscript"/>
          <w:lang w:val="en-GB"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fr-FR"/>
        </w:rPr>
        <w:t>(V)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perscript"/>
          <w:lang w:val="en-GB"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fr-FR"/>
        </w:rPr>
        <w:t xml:space="preserve">= </w:t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fr-FR"/>
        </w:rPr>
        <w:t>( u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bscript"/>
          <w:lang w:val="en-GB" w:eastAsia="fr-FR"/>
        </w:rPr>
        <w:t>lecture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perscript"/>
          <w:lang w:val="en-GB" w:eastAsia="fr-FR"/>
        </w:rPr>
        <w:t>2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fr-FR"/>
        </w:rPr>
        <w:t xml:space="preserve">   + u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bscript"/>
          <w:lang w:val="en-GB" w:eastAsia="fr-FR"/>
        </w:rPr>
        <w:t>fabricant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perscript"/>
          <w:lang w:val="en-GB" w:eastAsia="fr-FR"/>
        </w:rPr>
        <w:t>2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fr-FR"/>
        </w:rPr>
        <w:t xml:space="preserve"> )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perscript"/>
          <w:lang w:val="en-GB" w:eastAsia="fr-FR"/>
        </w:rPr>
        <w:t>1/2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GB" w:eastAsia="fr-FR"/>
        </w:rPr>
        <w:t xml:space="preserve"> </w:t>
      </w:r>
    </w:p>
    <w:p w14:paraId="013CCCD6" w14:textId="77777777" w:rsidR="00013363" w:rsidRPr="00013363" w:rsidRDefault="00013363" w:rsidP="00013363">
      <w:pPr>
        <w:spacing w:after="0" w:line="240" w:lineRule="auto"/>
        <w:ind w:hanging="540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Pour un appareil nécessitant deux lectures de volume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( pipette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jaugée deux traits, burette)</w:t>
      </w:r>
    </w:p>
    <w:p w14:paraId="148AD65B" w14:textId="77777777" w:rsidR="00013363" w:rsidRPr="00013363" w:rsidRDefault="00013363" w:rsidP="00013363">
      <w:pPr>
        <w:spacing w:after="0" w:line="240" w:lineRule="auto"/>
        <w:ind w:hanging="540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proofErr w:type="spellStart"/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u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bscript"/>
          <w:lang w:eastAsia="fr-FR"/>
        </w:rPr>
        <w:t>pipette</w:t>
      </w:r>
      <w:proofErr w:type="spellEnd"/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(V) = </w:t>
      </w:r>
    </w:p>
    <w:p w14:paraId="2D4E25C5" w14:textId="77777777" w:rsidR="00013363" w:rsidRPr="00013363" w:rsidRDefault="00013363" w:rsidP="00013363">
      <w:pPr>
        <w:spacing w:after="0" w:line="240" w:lineRule="auto"/>
        <w:ind w:hanging="540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217F3072" w14:textId="531E2C55" w:rsidR="00013363" w:rsidRDefault="00013363" w:rsidP="00013363">
      <w:pPr>
        <w:spacing w:after="0" w:line="240" w:lineRule="auto"/>
        <w:ind w:hanging="540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Pour un appareil nécessitant une lecture de volume (pipette jaugée un trait, fiole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jaugée )</w:t>
      </w:r>
      <w:proofErr w:type="gramEnd"/>
    </w:p>
    <w:p w14:paraId="4797AAC5" w14:textId="77777777" w:rsidR="00013363" w:rsidRPr="00013363" w:rsidRDefault="00013363" w:rsidP="00013363">
      <w:pPr>
        <w:spacing w:after="0" w:line="240" w:lineRule="auto"/>
        <w:ind w:hanging="540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5E451B40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lastRenderedPageBreak/>
        <w:t xml:space="preserve">V-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>Présentation du résultat de la mesure</w:t>
      </w:r>
    </w:p>
    <w:p w14:paraId="1C3347BC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- L’incertitude élargie ne peut être donnée avec un nombre excessif de chiffres significatifs. </w:t>
      </w:r>
    </w:p>
    <w:p w14:paraId="7653B6D5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Il faut donc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limiter le nombre de chiffres significatifs de l’incertitude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au maximum à deux chiffres significatifs. </w:t>
      </w:r>
    </w:p>
    <w:p w14:paraId="049A0AC9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L’erreur due à l’arrondissage doit rester inférieure à 1/10 de l’incertitude élargie U retenue.</w:t>
      </w:r>
    </w:p>
    <w:p w14:paraId="249C68CF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Ex : U = 11,547 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ab/>
        <w:t>L’erreur due à l’arrondissage doit rester inférieure à 1,1547.</w:t>
      </w:r>
    </w:p>
    <w:p w14:paraId="1F6D91FC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On limite à deux chiffres significatifs U = 11,547 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est arrondie à U =12 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.</w:t>
      </w:r>
    </w:p>
    <w:p w14:paraId="498640A5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- Pour la grandeur mesurée, on prendra comme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dernier chiffre significatif, celui de même position </w:t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( au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 xml:space="preserve"> sens numération ) que celui de l’incertitude élargie.</w:t>
      </w:r>
    </w:p>
    <w:p w14:paraId="3E6ADA73" w14:textId="0FAA6961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0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 wp14:anchorId="6406A2DD" wp14:editId="69F8FA62">
            <wp:simplePos x="0" y="0"/>
            <wp:positionH relativeFrom="column">
              <wp:posOffset>4114800</wp:posOffset>
            </wp:positionH>
            <wp:positionV relativeFrom="paragraph">
              <wp:posOffset>234950</wp:posOffset>
            </wp:positionV>
            <wp:extent cx="1858645" cy="878205"/>
            <wp:effectExtent l="0" t="0" r="8255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L’incertitude élargie 12 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a le chiffre des unités comme chiffre de plus faible rang de numération. On écrira alors la grandeur mesurée avec une numération identique : 370 </w:t>
      </w:r>
    </w:p>
    <w:p w14:paraId="244B45D2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Soit enfin le résultat de la mesure V = 37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0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1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2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cm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.</w:t>
      </w:r>
    </w:p>
    <w:p w14:paraId="76C24D2C" w14:textId="77777777" w:rsidR="00013363" w:rsidRPr="00013363" w:rsidRDefault="00013363" w:rsidP="0001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</w:p>
    <w:p w14:paraId="1717808E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VI –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>Incertitude relative ou précision d’une mesure</w:t>
      </w:r>
    </w:p>
    <w:p w14:paraId="7BAB8CE4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Elle est définie comme le quotient de l’incertitude-type élargie U ou </w:t>
      </w:r>
      <w:r w:rsidRPr="00013363">
        <w:rPr>
          <w:rFonts w:ascii="Symbol" w:eastAsia="Times New Roman" w:hAnsi="Symbol" w:cs="Times New Roman"/>
          <w:color w:val="auto"/>
          <w:sz w:val="24"/>
          <w:szCs w:val="24"/>
          <w:lang w:eastAsia="fr-FR"/>
        </w:rPr>
        <w:t>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m sur la valeur mesurée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m .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Elle est généralement exprimée en % et permet de prévoir quelle mesure est la plus importante source 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d’erreur .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Son pourcentage sera le plus grand</w:t>
      </w:r>
    </w:p>
    <w:p w14:paraId="7F4907B4" w14:textId="77777777" w:rsidR="00013363" w:rsidRPr="00013363" w:rsidRDefault="00013363" w:rsidP="0001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l-NL" w:eastAsia="fr-FR"/>
        </w:rPr>
      </w:pPr>
      <w:r w:rsidRPr="00013363">
        <w:rPr>
          <w:rFonts w:ascii="Symbol" w:eastAsia="Times New Roman" w:hAnsi="Symbol" w:cs="Times New Roman"/>
          <w:b/>
          <w:bCs/>
          <w:color w:val="auto"/>
          <w:sz w:val="24"/>
          <w:szCs w:val="24"/>
          <w:lang w:val="nl-NL" w:eastAsia="fr-FR"/>
        </w:rPr>
        <w:t></w:t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l-NL" w:eastAsia="fr-FR"/>
        </w:rPr>
        <w:t>m /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nl-NL" w:eastAsia="fr-FR"/>
        </w:rPr>
        <w:t xml:space="preserve"> m = U / m = ………%</w:t>
      </w:r>
    </w:p>
    <w:p w14:paraId="2FB96E6A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fr-FR"/>
        </w:rPr>
        <w:t xml:space="preserve">Ex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:  Pour la mesure V = 37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0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sym w:font="Symbol" w:char="F0B1"/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1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2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cm</w:t>
      </w:r>
      <w:proofErr w:type="gramStart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fr-FR"/>
        </w:rPr>
        <w:t>3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,la</w:t>
      </w:r>
      <w:proofErr w:type="gramEnd"/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précision sur cette mesure est 12/370 x 100 = 3,3 %. </w:t>
      </w:r>
    </w:p>
    <w:p w14:paraId="77CDB33E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</w:p>
    <w:p w14:paraId="29625074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VII –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>Comparaison d’une mesure m avec une valeur de référence R</w:t>
      </w:r>
    </w:p>
    <w:p w14:paraId="3BB54097" w14:textId="77777777" w:rsidR="00013363" w:rsidRPr="00013363" w:rsidRDefault="00013363" w:rsidP="0001336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>On calcule un écart normalisé EN. La mesure m est considérée comme en bon accord avec la valeur de référence R si l’écart normalisé est inférieur à 2.</w:t>
      </w:r>
    </w:p>
    <w:p w14:paraId="337BC184" w14:textId="77777777" w:rsidR="00013363" w:rsidRPr="00013363" w:rsidRDefault="00013363" w:rsidP="00013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EN= (m-</w:t>
      </w:r>
      <w:proofErr w:type="gramStart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R)/</w:t>
      </w:r>
      <w:proofErr w:type="gramEnd"/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u(m) &lt; 2</w:t>
      </w:r>
    </w:p>
    <w:p w14:paraId="2DBBA492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</w:p>
    <w:p w14:paraId="12A530AF" w14:textId="77777777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</w:pP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  <w:t>VIII-</w:t>
      </w:r>
      <w:r w:rsidRPr="00013363"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  <w:t xml:space="preserve">  </w:t>
      </w:r>
      <w:r w:rsidRPr="0001336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fr-FR"/>
        </w:rPr>
        <w:t xml:space="preserve"> Incertitudes composées</w:t>
      </w:r>
    </w:p>
    <w:p w14:paraId="66497387" w14:textId="798CBC23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 wp14:anchorId="0F8A2E5D" wp14:editId="377E0B85">
            <wp:extent cx="5762625" cy="295275"/>
            <wp:effectExtent l="0" t="0" r="9525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E699" w14:textId="4744D538" w:rsidR="00013363" w:rsidRPr="00013363" w:rsidRDefault="00013363" w:rsidP="0001336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 wp14:anchorId="43214C39" wp14:editId="50402128">
            <wp:extent cx="5753100" cy="17145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84C48" w14:textId="45F5FCEA" w:rsidR="00013363" w:rsidRPr="00013363" w:rsidRDefault="00013363" w:rsidP="00013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 wp14:anchorId="6F760783" wp14:editId="473E8EB8">
            <wp:extent cx="1600200" cy="3619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31AF" w14:textId="77777777" w:rsidR="00013363" w:rsidRPr="00013363" w:rsidRDefault="00013363" w:rsidP="00013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fr-FR"/>
        </w:rPr>
      </w:pPr>
    </w:p>
    <w:p w14:paraId="4B45E402" w14:textId="79339825" w:rsidR="00013363" w:rsidRPr="00013363" w:rsidRDefault="00013363" w:rsidP="00013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fr-FR"/>
        </w:rPr>
      </w:pPr>
      <w:r w:rsidRPr="0001336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 wp14:anchorId="1E0B2082" wp14:editId="4C459B47">
            <wp:extent cx="3590925" cy="944511"/>
            <wp:effectExtent l="0" t="0" r="0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99" cy="9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1A44FB6" w14:textId="77777777" w:rsidR="00E4098A" w:rsidRDefault="00E4098A" w:rsidP="006F3C66"/>
    <w:sectPr w:rsidR="00E4098A" w:rsidSect="00C83C4B">
      <w:headerReference w:type="default" r:id="rId53"/>
      <w:footerReference w:type="default" r:id="rId54"/>
      <w:pgSz w:w="11906" w:h="16838" w:code="9"/>
      <w:pgMar w:top="426" w:right="849" w:bottom="567" w:left="1134" w:header="851" w:footer="8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BAC27" w14:textId="77777777" w:rsidR="00D02ACA" w:rsidRDefault="00D02ACA" w:rsidP="00DF023F">
      <w:r>
        <w:separator/>
      </w:r>
    </w:p>
  </w:endnote>
  <w:endnote w:type="continuationSeparator" w:id="0">
    <w:p w14:paraId="6ABB5E57" w14:textId="77777777" w:rsidR="00D02ACA" w:rsidRDefault="00D02ACA" w:rsidP="00DF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59C78" w14:textId="575785D9" w:rsidR="0012469F" w:rsidRDefault="0012469F" w:rsidP="0012469F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7FF53" w14:textId="77777777" w:rsidR="00D02ACA" w:rsidRDefault="00D02ACA" w:rsidP="00DF023F">
      <w:r>
        <w:separator/>
      </w:r>
    </w:p>
  </w:footnote>
  <w:footnote w:type="continuationSeparator" w:id="0">
    <w:p w14:paraId="3B8CDE34" w14:textId="77777777" w:rsidR="00D02ACA" w:rsidRDefault="00D02ACA" w:rsidP="00DF0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AFD86" w14:textId="2CA5AD06" w:rsidR="005B194E" w:rsidRPr="000A127D" w:rsidRDefault="000A127D">
    <w:pPr>
      <w:rPr>
        <w:rFonts w:ascii="Times New Roman" w:hAnsi="Times New Roman" w:cs="Times New Roman"/>
        <w:i/>
        <w:iCs/>
        <w:sz w:val="24"/>
        <w:szCs w:val="24"/>
      </w:rPr>
    </w:pPr>
    <w:r>
      <w:rPr>
        <w:rFonts w:ascii="Times New Roman" w:hAnsi="Times New Roman" w:cs="Times New Roman"/>
        <w:i/>
        <w:iCs/>
        <w:sz w:val="24"/>
        <w:szCs w:val="24"/>
      </w:rPr>
      <w:t>Partie 1 : Transformation de la matière</w:t>
    </w:r>
    <w:r>
      <w:rPr>
        <w:rFonts w:ascii="Times New Roman" w:hAnsi="Times New Roman" w:cs="Times New Roman"/>
        <w:i/>
        <w:iCs/>
        <w:sz w:val="24"/>
        <w:szCs w:val="24"/>
      </w:rPr>
      <w:tab/>
      <w:t xml:space="preserve">Chapitre 1 : </w:t>
    </w:r>
    <w:r w:rsidR="00A2137A">
      <w:rPr>
        <w:rFonts w:ascii="Times New Roman" w:hAnsi="Times New Roman" w:cs="Times New Roman"/>
        <w:i/>
        <w:iCs/>
        <w:sz w:val="24"/>
        <w:szCs w:val="24"/>
      </w:rPr>
      <w:t>D</w:t>
    </w:r>
    <w:r>
      <w:rPr>
        <w:rFonts w:ascii="Times New Roman" w:hAnsi="Times New Roman" w:cs="Times New Roman"/>
        <w:i/>
        <w:iCs/>
        <w:sz w:val="24"/>
        <w:szCs w:val="24"/>
      </w:rPr>
      <w:t xml:space="preserve">escription et évolution </w:t>
    </w:r>
    <w:r w:rsidR="00A2137A">
      <w:rPr>
        <w:rFonts w:ascii="Times New Roman" w:hAnsi="Times New Roman" w:cs="Times New Roman"/>
        <w:i/>
        <w:iCs/>
        <w:sz w:val="24"/>
        <w:szCs w:val="24"/>
      </w:rPr>
      <w:t>d’un système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28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/>
      </w:rPr>
    </w:lvl>
  </w:abstractNum>
  <w:abstractNum w:abstractNumId="1" w15:restartNumberingAfterBreak="0">
    <w:nsid w:val="04BE269E"/>
    <w:multiLevelType w:val="hybridMultilevel"/>
    <w:tmpl w:val="71543128"/>
    <w:lvl w:ilvl="0" w:tplc="FC76C4A0">
      <w:start w:val="2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57F78C8"/>
    <w:multiLevelType w:val="hybridMultilevel"/>
    <w:tmpl w:val="A89609C8"/>
    <w:lvl w:ilvl="0" w:tplc="FC76C4A0">
      <w:start w:val="2"/>
      <w:numFmt w:val="bullet"/>
      <w:lvlText w:val="-"/>
      <w:lvlJc w:val="left"/>
      <w:pPr>
        <w:ind w:left="145" w:hanging="360"/>
      </w:pPr>
      <w:rPr>
        <w:rFonts w:ascii="Arial" w:eastAsia="Times New Roman" w:hAnsi="Arial" w:cs="Arial" w:hint="default"/>
        <w:color w:val="000000"/>
        <w:sz w:val="18"/>
      </w:rPr>
    </w:lvl>
    <w:lvl w:ilvl="1" w:tplc="040C0003" w:tentative="1">
      <w:start w:val="1"/>
      <w:numFmt w:val="bullet"/>
      <w:lvlText w:val="o"/>
      <w:lvlJc w:val="left"/>
      <w:pPr>
        <w:ind w:left="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05" w:hanging="360"/>
      </w:pPr>
      <w:rPr>
        <w:rFonts w:ascii="Wingdings" w:hAnsi="Wingdings" w:hint="default"/>
      </w:rPr>
    </w:lvl>
  </w:abstractNum>
  <w:abstractNum w:abstractNumId="3" w15:restartNumberingAfterBreak="0">
    <w:nsid w:val="060359AA"/>
    <w:multiLevelType w:val="hybridMultilevel"/>
    <w:tmpl w:val="B4D83D74"/>
    <w:lvl w:ilvl="0" w:tplc="FC76C4A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E1B43"/>
    <w:multiLevelType w:val="hybridMultilevel"/>
    <w:tmpl w:val="0908C9E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53019B"/>
    <w:multiLevelType w:val="hybridMultilevel"/>
    <w:tmpl w:val="5C5832A6"/>
    <w:lvl w:ilvl="0" w:tplc="7A4AD2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23C37"/>
    <w:multiLevelType w:val="hybridMultilevel"/>
    <w:tmpl w:val="9BF6B594"/>
    <w:lvl w:ilvl="0" w:tplc="FCD875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E4B5D"/>
    <w:multiLevelType w:val="hybridMultilevel"/>
    <w:tmpl w:val="0F384BA4"/>
    <w:lvl w:ilvl="0" w:tplc="6934460A">
      <w:start w:val="1"/>
      <w:numFmt w:val="bullet"/>
      <w:pStyle w:val="Paragraphedelist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94F288A"/>
    <w:multiLevelType w:val="hybridMultilevel"/>
    <w:tmpl w:val="DCC2AC9E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9AF0714"/>
    <w:multiLevelType w:val="hybridMultilevel"/>
    <w:tmpl w:val="9EF6EE50"/>
    <w:lvl w:ilvl="0" w:tplc="F0D846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46CD4"/>
    <w:multiLevelType w:val="hybridMultilevel"/>
    <w:tmpl w:val="65BA1482"/>
    <w:lvl w:ilvl="0" w:tplc="DD2A3FC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EBB1675"/>
    <w:multiLevelType w:val="hybridMultilevel"/>
    <w:tmpl w:val="BC605F84"/>
    <w:lvl w:ilvl="0" w:tplc="C6F06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43F50"/>
    <w:multiLevelType w:val="hybridMultilevel"/>
    <w:tmpl w:val="905EECEE"/>
    <w:lvl w:ilvl="0" w:tplc="D9900C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A93FC1"/>
    <w:multiLevelType w:val="hybridMultilevel"/>
    <w:tmpl w:val="1E587168"/>
    <w:lvl w:ilvl="0" w:tplc="FC76C4A0">
      <w:start w:val="2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EAF1F48"/>
    <w:multiLevelType w:val="hybridMultilevel"/>
    <w:tmpl w:val="9978345A"/>
    <w:lvl w:ilvl="0" w:tplc="040C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05442"/>
    <w:multiLevelType w:val="hybridMultilevel"/>
    <w:tmpl w:val="6994DE30"/>
    <w:lvl w:ilvl="0" w:tplc="FC76C4A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96FD7"/>
    <w:multiLevelType w:val="hybridMultilevel"/>
    <w:tmpl w:val="8FEE2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B6151"/>
    <w:multiLevelType w:val="hybridMultilevel"/>
    <w:tmpl w:val="4A1A5F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A48C8"/>
    <w:multiLevelType w:val="hybridMultilevel"/>
    <w:tmpl w:val="C8420E0E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7962A96"/>
    <w:multiLevelType w:val="hybridMultilevel"/>
    <w:tmpl w:val="FCE4620E"/>
    <w:lvl w:ilvl="0" w:tplc="FC76C4A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41252"/>
    <w:multiLevelType w:val="hybridMultilevel"/>
    <w:tmpl w:val="204A4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A310A"/>
    <w:multiLevelType w:val="hybridMultilevel"/>
    <w:tmpl w:val="E66E8DE0"/>
    <w:lvl w:ilvl="0" w:tplc="6CC2B8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0C02E5"/>
    <w:multiLevelType w:val="hybridMultilevel"/>
    <w:tmpl w:val="832245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74634"/>
    <w:multiLevelType w:val="hybridMultilevel"/>
    <w:tmpl w:val="A0F0A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1E3351"/>
    <w:multiLevelType w:val="hybridMultilevel"/>
    <w:tmpl w:val="F3B624B8"/>
    <w:lvl w:ilvl="0" w:tplc="D9900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A5295C"/>
    <w:multiLevelType w:val="hybridMultilevel"/>
    <w:tmpl w:val="B936D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363A8"/>
    <w:multiLevelType w:val="hybridMultilevel"/>
    <w:tmpl w:val="58B8E98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3E4939"/>
    <w:multiLevelType w:val="hybridMultilevel"/>
    <w:tmpl w:val="9EA82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900CB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8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20725"/>
    <w:multiLevelType w:val="multilevel"/>
    <w:tmpl w:val="634CE524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3121067"/>
    <w:multiLevelType w:val="hybridMultilevel"/>
    <w:tmpl w:val="5D34018C"/>
    <w:lvl w:ilvl="0" w:tplc="380A2B6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88578C"/>
    <w:multiLevelType w:val="hybridMultilevel"/>
    <w:tmpl w:val="C91A7906"/>
    <w:lvl w:ilvl="0" w:tplc="BB16EA9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32577A"/>
    <w:multiLevelType w:val="hybridMultilevel"/>
    <w:tmpl w:val="382C3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64892"/>
    <w:multiLevelType w:val="hybridMultilevel"/>
    <w:tmpl w:val="8A36E4E8"/>
    <w:lvl w:ilvl="0" w:tplc="D9900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E18D4"/>
    <w:multiLevelType w:val="hybridMultilevel"/>
    <w:tmpl w:val="66E49022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25F1761"/>
    <w:multiLevelType w:val="hybridMultilevel"/>
    <w:tmpl w:val="53683D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4062B0"/>
    <w:multiLevelType w:val="hybridMultilevel"/>
    <w:tmpl w:val="B05AEE8A"/>
    <w:lvl w:ilvl="0" w:tplc="FF9E11F2">
      <w:numFmt w:val="bullet"/>
      <w:lvlText w:val="-"/>
      <w:lvlJc w:val="left"/>
      <w:pPr>
        <w:ind w:left="720" w:hanging="360"/>
      </w:pPr>
      <w:rPr>
        <w:rFonts w:ascii="Arial" w:eastAsia="Times New Roman" w:hAnsi="Arial" w:cs="Arial Narrow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Narro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Narro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Narro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9385F"/>
    <w:multiLevelType w:val="hybridMultilevel"/>
    <w:tmpl w:val="A8A0A2C2"/>
    <w:lvl w:ilvl="0" w:tplc="2A4C1F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69787F"/>
    <w:multiLevelType w:val="hybridMultilevel"/>
    <w:tmpl w:val="761C865E"/>
    <w:lvl w:ilvl="0" w:tplc="040C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8" w15:restartNumberingAfterBreak="0">
    <w:nsid w:val="69FF288A"/>
    <w:multiLevelType w:val="hybridMultilevel"/>
    <w:tmpl w:val="9BF6B59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26629C"/>
    <w:multiLevelType w:val="hybridMultilevel"/>
    <w:tmpl w:val="1C10DCEA"/>
    <w:lvl w:ilvl="0" w:tplc="0982FDD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454B3"/>
    <w:multiLevelType w:val="hybridMultilevel"/>
    <w:tmpl w:val="4030BD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7F3F9B"/>
    <w:multiLevelType w:val="hybridMultilevel"/>
    <w:tmpl w:val="C0E2185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7043301"/>
    <w:multiLevelType w:val="hybridMultilevel"/>
    <w:tmpl w:val="EA402B86"/>
    <w:lvl w:ilvl="0" w:tplc="8F1EE392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230D0"/>
    <w:multiLevelType w:val="hybridMultilevel"/>
    <w:tmpl w:val="4426BB80"/>
    <w:lvl w:ilvl="0" w:tplc="5CDE392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F053B41"/>
    <w:multiLevelType w:val="hybridMultilevel"/>
    <w:tmpl w:val="E0AA5DE0"/>
    <w:lvl w:ilvl="0" w:tplc="040C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2091845782">
    <w:abstractNumId w:val="28"/>
  </w:num>
  <w:num w:numId="2" w16cid:durableId="188837962">
    <w:abstractNumId w:val="23"/>
  </w:num>
  <w:num w:numId="3" w16cid:durableId="1345092338">
    <w:abstractNumId w:val="11"/>
  </w:num>
  <w:num w:numId="4" w16cid:durableId="457798191">
    <w:abstractNumId w:val="25"/>
  </w:num>
  <w:num w:numId="5" w16cid:durableId="1050692439">
    <w:abstractNumId w:val="44"/>
  </w:num>
  <w:num w:numId="6" w16cid:durableId="1515607401">
    <w:abstractNumId w:val="17"/>
  </w:num>
  <w:num w:numId="7" w16cid:durableId="138231986">
    <w:abstractNumId w:val="22"/>
  </w:num>
  <w:num w:numId="8" w16cid:durableId="69932929">
    <w:abstractNumId w:val="34"/>
  </w:num>
  <w:num w:numId="9" w16cid:durableId="1603566295">
    <w:abstractNumId w:val="3"/>
  </w:num>
  <w:num w:numId="10" w16cid:durableId="2629361">
    <w:abstractNumId w:val="24"/>
  </w:num>
  <w:num w:numId="11" w16cid:durableId="1118061914">
    <w:abstractNumId w:val="27"/>
  </w:num>
  <w:num w:numId="12" w16cid:durableId="288438989">
    <w:abstractNumId w:val="2"/>
  </w:num>
  <w:num w:numId="13" w16cid:durableId="153424595">
    <w:abstractNumId w:val="19"/>
  </w:num>
  <w:num w:numId="14" w16cid:durableId="1753506103">
    <w:abstractNumId w:val="12"/>
  </w:num>
  <w:num w:numId="15" w16cid:durableId="1548031551">
    <w:abstractNumId w:val="36"/>
  </w:num>
  <w:num w:numId="16" w16cid:durableId="74980140">
    <w:abstractNumId w:val="29"/>
  </w:num>
  <w:num w:numId="17" w16cid:durableId="1210335144">
    <w:abstractNumId w:val="14"/>
  </w:num>
  <w:num w:numId="18" w16cid:durableId="1052508522">
    <w:abstractNumId w:val="32"/>
  </w:num>
  <w:num w:numId="19" w16cid:durableId="764152617">
    <w:abstractNumId w:val="37"/>
  </w:num>
  <w:num w:numId="20" w16cid:durableId="899054651">
    <w:abstractNumId w:val="28"/>
    <w:lvlOverride w:ilvl="0">
      <w:startOverride w:val="1"/>
    </w:lvlOverride>
    <w:lvlOverride w:ilvl="1">
      <w:startOverride w:val="1"/>
    </w:lvlOverride>
  </w:num>
  <w:num w:numId="21" w16cid:durableId="271865339">
    <w:abstractNumId w:val="40"/>
  </w:num>
  <w:num w:numId="22" w16cid:durableId="100221232">
    <w:abstractNumId w:val="20"/>
  </w:num>
  <w:num w:numId="23" w16cid:durableId="969475923">
    <w:abstractNumId w:val="7"/>
  </w:num>
  <w:num w:numId="24" w16cid:durableId="832062634">
    <w:abstractNumId w:val="1"/>
  </w:num>
  <w:num w:numId="25" w16cid:durableId="690649229">
    <w:abstractNumId w:val="8"/>
  </w:num>
  <w:num w:numId="26" w16cid:durableId="1413307713">
    <w:abstractNumId w:val="33"/>
  </w:num>
  <w:num w:numId="27" w16cid:durableId="320473415">
    <w:abstractNumId w:val="16"/>
  </w:num>
  <w:num w:numId="28" w16cid:durableId="163325810">
    <w:abstractNumId w:val="15"/>
  </w:num>
  <w:num w:numId="29" w16cid:durableId="2033334443">
    <w:abstractNumId w:val="31"/>
  </w:num>
  <w:num w:numId="30" w16cid:durableId="298876821">
    <w:abstractNumId w:val="41"/>
  </w:num>
  <w:num w:numId="31" w16cid:durableId="1142502052">
    <w:abstractNumId w:val="13"/>
  </w:num>
  <w:num w:numId="32" w16cid:durableId="1815635821">
    <w:abstractNumId w:val="4"/>
  </w:num>
  <w:num w:numId="33" w16cid:durableId="613636493">
    <w:abstractNumId w:val="18"/>
  </w:num>
  <w:num w:numId="34" w16cid:durableId="244805154">
    <w:abstractNumId w:val="35"/>
  </w:num>
  <w:num w:numId="35" w16cid:durableId="117529447">
    <w:abstractNumId w:val="7"/>
  </w:num>
  <w:num w:numId="36" w16cid:durableId="2021734067">
    <w:abstractNumId w:val="28"/>
  </w:num>
  <w:num w:numId="37" w16cid:durableId="144049872">
    <w:abstractNumId w:val="30"/>
  </w:num>
  <w:num w:numId="38" w16cid:durableId="2011177738">
    <w:abstractNumId w:val="42"/>
  </w:num>
  <w:num w:numId="39" w16cid:durableId="1836726457">
    <w:abstractNumId w:val="26"/>
  </w:num>
  <w:num w:numId="40" w16cid:durableId="1225524060">
    <w:abstractNumId w:val="39"/>
  </w:num>
  <w:num w:numId="41" w16cid:durableId="554663667">
    <w:abstractNumId w:val="6"/>
  </w:num>
  <w:num w:numId="42" w16cid:durableId="1808081340">
    <w:abstractNumId w:val="38"/>
  </w:num>
  <w:num w:numId="43" w16cid:durableId="131097731">
    <w:abstractNumId w:val="21"/>
  </w:num>
  <w:num w:numId="44" w16cid:durableId="977146314">
    <w:abstractNumId w:val="10"/>
  </w:num>
  <w:num w:numId="45" w16cid:durableId="874079050">
    <w:abstractNumId w:val="43"/>
  </w:num>
  <w:num w:numId="46" w16cid:durableId="1534146516">
    <w:abstractNumId w:val="5"/>
  </w:num>
  <w:num w:numId="47" w16cid:durableId="2090151186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3B6"/>
    <w:rsid w:val="00003D32"/>
    <w:rsid w:val="00007628"/>
    <w:rsid w:val="00011431"/>
    <w:rsid w:val="0001251F"/>
    <w:rsid w:val="00013363"/>
    <w:rsid w:val="00021252"/>
    <w:rsid w:val="00021C54"/>
    <w:rsid w:val="00022A37"/>
    <w:rsid w:val="0002384F"/>
    <w:rsid w:val="000250B8"/>
    <w:rsid w:val="00030A00"/>
    <w:rsid w:val="0003462D"/>
    <w:rsid w:val="00036AFF"/>
    <w:rsid w:val="00037471"/>
    <w:rsid w:val="00041A5B"/>
    <w:rsid w:val="000450C1"/>
    <w:rsid w:val="00051D18"/>
    <w:rsid w:val="00055B63"/>
    <w:rsid w:val="0005631D"/>
    <w:rsid w:val="00056440"/>
    <w:rsid w:val="00057E75"/>
    <w:rsid w:val="00061DBE"/>
    <w:rsid w:val="00062543"/>
    <w:rsid w:val="00062992"/>
    <w:rsid w:val="00064F89"/>
    <w:rsid w:val="0006771C"/>
    <w:rsid w:val="00067A76"/>
    <w:rsid w:val="000737A2"/>
    <w:rsid w:val="00075D7C"/>
    <w:rsid w:val="00085D91"/>
    <w:rsid w:val="00093438"/>
    <w:rsid w:val="000939B5"/>
    <w:rsid w:val="00094CCE"/>
    <w:rsid w:val="000974BE"/>
    <w:rsid w:val="000A127D"/>
    <w:rsid w:val="000A53AF"/>
    <w:rsid w:val="000B0ABD"/>
    <w:rsid w:val="000B1DB4"/>
    <w:rsid w:val="000B25B5"/>
    <w:rsid w:val="000B453E"/>
    <w:rsid w:val="000B4CA3"/>
    <w:rsid w:val="000B5FF3"/>
    <w:rsid w:val="000C66B3"/>
    <w:rsid w:val="000C72AA"/>
    <w:rsid w:val="000D01B1"/>
    <w:rsid w:val="000D3AD5"/>
    <w:rsid w:val="000D72FE"/>
    <w:rsid w:val="000E0C3A"/>
    <w:rsid w:val="000E12DB"/>
    <w:rsid w:val="000E1319"/>
    <w:rsid w:val="000E30EE"/>
    <w:rsid w:val="000E7A50"/>
    <w:rsid w:val="000F26F2"/>
    <w:rsid w:val="000F2E94"/>
    <w:rsid w:val="000F6202"/>
    <w:rsid w:val="00101DD0"/>
    <w:rsid w:val="00104821"/>
    <w:rsid w:val="001058C5"/>
    <w:rsid w:val="00105E38"/>
    <w:rsid w:val="00107DF1"/>
    <w:rsid w:val="0011015F"/>
    <w:rsid w:val="00111613"/>
    <w:rsid w:val="00114CFE"/>
    <w:rsid w:val="00115CFC"/>
    <w:rsid w:val="001201A3"/>
    <w:rsid w:val="00122460"/>
    <w:rsid w:val="00122E52"/>
    <w:rsid w:val="0012316A"/>
    <w:rsid w:val="001242EF"/>
    <w:rsid w:val="0012469F"/>
    <w:rsid w:val="00125FB0"/>
    <w:rsid w:val="00127833"/>
    <w:rsid w:val="00132685"/>
    <w:rsid w:val="00133A59"/>
    <w:rsid w:val="00135877"/>
    <w:rsid w:val="00137141"/>
    <w:rsid w:val="00142032"/>
    <w:rsid w:val="00157A41"/>
    <w:rsid w:val="00161F92"/>
    <w:rsid w:val="00170D67"/>
    <w:rsid w:val="00172CBE"/>
    <w:rsid w:val="00175951"/>
    <w:rsid w:val="00176FA0"/>
    <w:rsid w:val="0017749B"/>
    <w:rsid w:val="00181577"/>
    <w:rsid w:val="00184A3E"/>
    <w:rsid w:val="00187D7E"/>
    <w:rsid w:val="00190CC0"/>
    <w:rsid w:val="00194620"/>
    <w:rsid w:val="001949EC"/>
    <w:rsid w:val="00194EE3"/>
    <w:rsid w:val="001A1561"/>
    <w:rsid w:val="001A204F"/>
    <w:rsid w:val="001A58BB"/>
    <w:rsid w:val="001A6BA3"/>
    <w:rsid w:val="001B7171"/>
    <w:rsid w:val="001C1C50"/>
    <w:rsid w:val="001C235A"/>
    <w:rsid w:val="001C279D"/>
    <w:rsid w:val="001C30FA"/>
    <w:rsid w:val="001C5E12"/>
    <w:rsid w:val="001C5FAD"/>
    <w:rsid w:val="001C6B18"/>
    <w:rsid w:val="001D0353"/>
    <w:rsid w:val="001D2544"/>
    <w:rsid w:val="001D3459"/>
    <w:rsid w:val="001D3AF2"/>
    <w:rsid w:val="001D6853"/>
    <w:rsid w:val="001D6C11"/>
    <w:rsid w:val="001D6DEA"/>
    <w:rsid w:val="001D76EA"/>
    <w:rsid w:val="001E11B8"/>
    <w:rsid w:val="001E7007"/>
    <w:rsid w:val="001E766C"/>
    <w:rsid w:val="001F016B"/>
    <w:rsid w:val="001F3121"/>
    <w:rsid w:val="001F42DB"/>
    <w:rsid w:val="00201E77"/>
    <w:rsid w:val="00203883"/>
    <w:rsid w:val="002052F2"/>
    <w:rsid w:val="00206FD7"/>
    <w:rsid w:val="00207A44"/>
    <w:rsid w:val="00207C64"/>
    <w:rsid w:val="00210C48"/>
    <w:rsid w:val="00214050"/>
    <w:rsid w:val="00215958"/>
    <w:rsid w:val="00217001"/>
    <w:rsid w:val="00222220"/>
    <w:rsid w:val="002248E5"/>
    <w:rsid w:val="00231324"/>
    <w:rsid w:val="00233A52"/>
    <w:rsid w:val="002375D0"/>
    <w:rsid w:val="00243169"/>
    <w:rsid w:val="00244F93"/>
    <w:rsid w:val="00246C63"/>
    <w:rsid w:val="002470D6"/>
    <w:rsid w:val="002536CE"/>
    <w:rsid w:val="0025480E"/>
    <w:rsid w:val="00255B2B"/>
    <w:rsid w:val="00256FB0"/>
    <w:rsid w:val="00257B49"/>
    <w:rsid w:val="00261F29"/>
    <w:rsid w:val="00263119"/>
    <w:rsid w:val="002656A8"/>
    <w:rsid w:val="00271F7F"/>
    <w:rsid w:val="0027250A"/>
    <w:rsid w:val="00272C5D"/>
    <w:rsid w:val="00273549"/>
    <w:rsid w:val="00276002"/>
    <w:rsid w:val="00277340"/>
    <w:rsid w:val="002779DB"/>
    <w:rsid w:val="002870D3"/>
    <w:rsid w:val="002904DA"/>
    <w:rsid w:val="002914F6"/>
    <w:rsid w:val="002920C8"/>
    <w:rsid w:val="00292B6B"/>
    <w:rsid w:val="00295542"/>
    <w:rsid w:val="00295669"/>
    <w:rsid w:val="002A15E3"/>
    <w:rsid w:val="002A2709"/>
    <w:rsid w:val="002A4281"/>
    <w:rsid w:val="002A73BA"/>
    <w:rsid w:val="002B12DD"/>
    <w:rsid w:val="002B30B2"/>
    <w:rsid w:val="002B3390"/>
    <w:rsid w:val="002B369B"/>
    <w:rsid w:val="002B6933"/>
    <w:rsid w:val="002B6ABA"/>
    <w:rsid w:val="002C5BF5"/>
    <w:rsid w:val="002C5C27"/>
    <w:rsid w:val="002C6699"/>
    <w:rsid w:val="002D00C3"/>
    <w:rsid w:val="002D4254"/>
    <w:rsid w:val="002D5D70"/>
    <w:rsid w:val="002E206B"/>
    <w:rsid w:val="002E2EEC"/>
    <w:rsid w:val="002E430D"/>
    <w:rsid w:val="002E5D3B"/>
    <w:rsid w:val="002E7DAD"/>
    <w:rsid w:val="002F0155"/>
    <w:rsid w:val="002F0445"/>
    <w:rsid w:val="002F3015"/>
    <w:rsid w:val="002F3122"/>
    <w:rsid w:val="002F4B66"/>
    <w:rsid w:val="002F5052"/>
    <w:rsid w:val="002F68F5"/>
    <w:rsid w:val="002F7120"/>
    <w:rsid w:val="002F7BF7"/>
    <w:rsid w:val="003046FC"/>
    <w:rsid w:val="00304F1F"/>
    <w:rsid w:val="0030537A"/>
    <w:rsid w:val="00305A7C"/>
    <w:rsid w:val="00314ECA"/>
    <w:rsid w:val="00315AB3"/>
    <w:rsid w:val="00317C23"/>
    <w:rsid w:val="003206EB"/>
    <w:rsid w:val="00321F9A"/>
    <w:rsid w:val="00321FF0"/>
    <w:rsid w:val="00323702"/>
    <w:rsid w:val="003240FD"/>
    <w:rsid w:val="0032589E"/>
    <w:rsid w:val="0032707D"/>
    <w:rsid w:val="0033108B"/>
    <w:rsid w:val="00332CF7"/>
    <w:rsid w:val="003343BC"/>
    <w:rsid w:val="00336203"/>
    <w:rsid w:val="00336743"/>
    <w:rsid w:val="0033737B"/>
    <w:rsid w:val="00347AD6"/>
    <w:rsid w:val="00350457"/>
    <w:rsid w:val="00353701"/>
    <w:rsid w:val="00353814"/>
    <w:rsid w:val="003543B9"/>
    <w:rsid w:val="00354EBD"/>
    <w:rsid w:val="003558AC"/>
    <w:rsid w:val="003566FB"/>
    <w:rsid w:val="003601B5"/>
    <w:rsid w:val="0036114D"/>
    <w:rsid w:val="0036306A"/>
    <w:rsid w:val="00365FA5"/>
    <w:rsid w:val="00370659"/>
    <w:rsid w:val="00371532"/>
    <w:rsid w:val="0037173F"/>
    <w:rsid w:val="00371DC2"/>
    <w:rsid w:val="003765A4"/>
    <w:rsid w:val="003805B8"/>
    <w:rsid w:val="00380E3D"/>
    <w:rsid w:val="003829AC"/>
    <w:rsid w:val="00383D0D"/>
    <w:rsid w:val="00383FFD"/>
    <w:rsid w:val="003852C1"/>
    <w:rsid w:val="0039282E"/>
    <w:rsid w:val="00392D12"/>
    <w:rsid w:val="003A03A5"/>
    <w:rsid w:val="003A0429"/>
    <w:rsid w:val="003A61D0"/>
    <w:rsid w:val="003B01E8"/>
    <w:rsid w:val="003B0DC0"/>
    <w:rsid w:val="003B24DE"/>
    <w:rsid w:val="003B2D01"/>
    <w:rsid w:val="003B700B"/>
    <w:rsid w:val="003C17FD"/>
    <w:rsid w:val="003C3070"/>
    <w:rsid w:val="003C4C57"/>
    <w:rsid w:val="003C5EF7"/>
    <w:rsid w:val="003C70D5"/>
    <w:rsid w:val="003C7607"/>
    <w:rsid w:val="003D0DC4"/>
    <w:rsid w:val="003E07D2"/>
    <w:rsid w:val="003E0AA3"/>
    <w:rsid w:val="003E6EE7"/>
    <w:rsid w:val="003F2E94"/>
    <w:rsid w:val="004037FC"/>
    <w:rsid w:val="00404DFA"/>
    <w:rsid w:val="0040518A"/>
    <w:rsid w:val="00405394"/>
    <w:rsid w:val="00410A47"/>
    <w:rsid w:val="0041257F"/>
    <w:rsid w:val="00412C79"/>
    <w:rsid w:val="004157BB"/>
    <w:rsid w:val="00417A50"/>
    <w:rsid w:val="004214A3"/>
    <w:rsid w:val="00423F95"/>
    <w:rsid w:val="00424377"/>
    <w:rsid w:val="004249CD"/>
    <w:rsid w:val="004300AD"/>
    <w:rsid w:val="004307EF"/>
    <w:rsid w:val="00435173"/>
    <w:rsid w:val="00436880"/>
    <w:rsid w:val="00437393"/>
    <w:rsid w:val="00437F14"/>
    <w:rsid w:val="00447725"/>
    <w:rsid w:val="00447BA6"/>
    <w:rsid w:val="00447EB1"/>
    <w:rsid w:val="00450330"/>
    <w:rsid w:val="00451A93"/>
    <w:rsid w:val="00452C9F"/>
    <w:rsid w:val="00455974"/>
    <w:rsid w:val="00460EDB"/>
    <w:rsid w:val="00463D38"/>
    <w:rsid w:val="00466116"/>
    <w:rsid w:val="00473938"/>
    <w:rsid w:val="00473C80"/>
    <w:rsid w:val="00474CD7"/>
    <w:rsid w:val="00477266"/>
    <w:rsid w:val="00481268"/>
    <w:rsid w:val="004815E2"/>
    <w:rsid w:val="00482355"/>
    <w:rsid w:val="004853DD"/>
    <w:rsid w:val="00485596"/>
    <w:rsid w:val="00485C80"/>
    <w:rsid w:val="00486028"/>
    <w:rsid w:val="0049228B"/>
    <w:rsid w:val="0049440B"/>
    <w:rsid w:val="00497463"/>
    <w:rsid w:val="00497A0E"/>
    <w:rsid w:val="004A020A"/>
    <w:rsid w:val="004A1988"/>
    <w:rsid w:val="004A26EE"/>
    <w:rsid w:val="004A5049"/>
    <w:rsid w:val="004A55F0"/>
    <w:rsid w:val="004A6D52"/>
    <w:rsid w:val="004A7F59"/>
    <w:rsid w:val="004B50AB"/>
    <w:rsid w:val="004B5D92"/>
    <w:rsid w:val="004B6894"/>
    <w:rsid w:val="004B6E95"/>
    <w:rsid w:val="004C11FE"/>
    <w:rsid w:val="004C27C7"/>
    <w:rsid w:val="004C2865"/>
    <w:rsid w:val="004C31BE"/>
    <w:rsid w:val="004C4549"/>
    <w:rsid w:val="004C5569"/>
    <w:rsid w:val="004C559B"/>
    <w:rsid w:val="004C7B01"/>
    <w:rsid w:val="004D0C9B"/>
    <w:rsid w:val="004D2F4A"/>
    <w:rsid w:val="004D3961"/>
    <w:rsid w:val="004E2188"/>
    <w:rsid w:val="004E7B5C"/>
    <w:rsid w:val="004E7D68"/>
    <w:rsid w:val="004F315D"/>
    <w:rsid w:val="004F5E41"/>
    <w:rsid w:val="00502B3A"/>
    <w:rsid w:val="00505EFF"/>
    <w:rsid w:val="00523357"/>
    <w:rsid w:val="00526884"/>
    <w:rsid w:val="005279B3"/>
    <w:rsid w:val="00527B75"/>
    <w:rsid w:val="00531C70"/>
    <w:rsid w:val="0053421C"/>
    <w:rsid w:val="00540597"/>
    <w:rsid w:val="00542F26"/>
    <w:rsid w:val="0054358B"/>
    <w:rsid w:val="005445FA"/>
    <w:rsid w:val="00545D5D"/>
    <w:rsid w:val="005469A6"/>
    <w:rsid w:val="005507C4"/>
    <w:rsid w:val="00553F47"/>
    <w:rsid w:val="005540F9"/>
    <w:rsid w:val="00554FD4"/>
    <w:rsid w:val="00555048"/>
    <w:rsid w:val="00556BCE"/>
    <w:rsid w:val="00556EDF"/>
    <w:rsid w:val="00565BB7"/>
    <w:rsid w:val="0057166F"/>
    <w:rsid w:val="00581077"/>
    <w:rsid w:val="00583B96"/>
    <w:rsid w:val="00585E2E"/>
    <w:rsid w:val="00586510"/>
    <w:rsid w:val="0059190B"/>
    <w:rsid w:val="00596B8D"/>
    <w:rsid w:val="005972D8"/>
    <w:rsid w:val="00597CBA"/>
    <w:rsid w:val="005A0A27"/>
    <w:rsid w:val="005A1518"/>
    <w:rsid w:val="005A5AB4"/>
    <w:rsid w:val="005B0245"/>
    <w:rsid w:val="005B07E7"/>
    <w:rsid w:val="005B194E"/>
    <w:rsid w:val="005B27E7"/>
    <w:rsid w:val="005B2ADB"/>
    <w:rsid w:val="005C2D05"/>
    <w:rsid w:val="005C33E6"/>
    <w:rsid w:val="005C417E"/>
    <w:rsid w:val="005C685F"/>
    <w:rsid w:val="005D0D5E"/>
    <w:rsid w:val="005D18C4"/>
    <w:rsid w:val="005D5603"/>
    <w:rsid w:val="005E06F0"/>
    <w:rsid w:val="005E11D4"/>
    <w:rsid w:val="005E187E"/>
    <w:rsid w:val="005E347A"/>
    <w:rsid w:val="005E4444"/>
    <w:rsid w:val="005E57FC"/>
    <w:rsid w:val="005F0986"/>
    <w:rsid w:val="005F16A7"/>
    <w:rsid w:val="00606567"/>
    <w:rsid w:val="00611197"/>
    <w:rsid w:val="006137AA"/>
    <w:rsid w:val="00615067"/>
    <w:rsid w:val="00615492"/>
    <w:rsid w:val="006175E1"/>
    <w:rsid w:val="0062036C"/>
    <w:rsid w:val="006257FB"/>
    <w:rsid w:val="00625B97"/>
    <w:rsid w:val="00625D72"/>
    <w:rsid w:val="0062629A"/>
    <w:rsid w:val="006269F7"/>
    <w:rsid w:val="0062774A"/>
    <w:rsid w:val="00631CBA"/>
    <w:rsid w:val="006323DA"/>
    <w:rsid w:val="0063399B"/>
    <w:rsid w:val="00633A90"/>
    <w:rsid w:val="00636B48"/>
    <w:rsid w:val="00640B1B"/>
    <w:rsid w:val="006435D4"/>
    <w:rsid w:val="0064741E"/>
    <w:rsid w:val="00650410"/>
    <w:rsid w:val="006518EF"/>
    <w:rsid w:val="00652A0D"/>
    <w:rsid w:val="00656028"/>
    <w:rsid w:val="0066084D"/>
    <w:rsid w:val="00660CC2"/>
    <w:rsid w:val="00661E8B"/>
    <w:rsid w:val="006657A8"/>
    <w:rsid w:val="00667CC5"/>
    <w:rsid w:val="00671287"/>
    <w:rsid w:val="0067195E"/>
    <w:rsid w:val="00672C33"/>
    <w:rsid w:val="006735FF"/>
    <w:rsid w:val="006748D5"/>
    <w:rsid w:val="006806C1"/>
    <w:rsid w:val="00686867"/>
    <w:rsid w:val="006A01E1"/>
    <w:rsid w:val="006A2C3E"/>
    <w:rsid w:val="006A2D30"/>
    <w:rsid w:val="006A4F15"/>
    <w:rsid w:val="006A57D8"/>
    <w:rsid w:val="006A5C75"/>
    <w:rsid w:val="006A76EA"/>
    <w:rsid w:val="006B0A02"/>
    <w:rsid w:val="006B259F"/>
    <w:rsid w:val="006B38E3"/>
    <w:rsid w:val="006B536C"/>
    <w:rsid w:val="006C23B6"/>
    <w:rsid w:val="006C38B9"/>
    <w:rsid w:val="006D0F90"/>
    <w:rsid w:val="006D28C4"/>
    <w:rsid w:val="006D3902"/>
    <w:rsid w:val="006D48D0"/>
    <w:rsid w:val="006D5CC3"/>
    <w:rsid w:val="006D6007"/>
    <w:rsid w:val="006D78BB"/>
    <w:rsid w:val="006E1040"/>
    <w:rsid w:val="006E4B0E"/>
    <w:rsid w:val="006E4DD4"/>
    <w:rsid w:val="006E527B"/>
    <w:rsid w:val="006E786C"/>
    <w:rsid w:val="006F0F98"/>
    <w:rsid w:val="006F3019"/>
    <w:rsid w:val="006F3C66"/>
    <w:rsid w:val="006F603E"/>
    <w:rsid w:val="006F73AB"/>
    <w:rsid w:val="006F7868"/>
    <w:rsid w:val="006F7F66"/>
    <w:rsid w:val="00701554"/>
    <w:rsid w:val="007017DA"/>
    <w:rsid w:val="00703ED4"/>
    <w:rsid w:val="00704893"/>
    <w:rsid w:val="00704EF0"/>
    <w:rsid w:val="00706280"/>
    <w:rsid w:val="00706F85"/>
    <w:rsid w:val="00715164"/>
    <w:rsid w:val="00724676"/>
    <w:rsid w:val="0072793B"/>
    <w:rsid w:val="007279BA"/>
    <w:rsid w:val="00735E6B"/>
    <w:rsid w:val="00736340"/>
    <w:rsid w:val="007418E9"/>
    <w:rsid w:val="007420ED"/>
    <w:rsid w:val="00743215"/>
    <w:rsid w:val="00744301"/>
    <w:rsid w:val="00746D22"/>
    <w:rsid w:val="00746E89"/>
    <w:rsid w:val="0075086C"/>
    <w:rsid w:val="00751BFF"/>
    <w:rsid w:val="00754D73"/>
    <w:rsid w:val="00755EC0"/>
    <w:rsid w:val="00756712"/>
    <w:rsid w:val="00760812"/>
    <w:rsid w:val="00760A7F"/>
    <w:rsid w:val="00760BB6"/>
    <w:rsid w:val="0076197F"/>
    <w:rsid w:val="00761ABF"/>
    <w:rsid w:val="00764283"/>
    <w:rsid w:val="00764E2C"/>
    <w:rsid w:val="00765500"/>
    <w:rsid w:val="0076572F"/>
    <w:rsid w:val="00771D4A"/>
    <w:rsid w:val="00771DE5"/>
    <w:rsid w:val="0077590A"/>
    <w:rsid w:val="007806E1"/>
    <w:rsid w:val="00780AEA"/>
    <w:rsid w:val="00783AB1"/>
    <w:rsid w:val="00784ABA"/>
    <w:rsid w:val="00786201"/>
    <w:rsid w:val="007868D2"/>
    <w:rsid w:val="00792A53"/>
    <w:rsid w:val="00792CC2"/>
    <w:rsid w:val="007944F8"/>
    <w:rsid w:val="007947C4"/>
    <w:rsid w:val="00797585"/>
    <w:rsid w:val="00797F59"/>
    <w:rsid w:val="00797FFA"/>
    <w:rsid w:val="007A263A"/>
    <w:rsid w:val="007A34F6"/>
    <w:rsid w:val="007A409E"/>
    <w:rsid w:val="007A4FFE"/>
    <w:rsid w:val="007B230B"/>
    <w:rsid w:val="007B53B6"/>
    <w:rsid w:val="007B7694"/>
    <w:rsid w:val="007B7FC1"/>
    <w:rsid w:val="007C0914"/>
    <w:rsid w:val="007C1CD4"/>
    <w:rsid w:val="007C2B14"/>
    <w:rsid w:val="007C461E"/>
    <w:rsid w:val="007C506B"/>
    <w:rsid w:val="007C540C"/>
    <w:rsid w:val="007C61D6"/>
    <w:rsid w:val="007C68CF"/>
    <w:rsid w:val="007D39D4"/>
    <w:rsid w:val="007D4EC7"/>
    <w:rsid w:val="007E0B36"/>
    <w:rsid w:val="007E2C69"/>
    <w:rsid w:val="007E473A"/>
    <w:rsid w:val="007E5D10"/>
    <w:rsid w:val="007F0514"/>
    <w:rsid w:val="007F258F"/>
    <w:rsid w:val="007F3C47"/>
    <w:rsid w:val="007F4D74"/>
    <w:rsid w:val="007F54C1"/>
    <w:rsid w:val="007F573A"/>
    <w:rsid w:val="007F7C19"/>
    <w:rsid w:val="00802306"/>
    <w:rsid w:val="008034CB"/>
    <w:rsid w:val="00807E48"/>
    <w:rsid w:val="00810119"/>
    <w:rsid w:val="00813067"/>
    <w:rsid w:val="00816861"/>
    <w:rsid w:val="00824BD0"/>
    <w:rsid w:val="008258AD"/>
    <w:rsid w:val="008338F7"/>
    <w:rsid w:val="00835C47"/>
    <w:rsid w:val="008420C7"/>
    <w:rsid w:val="00842D67"/>
    <w:rsid w:val="00852EF8"/>
    <w:rsid w:val="00853357"/>
    <w:rsid w:val="00854EC8"/>
    <w:rsid w:val="00856E28"/>
    <w:rsid w:val="00860629"/>
    <w:rsid w:val="0086076C"/>
    <w:rsid w:val="0086136F"/>
    <w:rsid w:val="00861AB2"/>
    <w:rsid w:val="00861DE4"/>
    <w:rsid w:val="00861FD5"/>
    <w:rsid w:val="00863D2A"/>
    <w:rsid w:val="00866F4D"/>
    <w:rsid w:val="0087196A"/>
    <w:rsid w:val="00872782"/>
    <w:rsid w:val="00874702"/>
    <w:rsid w:val="00874982"/>
    <w:rsid w:val="0087544A"/>
    <w:rsid w:val="00875FB6"/>
    <w:rsid w:val="00876D4A"/>
    <w:rsid w:val="00880654"/>
    <w:rsid w:val="008857D9"/>
    <w:rsid w:val="0088668C"/>
    <w:rsid w:val="00893263"/>
    <w:rsid w:val="00893626"/>
    <w:rsid w:val="008954BE"/>
    <w:rsid w:val="0089652C"/>
    <w:rsid w:val="00896B54"/>
    <w:rsid w:val="008A3F49"/>
    <w:rsid w:val="008A6EA6"/>
    <w:rsid w:val="008A6F29"/>
    <w:rsid w:val="008B40B5"/>
    <w:rsid w:val="008B63C9"/>
    <w:rsid w:val="008B6CF2"/>
    <w:rsid w:val="008B7E87"/>
    <w:rsid w:val="008C038A"/>
    <w:rsid w:val="008C0FF9"/>
    <w:rsid w:val="008C19F1"/>
    <w:rsid w:val="008C7A97"/>
    <w:rsid w:val="008D25E9"/>
    <w:rsid w:val="008D34ED"/>
    <w:rsid w:val="008D3DE0"/>
    <w:rsid w:val="008D500A"/>
    <w:rsid w:val="008D79C4"/>
    <w:rsid w:val="008E203C"/>
    <w:rsid w:val="008E286E"/>
    <w:rsid w:val="008E5524"/>
    <w:rsid w:val="008E7332"/>
    <w:rsid w:val="008E754F"/>
    <w:rsid w:val="008F00F8"/>
    <w:rsid w:val="008F0C03"/>
    <w:rsid w:val="008F0EE2"/>
    <w:rsid w:val="008F1673"/>
    <w:rsid w:val="008F3EDD"/>
    <w:rsid w:val="00900376"/>
    <w:rsid w:val="00900F71"/>
    <w:rsid w:val="00901FF0"/>
    <w:rsid w:val="00902272"/>
    <w:rsid w:val="009024D2"/>
    <w:rsid w:val="009032A1"/>
    <w:rsid w:val="00905AFF"/>
    <w:rsid w:val="00905C41"/>
    <w:rsid w:val="00905EF3"/>
    <w:rsid w:val="00917FCE"/>
    <w:rsid w:val="00921595"/>
    <w:rsid w:val="00923AF5"/>
    <w:rsid w:val="0092728C"/>
    <w:rsid w:val="009355F3"/>
    <w:rsid w:val="00936228"/>
    <w:rsid w:val="0093641B"/>
    <w:rsid w:val="00937458"/>
    <w:rsid w:val="00940FEE"/>
    <w:rsid w:val="00941EC1"/>
    <w:rsid w:val="009429E5"/>
    <w:rsid w:val="00943CAB"/>
    <w:rsid w:val="009448FE"/>
    <w:rsid w:val="009458F0"/>
    <w:rsid w:val="009466FC"/>
    <w:rsid w:val="00946A0D"/>
    <w:rsid w:val="009516A3"/>
    <w:rsid w:val="00953A97"/>
    <w:rsid w:val="00954B4F"/>
    <w:rsid w:val="00955A9C"/>
    <w:rsid w:val="009562D8"/>
    <w:rsid w:val="00960332"/>
    <w:rsid w:val="00964339"/>
    <w:rsid w:val="0096587B"/>
    <w:rsid w:val="00966915"/>
    <w:rsid w:val="00974917"/>
    <w:rsid w:val="009778F2"/>
    <w:rsid w:val="0098029D"/>
    <w:rsid w:val="00980B2D"/>
    <w:rsid w:val="00981574"/>
    <w:rsid w:val="009835FF"/>
    <w:rsid w:val="00984050"/>
    <w:rsid w:val="00984547"/>
    <w:rsid w:val="0098509D"/>
    <w:rsid w:val="009903B6"/>
    <w:rsid w:val="00994D34"/>
    <w:rsid w:val="009970C9"/>
    <w:rsid w:val="009A1EDD"/>
    <w:rsid w:val="009A2E35"/>
    <w:rsid w:val="009A374A"/>
    <w:rsid w:val="009A4B19"/>
    <w:rsid w:val="009A6A6A"/>
    <w:rsid w:val="009A7F4F"/>
    <w:rsid w:val="009B7F83"/>
    <w:rsid w:val="009C10EC"/>
    <w:rsid w:val="009C6A25"/>
    <w:rsid w:val="009C6F7A"/>
    <w:rsid w:val="009D23A8"/>
    <w:rsid w:val="009E2885"/>
    <w:rsid w:val="009E2C06"/>
    <w:rsid w:val="009E7876"/>
    <w:rsid w:val="009E7D9D"/>
    <w:rsid w:val="009F1F6E"/>
    <w:rsid w:val="009F2D95"/>
    <w:rsid w:val="009F3454"/>
    <w:rsid w:val="009F4758"/>
    <w:rsid w:val="009F49C2"/>
    <w:rsid w:val="009F6710"/>
    <w:rsid w:val="009F7E36"/>
    <w:rsid w:val="00A03312"/>
    <w:rsid w:val="00A05D66"/>
    <w:rsid w:val="00A11247"/>
    <w:rsid w:val="00A13AE9"/>
    <w:rsid w:val="00A20F44"/>
    <w:rsid w:val="00A2137A"/>
    <w:rsid w:val="00A22841"/>
    <w:rsid w:val="00A341A2"/>
    <w:rsid w:val="00A4018F"/>
    <w:rsid w:val="00A45D58"/>
    <w:rsid w:val="00A51123"/>
    <w:rsid w:val="00A52314"/>
    <w:rsid w:val="00A52811"/>
    <w:rsid w:val="00A52C33"/>
    <w:rsid w:val="00A5402E"/>
    <w:rsid w:val="00A55344"/>
    <w:rsid w:val="00A56DF4"/>
    <w:rsid w:val="00A604ED"/>
    <w:rsid w:val="00A61BF5"/>
    <w:rsid w:val="00A62E9A"/>
    <w:rsid w:val="00A66EA7"/>
    <w:rsid w:val="00A728A1"/>
    <w:rsid w:val="00A72A99"/>
    <w:rsid w:val="00A76738"/>
    <w:rsid w:val="00A823AA"/>
    <w:rsid w:val="00A82782"/>
    <w:rsid w:val="00A834AF"/>
    <w:rsid w:val="00A846B3"/>
    <w:rsid w:val="00A8595D"/>
    <w:rsid w:val="00A85C08"/>
    <w:rsid w:val="00A864F0"/>
    <w:rsid w:val="00A9382A"/>
    <w:rsid w:val="00A95CBB"/>
    <w:rsid w:val="00A97878"/>
    <w:rsid w:val="00AA248A"/>
    <w:rsid w:val="00AA5110"/>
    <w:rsid w:val="00AA58BF"/>
    <w:rsid w:val="00AA72E7"/>
    <w:rsid w:val="00AA79E1"/>
    <w:rsid w:val="00AA7DB0"/>
    <w:rsid w:val="00AB0074"/>
    <w:rsid w:val="00AB2E42"/>
    <w:rsid w:val="00AB6421"/>
    <w:rsid w:val="00AB7A2D"/>
    <w:rsid w:val="00AC0C1C"/>
    <w:rsid w:val="00AC32D4"/>
    <w:rsid w:val="00AC54E8"/>
    <w:rsid w:val="00AC6E17"/>
    <w:rsid w:val="00AE1A45"/>
    <w:rsid w:val="00AE2D21"/>
    <w:rsid w:val="00AE7BD7"/>
    <w:rsid w:val="00B013BF"/>
    <w:rsid w:val="00B01A34"/>
    <w:rsid w:val="00B0254F"/>
    <w:rsid w:val="00B0281E"/>
    <w:rsid w:val="00B06D58"/>
    <w:rsid w:val="00B12998"/>
    <w:rsid w:val="00B20049"/>
    <w:rsid w:val="00B269F3"/>
    <w:rsid w:val="00B26E79"/>
    <w:rsid w:val="00B30787"/>
    <w:rsid w:val="00B30913"/>
    <w:rsid w:val="00B3299F"/>
    <w:rsid w:val="00B32FCB"/>
    <w:rsid w:val="00B35188"/>
    <w:rsid w:val="00B402B8"/>
    <w:rsid w:val="00B40F1F"/>
    <w:rsid w:val="00B41584"/>
    <w:rsid w:val="00B43D19"/>
    <w:rsid w:val="00B44A16"/>
    <w:rsid w:val="00B453B7"/>
    <w:rsid w:val="00B46B18"/>
    <w:rsid w:val="00B50BBF"/>
    <w:rsid w:val="00B52931"/>
    <w:rsid w:val="00B5409C"/>
    <w:rsid w:val="00B55755"/>
    <w:rsid w:val="00B55A97"/>
    <w:rsid w:val="00B601A8"/>
    <w:rsid w:val="00B61E87"/>
    <w:rsid w:val="00B70477"/>
    <w:rsid w:val="00B73899"/>
    <w:rsid w:val="00B73BCE"/>
    <w:rsid w:val="00B74412"/>
    <w:rsid w:val="00B76857"/>
    <w:rsid w:val="00B77F3F"/>
    <w:rsid w:val="00B80EFD"/>
    <w:rsid w:val="00B824E0"/>
    <w:rsid w:val="00B82CB8"/>
    <w:rsid w:val="00B840B4"/>
    <w:rsid w:val="00B902F4"/>
    <w:rsid w:val="00B966C6"/>
    <w:rsid w:val="00B97E62"/>
    <w:rsid w:val="00B97EB7"/>
    <w:rsid w:val="00BA16B5"/>
    <w:rsid w:val="00BA30AF"/>
    <w:rsid w:val="00BA4EEB"/>
    <w:rsid w:val="00BA5BE8"/>
    <w:rsid w:val="00BA78B8"/>
    <w:rsid w:val="00BB26AD"/>
    <w:rsid w:val="00BB3377"/>
    <w:rsid w:val="00BB44ED"/>
    <w:rsid w:val="00BB7B27"/>
    <w:rsid w:val="00BC204B"/>
    <w:rsid w:val="00BC3C42"/>
    <w:rsid w:val="00BC4847"/>
    <w:rsid w:val="00BD2390"/>
    <w:rsid w:val="00BD3236"/>
    <w:rsid w:val="00BD4761"/>
    <w:rsid w:val="00BD4F8F"/>
    <w:rsid w:val="00BD690E"/>
    <w:rsid w:val="00BD6A71"/>
    <w:rsid w:val="00BD6F59"/>
    <w:rsid w:val="00BD7BFA"/>
    <w:rsid w:val="00BE568A"/>
    <w:rsid w:val="00BE7171"/>
    <w:rsid w:val="00BE7711"/>
    <w:rsid w:val="00BF30C2"/>
    <w:rsid w:val="00BF71D6"/>
    <w:rsid w:val="00BF74C3"/>
    <w:rsid w:val="00BF76AC"/>
    <w:rsid w:val="00C03348"/>
    <w:rsid w:val="00C103C4"/>
    <w:rsid w:val="00C138A8"/>
    <w:rsid w:val="00C138D5"/>
    <w:rsid w:val="00C16A70"/>
    <w:rsid w:val="00C16BCE"/>
    <w:rsid w:val="00C17957"/>
    <w:rsid w:val="00C223F9"/>
    <w:rsid w:val="00C23C0E"/>
    <w:rsid w:val="00C27B27"/>
    <w:rsid w:val="00C30DD4"/>
    <w:rsid w:val="00C324E1"/>
    <w:rsid w:val="00C33F05"/>
    <w:rsid w:val="00C404C0"/>
    <w:rsid w:val="00C44522"/>
    <w:rsid w:val="00C51EF1"/>
    <w:rsid w:val="00C5673C"/>
    <w:rsid w:val="00C5758C"/>
    <w:rsid w:val="00C625E6"/>
    <w:rsid w:val="00C66440"/>
    <w:rsid w:val="00C7528C"/>
    <w:rsid w:val="00C75989"/>
    <w:rsid w:val="00C83C4B"/>
    <w:rsid w:val="00C84478"/>
    <w:rsid w:val="00C84D3C"/>
    <w:rsid w:val="00C87362"/>
    <w:rsid w:val="00C92B8B"/>
    <w:rsid w:val="00CA00EF"/>
    <w:rsid w:val="00CA0717"/>
    <w:rsid w:val="00CA0876"/>
    <w:rsid w:val="00CA11D3"/>
    <w:rsid w:val="00CA1A27"/>
    <w:rsid w:val="00CA3AF9"/>
    <w:rsid w:val="00CA6FD0"/>
    <w:rsid w:val="00CA7BB1"/>
    <w:rsid w:val="00CB0C4A"/>
    <w:rsid w:val="00CB1E1D"/>
    <w:rsid w:val="00CB312E"/>
    <w:rsid w:val="00CB4C3D"/>
    <w:rsid w:val="00CC0BE8"/>
    <w:rsid w:val="00CC19A3"/>
    <w:rsid w:val="00CC222B"/>
    <w:rsid w:val="00CC3375"/>
    <w:rsid w:val="00CC7D05"/>
    <w:rsid w:val="00CD1495"/>
    <w:rsid w:val="00CD47C1"/>
    <w:rsid w:val="00CE244D"/>
    <w:rsid w:val="00CE75EF"/>
    <w:rsid w:val="00CE7655"/>
    <w:rsid w:val="00CE769D"/>
    <w:rsid w:val="00CE7D19"/>
    <w:rsid w:val="00CF07F9"/>
    <w:rsid w:val="00CF1D35"/>
    <w:rsid w:val="00CF3755"/>
    <w:rsid w:val="00CF41CC"/>
    <w:rsid w:val="00CF4D5D"/>
    <w:rsid w:val="00CF542A"/>
    <w:rsid w:val="00CF6115"/>
    <w:rsid w:val="00D02ACA"/>
    <w:rsid w:val="00D0309E"/>
    <w:rsid w:val="00D051DF"/>
    <w:rsid w:val="00D05840"/>
    <w:rsid w:val="00D10D67"/>
    <w:rsid w:val="00D10F7E"/>
    <w:rsid w:val="00D112C7"/>
    <w:rsid w:val="00D146B1"/>
    <w:rsid w:val="00D148BF"/>
    <w:rsid w:val="00D17775"/>
    <w:rsid w:val="00D17BB1"/>
    <w:rsid w:val="00D200E3"/>
    <w:rsid w:val="00D20201"/>
    <w:rsid w:val="00D21725"/>
    <w:rsid w:val="00D22A74"/>
    <w:rsid w:val="00D244D7"/>
    <w:rsid w:val="00D25ABD"/>
    <w:rsid w:val="00D264E5"/>
    <w:rsid w:val="00D26684"/>
    <w:rsid w:val="00D26CDB"/>
    <w:rsid w:val="00D277B7"/>
    <w:rsid w:val="00D30EDE"/>
    <w:rsid w:val="00D31427"/>
    <w:rsid w:val="00D3148F"/>
    <w:rsid w:val="00D31E71"/>
    <w:rsid w:val="00D32025"/>
    <w:rsid w:val="00D33E88"/>
    <w:rsid w:val="00D33F8D"/>
    <w:rsid w:val="00D344B8"/>
    <w:rsid w:val="00D34BB7"/>
    <w:rsid w:val="00D35399"/>
    <w:rsid w:val="00D43ABB"/>
    <w:rsid w:val="00D43CBA"/>
    <w:rsid w:val="00D47C48"/>
    <w:rsid w:val="00D51FCB"/>
    <w:rsid w:val="00D53481"/>
    <w:rsid w:val="00D63235"/>
    <w:rsid w:val="00D66DFF"/>
    <w:rsid w:val="00D67DBB"/>
    <w:rsid w:val="00D7090E"/>
    <w:rsid w:val="00D76540"/>
    <w:rsid w:val="00D76A02"/>
    <w:rsid w:val="00D773DD"/>
    <w:rsid w:val="00D775F3"/>
    <w:rsid w:val="00D814CA"/>
    <w:rsid w:val="00D8485B"/>
    <w:rsid w:val="00D84AE6"/>
    <w:rsid w:val="00D92AA5"/>
    <w:rsid w:val="00D9409B"/>
    <w:rsid w:val="00D94ACF"/>
    <w:rsid w:val="00D94F3F"/>
    <w:rsid w:val="00D95CE8"/>
    <w:rsid w:val="00D96C6B"/>
    <w:rsid w:val="00DA2626"/>
    <w:rsid w:val="00DA319F"/>
    <w:rsid w:val="00DA484A"/>
    <w:rsid w:val="00DA6316"/>
    <w:rsid w:val="00DB11FE"/>
    <w:rsid w:val="00DB190C"/>
    <w:rsid w:val="00DB4091"/>
    <w:rsid w:val="00DB54E7"/>
    <w:rsid w:val="00DC01C0"/>
    <w:rsid w:val="00DC0569"/>
    <w:rsid w:val="00DC240F"/>
    <w:rsid w:val="00DC2864"/>
    <w:rsid w:val="00DC3158"/>
    <w:rsid w:val="00DC4D9F"/>
    <w:rsid w:val="00DC56E8"/>
    <w:rsid w:val="00DC603A"/>
    <w:rsid w:val="00DD0978"/>
    <w:rsid w:val="00DD183F"/>
    <w:rsid w:val="00DD3324"/>
    <w:rsid w:val="00DD3915"/>
    <w:rsid w:val="00DD6107"/>
    <w:rsid w:val="00DE12E5"/>
    <w:rsid w:val="00DE652B"/>
    <w:rsid w:val="00DE6BDC"/>
    <w:rsid w:val="00DE7E07"/>
    <w:rsid w:val="00DF023F"/>
    <w:rsid w:val="00DF2238"/>
    <w:rsid w:val="00DF4B67"/>
    <w:rsid w:val="00DF5ABB"/>
    <w:rsid w:val="00DF77AB"/>
    <w:rsid w:val="00E000CD"/>
    <w:rsid w:val="00E01248"/>
    <w:rsid w:val="00E01B74"/>
    <w:rsid w:val="00E02D37"/>
    <w:rsid w:val="00E04FFD"/>
    <w:rsid w:val="00E05A8C"/>
    <w:rsid w:val="00E06D69"/>
    <w:rsid w:val="00E13652"/>
    <w:rsid w:val="00E14BC2"/>
    <w:rsid w:val="00E1640E"/>
    <w:rsid w:val="00E201CC"/>
    <w:rsid w:val="00E20DA7"/>
    <w:rsid w:val="00E2163F"/>
    <w:rsid w:val="00E21CFF"/>
    <w:rsid w:val="00E22B15"/>
    <w:rsid w:val="00E23D20"/>
    <w:rsid w:val="00E26FEB"/>
    <w:rsid w:val="00E304FE"/>
    <w:rsid w:val="00E30C71"/>
    <w:rsid w:val="00E33649"/>
    <w:rsid w:val="00E36815"/>
    <w:rsid w:val="00E4098A"/>
    <w:rsid w:val="00E411D4"/>
    <w:rsid w:val="00E418DC"/>
    <w:rsid w:val="00E41A0C"/>
    <w:rsid w:val="00E43188"/>
    <w:rsid w:val="00E44068"/>
    <w:rsid w:val="00E4665D"/>
    <w:rsid w:val="00E478AB"/>
    <w:rsid w:val="00E5210E"/>
    <w:rsid w:val="00E521CB"/>
    <w:rsid w:val="00E56A54"/>
    <w:rsid w:val="00E64F30"/>
    <w:rsid w:val="00E6582C"/>
    <w:rsid w:val="00E66D50"/>
    <w:rsid w:val="00E67228"/>
    <w:rsid w:val="00E707F9"/>
    <w:rsid w:val="00E70849"/>
    <w:rsid w:val="00E72EB4"/>
    <w:rsid w:val="00E7328C"/>
    <w:rsid w:val="00E76D4F"/>
    <w:rsid w:val="00E8020B"/>
    <w:rsid w:val="00E80BD6"/>
    <w:rsid w:val="00E83E18"/>
    <w:rsid w:val="00E851DE"/>
    <w:rsid w:val="00E9573B"/>
    <w:rsid w:val="00E9726A"/>
    <w:rsid w:val="00EA11FF"/>
    <w:rsid w:val="00EA3A26"/>
    <w:rsid w:val="00EA42BB"/>
    <w:rsid w:val="00EA778B"/>
    <w:rsid w:val="00EB1D43"/>
    <w:rsid w:val="00EB53FF"/>
    <w:rsid w:val="00EB5435"/>
    <w:rsid w:val="00EB658E"/>
    <w:rsid w:val="00EC28CE"/>
    <w:rsid w:val="00EC3071"/>
    <w:rsid w:val="00ED1D0F"/>
    <w:rsid w:val="00ED1D52"/>
    <w:rsid w:val="00ED328F"/>
    <w:rsid w:val="00ED61C5"/>
    <w:rsid w:val="00EE0C2E"/>
    <w:rsid w:val="00EE60FB"/>
    <w:rsid w:val="00EF252E"/>
    <w:rsid w:val="00F0073B"/>
    <w:rsid w:val="00F02A66"/>
    <w:rsid w:val="00F031C2"/>
    <w:rsid w:val="00F07A33"/>
    <w:rsid w:val="00F17433"/>
    <w:rsid w:val="00F208B5"/>
    <w:rsid w:val="00F2218C"/>
    <w:rsid w:val="00F24A9A"/>
    <w:rsid w:val="00F25E02"/>
    <w:rsid w:val="00F26821"/>
    <w:rsid w:val="00F27BEF"/>
    <w:rsid w:val="00F27E15"/>
    <w:rsid w:val="00F31C36"/>
    <w:rsid w:val="00F33641"/>
    <w:rsid w:val="00F34B68"/>
    <w:rsid w:val="00F34C6E"/>
    <w:rsid w:val="00F353E0"/>
    <w:rsid w:val="00F374D0"/>
    <w:rsid w:val="00F4177C"/>
    <w:rsid w:val="00F42C40"/>
    <w:rsid w:val="00F43C6F"/>
    <w:rsid w:val="00F448A0"/>
    <w:rsid w:val="00F45715"/>
    <w:rsid w:val="00F54428"/>
    <w:rsid w:val="00F62ACA"/>
    <w:rsid w:val="00F70764"/>
    <w:rsid w:val="00F70915"/>
    <w:rsid w:val="00F72575"/>
    <w:rsid w:val="00F73EB2"/>
    <w:rsid w:val="00F74287"/>
    <w:rsid w:val="00F74E60"/>
    <w:rsid w:val="00F771CF"/>
    <w:rsid w:val="00F77642"/>
    <w:rsid w:val="00F77A16"/>
    <w:rsid w:val="00F81386"/>
    <w:rsid w:val="00F81E1B"/>
    <w:rsid w:val="00F835A0"/>
    <w:rsid w:val="00F8561D"/>
    <w:rsid w:val="00F87B18"/>
    <w:rsid w:val="00F91079"/>
    <w:rsid w:val="00F95947"/>
    <w:rsid w:val="00FA3A36"/>
    <w:rsid w:val="00FA49EE"/>
    <w:rsid w:val="00FA58DA"/>
    <w:rsid w:val="00FA700F"/>
    <w:rsid w:val="00FB5718"/>
    <w:rsid w:val="00FD7006"/>
    <w:rsid w:val="00FE0657"/>
    <w:rsid w:val="00FE1E56"/>
    <w:rsid w:val="00FE3EB2"/>
    <w:rsid w:val="00FE63E4"/>
    <w:rsid w:val="00FF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DBE470"/>
  <w15:docId w15:val="{A645C2E6-14A8-473F-825E-609ECCA25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629A"/>
    <w:pPr>
      <w:spacing w:after="200" w:line="276" w:lineRule="auto"/>
    </w:pPr>
    <w:rPr>
      <w:rFonts w:ascii="Arial" w:eastAsia="Calibri" w:hAnsi="Arial" w:cs="Arial"/>
      <w:color w:val="000000" w:themeColor="text1"/>
      <w:sz w:val="28"/>
      <w:szCs w:val="28"/>
      <w:lang w:eastAsia="en-US"/>
    </w:rPr>
  </w:style>
  <w:style w:type="paragraph" w:styleId="Titre1">
    <w:name w:val="heading 1"/>
    <w:basedOn w:val="Normal"/>
    <w:next w:val="Normal"/>
    <w:qFormat/>
    <w:rsid w:val="00D9409B"/>
    <w:pPr>
      <w:numPr>
        <w:numId w:val="1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FFFFFF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qFormat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next w:val="Titre4"/>
    <w:qFormat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qFormat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qFormat/>
    <w:rsid w:val="001D6C11"/>
    <w:pPr>
      <w:keepNext/>
      <w:tabs>
        <w:tab w:val="left" w:pos="-1985"/>
      </w:tabs>
      <w:autoSpaceDE w:val="0"/>
      <w:autoSpaceDN w:val="0"/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qFormat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qFormat/>
    <w:rsid w:val="001D6C11"/>
    <w:pPr>
      <w:keepNext/>
      <w:tabs>
        <w:tab w:val="left" w:pos="-1985"/>
      </w:tabs>
      <w:autoSpaceDE w:val="0"/>
      <w:autoSpaceDN w:val="0"/>
      <w:jc w:val="center"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rsid w:val="001D6C11"/>
    <w:pPr>
      <w:keepNext/>
      <w:tabs>
        <w:tab w:val="left" w:pos="-1985"/>
      </w:tabs>
      <w:autoSpaceDE w:val="0"/>
      <w:autoSpaceDN w:val="0"/>
      <w:ind w:left="-567" w:right="-483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umro">
    <w:name w:val="numéro"/>
    <w:basedOn w:val="Normal"/>
    <w:rsid w:val="001D6C11"/>
    <w:pPr>
      <w:tabs>
        <w:tab w:val="left" w:pos="-1985"/>
      </w:tabs>
      <w:autoSpaceDE w:val="0"/>
      <w:autoSpaceDN w:val="0"/>
      <w:jc w:val="center"/>
    </w:pPr>
    <w:rPr>
      <w:caps/>
    </w:rPr>
  </w:style>
  <w:style w:type="paragraph" w:customStyle="1" w:styleId="fic">
    <w:name w:val="fic"/>
    <w:basedOn w:val="Normal"/>
    <w:link w:val="ficCar"/>
    <w:rsid w:val="001D6C11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tabs>
        <w:tab w:val="left" w:pos="-1985"/>
      </w:tabs>
      <w:autoSpaceDE w:val="0"/>
      <w:autoSpaceDN w:val="0"/>
    </w:pPr>
    <w:rPr>
      <w:rFonts w:ascii="Times New Roman" w:hAnsi="Times New Roman" w:cs="Times New Roman"/>
      <w:b/>
      <w:bCs/>
      <w:caps/>
      <w:color w:val="auto"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customStyle="1" w:styleId="remarque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link w:val="En-tteCar"/>
    <w:rsid w:val="001D6C11"/>
    <w:pPr>
      <w:framePr w:hSpace="142" w:wrap="auto" w:vAnchor="text" w:h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/>
    <w:rsid w:val="001D6C11"/>
  </w:style>
  <w:style w:type="paragraph" w:styleId="Corpsdetexte">
    <w:name w:val="Body Text"/>
    <w:basedOn w:val="Normal"/>
    <w:rsid w:val="001D6C11"/>
    <w:rPr>
      <w:sz w:val="22"/>
    </w:rPr>
  </w:style>
  <w:style w:type="paragraph" w:styleId="Corpsdetexte3">
    <w:name w:val="Body Text 3"/>
    <w:basedOn w:val="Normal"/>
    <w:rsid w:val="001D6C11"/>
  </w:style>
  <w:style w:type="paragraph" w:styleId="Corpsdetexte2">
    <w:name w:val="Body Text 2"/>
    <w:basedOn w:val="Normal"/>
    <w:rsid w:val="001D6C11"/>
    <w:rPr>
      <w:sz w:val="22"/>
    </w:rPr>
  </w:style>
  <w:style w:type="paragraph" w:styleId="Titre">
    <w:name w:val="Title"/>
    <w:basedOn w:val="Normal"/>
    <w:link w:val="TitreCar"/>
    <w:uiPriority w:val="99"/>
    <w:qFormat/>
    <w:rsid w:val="00F27BEF"/>
    <w:pPr>
      <w:jc w:val="center"/>
    </w:pPr>
    <w:rPr>
      <w:b/>
      <w:sz w:val="24"/>
      <w:szCs w:val="24"/>
    </w:rPr>
  </w:style>
  <w:style w:type="paragraph" w:styleId="Sous-titre">
    <w:name w:val="Subtitle"/>
    <w:basedOn w:val="Normal"/>
    <w:qFormat/>
    <w:rsid w:val="001D6C11"/>
    <w:pPr>
      <w:jc w:val="center"/>
    </w:pPr>
    <w:rPr>
      <w:b/>
      <w:i/>
    </w:rPr>
  </w:style>
  <w:style w:type="character" w:styleId="Marquedecommentaire">
    <w:name w:val="annotation reference"/>
    <w:semiHidden/>
    <w:rsid w:val="001D6C11"/>
    <w:rPr>
      <w:sz w:val="16"/>
      <w:szCs w:val="16"/>
    </w:rPr>
  </w:style>
  <w:style w:type="paragraph" w:styleId="Commentaire">
    <w:name w:val="annotation text"/>
    <w:basedOn w:val="Normal"/>
    <w:semiHidden/>
    <w:rsid w:val="001D6C11"/>
  </w:style>
  <w:style w:type="paragraph" w:styleId="Objetducommentaire">
    <w:name w:val="annotation subject"/>
    <w:basedOn w:val="Commentaire"/>
    <w:next w:val="Commentaire"/>
    <w:semiHidden/>
    <w:rsid w:val="001D6C11"/>
    <w:rPr>
      <w:b/>
      <w:bCs/>
    </w:rPr>
  </w:style>
  <w:style w:type="paragraph" w:styleId="Textedebulles">
    <w:name w:val="Balloon Text"/>
    <w:basedOn w:val="Normal"/>
    <w:rsid w:val="001D6C11"/>
    <w:rPr>
      <w:rFonts w:ascii="Tahoma" w:hAnsi="Tahoma" w:cs="Tahoma"/>
      <w:sz w:val="16"/>
      <w:szCs w:val="16"/>
    </w:rPr>
  </w:style>
  <w:style w:type="character" w:styleId="lev">
    <w:name w:val="Strong"/>
    <w:uiPriority w:val="22"/>
    <w:qFormat/>
    <w:rsid w:val="00485C80"/>
    <w:rPr>
      <w:b/>
      <w:bCs/>
    </w:rPr>
  </w:style>
  <w:style w:type="table" w:styleId="Grilledutableau">
    <w:name w:val="Table Grid"/>
    <w:basedOn w:val="TableauNormal"/>
    <w:uiPriority w:val="39"/>
    <w:rsid w:val="0062629A"/>
    <w:rPr>
      <w:rFonts w:ascii="Arial" w:eastAsia="Calibri" w:hAnsi="Arial" w:cs="Arial"/>
      <w:color w:val="000000" w:themeColor="text1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-ttedetabledesmatires1">
    <w:name w:val="En-tête de table des matières1"/>
    <w:basedOn w:val="Titre1"/>
    <w:next w:val="Normal"/>
    <w:uiPriority w:val="39"/>
    <w:qFormat/>
    <w:rsid w:val="007E0B36"/>
    <w:pPr>
      <w:keepLines/>
      <w:spacing w:before="480"/>
      <w:outlineLvl w:val="9"/>
    </w:pPr>
    <w:rPr>
      <w:rFonts w:ascii="Cambria" w:hAnsi="Cambria" w:cs="Times New Roman"/>
      <w:bCs w:val="0"/>
      <w:color w:val="365F91"/>
    </w:rPr>
  </w:style>
  <w:style w:type="character" w:customStyle="1" w:styleId="ficCar">
    <w:name w:val="fic Car"/>
    <w:link w:val="fic"/>
    <w:rsid w:val="007C506B"/>
    <w:rPr>
      <w:b/>
      <w:bCs/>
      <w:caps/>
      <w:sz w:val="28"/>
      <w:szCs w:val="28"/>
    </w:rPr>
  </w:style>
  <w:style w:type="paragraph" w:styleId="TM1">
    <w:name w:val="toc 1"/>
    <w:basedOn w:val="Normal"/>
    <w:next w:val="Normal"/>
    <w:autoRedefine/>
    <w:uiPriority w:val="39"/>
    <w:qFormat/>
    <w:rsid w:val="00E72EB4"/>
    <w:pPr>
      <w:tabs>
        <w:tab w:val="left" w:pos="284"/>
        <w:tab w:val="right" w:leader="dot" w:pos="9628"/>
      </w:tabs>
    </w:pPr>
  </w:style>
  <w:style w:type="paragraph" w:styleId="TM2">
    <w:name w:val="toc 2"/>
    <w:basedOn w:val="Normal"/>
    <w:next w:val="Normal"/>
    <w:autoRedefine/>
    <w:uiPriority w:val="39"/>
    <w:unhideWhenUsed/>
    <w:qFormat/>
    <w:rsid w:val="007C61D6"/>
    <w:pPr>
      <w:tabs>
        <w:tab w:val="right" w:leader="dot" w:pos="9628"/>
      </w:tabs>
      <w:spacing w:after="100"/>
      <w:ind w:left="221"/>
    </w:pPr>
    <w:rPr>
      <w:rFonts w:ascii="Calibri" w:hAnsi="Calibri" w:cs="Times New Roman"/>
      <w:color w:val="auto"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20F44"/>
    <w:pPr>
      <w:tabs>
        <w:tab w:val="right" w:leader="dot" w:pos="9628"/>
      </w:tabs>
      <w:spacing w:after="100"/>
      <w:ind w:left="442"/>
    </w:pPr>
    <w:rPr>
      <w:rFonts w:ascii="Calibri" w:hAnsi="Calibri" w:cs="Times New Roman"/>
      <w:color w:val="auto"/>
      <w:sz w:val="22"/>
      <w:szCs w:val="22"/>
    </w:rPr>
  </w:style>
  <w:style w:type="character" w:styleId="Lienhypertexte">
    <w:name w:val="Hyperlink"/>
    <w:uiPriority w:val="99"/>
    <w:unhideWhenUsed/>
    <w:rsid w:val="007E0B36"/>
    <w:rPr>
      <w:color w:val="0000FF"/>
      <w:u w:val="single"/>
    </w:rPr>
  </w:style>
  <w:style w:type="character" w:styleId="Lienhypertextesuivivisit">
    <w:name w:val="FollowedHyperlink"/>
    <w:rsid w:val="004A26EE"/>
    <w:rPr>
      <w:color w:val="800080"/>
      <w:u w:val="single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DC2864"/>
    <w:pPr>
      <w:spacing w:before="100" w:beforeAutospacing="1" w:after="119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Accentuation">
    <w:name w:val="Emphasis"/>
    <w:uiPriority w:val="20"/>
    <w:qFormat/>
    <w:rsid w:val="00DC2864"/>
    <w:rPr>
      <w:i/>
      <w:iCs/>
    </w:rPr>
  </w:style>
  <w:style w:type="paragraph" w:customStyle="1" w:styleId="Listecouleur-Accent11">
    <w:name w:val="Liste couleur - Accent 11"/>
    <w:basedOn w:val="Normal"/>
    <w:uiPriority w:val="34"/>
    <w:qFormat/>
    <w:rsid w:val="00BF76AC"/>
    <w:pPr>
      <w:ind w:left="708"/>
    </w:pPr>
    <w:rPr>
      <w:rFonts w:ascii="Calibri" w:hAnsi="Calibri" w:cs="Times New Roman"/>
      <w:color w:val="auto"/>
      <w:sz w:val="22"/>
      <w:szCs w:val="22"/>
    </w:rPr>
  </w:style>
  <w:style w:type="paragraph" w:customStyle="1" w:styleId="Default">
    <w:name w:val="Default"/>
    <w:uiPriority w:val="99"/>
    <w:rsid w:val="00BF76AC"/>
    <w:pPr>
      <w:autoSpaceDE w:val="0"/>
      <w:autoSpaceDN w:val="0"/>
      <w:adjustRightInd w:val="0"/>
    </w:pPr>
    <w:rPr>
      <w:rFonts w:ascii="Calibri" w:eastAsia="MS ??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rsid w:val="00BF76AC"/>
    <w:rPr>
      <w:rFonts w:ascii="Arial" w:hAnsi="Arial" w:cs="Arial"/>
      <w:b/>
      <w:color w:val="000000"/>
    </w:rPr>
  </w:style>
  <w:style w:type="character" w:customStyle="1" w:styleId="TitreCar">
    <w:name w:val="Titre Car"/>
    <w:link w:val="Titre"/>
    <w:uiPriority w:val="99"/>
    <w:locked/>
    <w:rsid w:val="00350457"/>
    <w:rPr>
      <w:rFonts w:ascii="Arial" w:hAnsi="Arial" w:cs="Arial"/>
      <w:b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47C48"/>
    <w:pPr>
      <w:numPr>
        <w:numId w:val="23"/>
      </w:numPr>
    </w:pPr>
    <w:rPr>
      <w:color w:val="auto"/>
    </w:rPr>
  </w:style>
  <w:style w:type="paragraph" w:customStyle="1" w:styleId="ECEcorps">
    <w:name w:val="ECEcorps"/>
    <w:qFormat/>
    <w:rsid w:val="009F1F6E"/>
    <w:pPr>
      <w:spacing w:line="264" w:lineRule="auto"/>
      <w:jc w:val="both"/>
    </w:pPr>
    <w:rPr>
      <w:rFonts w:ascii="Arial" w:hAnsi="Arial" w:cs="Arial"/>
    </w:rPr>
  </w:style>
  <w:style w:type="paragraph" w:customStyle="1" w:styleId="ECEfiche">
    <w:name w:val="ECEfiche"/>
    <w:basedOn w:val="Titre1"/>
    <w:next w:val="ECEcorps"/>
    <w:qFormat/>
    <w:rsid w:val="009F1F6E"/>
    <w:pPr>
      <w:numPr>
        <w:numId w:val="0"/>
      </w:numPr>
    </w:pPr>
    <w:rPr>
      <w:b w:val="0"/>
    </w:rPr>
  </w:style>
  <w:style w:type="paragraph" w:customStyle="1" w:styleId="ECEsommaire">
    <w:name w:val="ECEsommaire"/>
    <w:basedOn w:val="ECEcorps"/>
    <w:qFormat/>
    <w:rsid w:val="009F1F6E"/>
    <w:pPr>
      <w:jc w:val="center"/>
    </w:pPr>
    <w:rPr>
      <w:b/>
      <w:sz w:val="24"/>
      <w:szCs w:val="24"/>
    </w:rPr>
  </w:style>
  <w:style w:type="paragraph" w:customStyle="1" w:styleId="ECEappel">
    <w:name w:val="ECEappel"/>
    <w:basedOn w:val="ECEcorps"/>
    <w:qFormat/>
    <w:rsid w:val="0017749B"/>
    <w:pPr>
      <w:framePr w:hSpace="141" w:wrap="around" w:vAnchor="text" w:hAnchor="margin" w:xAlign="center" w:y="98"/>
      <w:jc w:val="center"/>
    </w:pPr>
    <w:rPr>
      <w:rFonts w:eastAsia="Arial Unicode MS"/>
      <w:b/>
    </w:rPr>
  </w:style>
  <w:style w:type="paragraph" w:customStyle="1" w:styleId="Cartable">
    <w:name w:val="Cartable"/>
    <w:basedOn w:val="Normal"/>
    <w:qFormat/>
    <w:rsid w:val="0062629A"/>
    <w:pPr>
      <w:spacing w:line="480" w:lineRule="auto"/>
      <w:jc w:val="both"/>
    </w:pPr>
    <w:rPr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62629A"/>
    <w:rPr>
      <w:rFonts w:ascii="Arial" w:eastAsia="Calibri" w:hAnsi="Arial" w:cs="Arial"/>
      <w:color w:val="000000" w:themeColor="text1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62629A"/>
    <w:rPr>
      <w:rFonts w:ascii="Arial" w:eastAsia="Calibri" w:hAnsi="Arial" w:cs="Arial"/>
      <w:color w:val="000000" w:themeColor="text1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62629A"/>
    <w:rPr>
      <w:rFonts w:ascii="Arial" w:eastAsia="Calibri" w:hAnsi="Arial" w:cs="Arial"/>
      <w:color w:val="000000" w:themeColor="text1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A76EA"/>
    <w:pPr>
      <w:suppressAutoHyphens/>
      <w:autoSpaceDN w:val="0"/>
      <w:jc w:val="both"/>
      <w:textAlignment w:val="baseline"/>
    </w:pPr>
    <w:rPr>
      <w:kern w:val="3"/>
      <w:sz w:val="24"/>
      <w:lang w:eastAsia="zh-CN"/>
    </w:rPr>
  </w:style>
  <w:style w:type="character" w:customStyle="1" w:styleId="En-tteCar">
    <w:name w:val="En-tête Car"/>
    <w:basedOn w:val="Policepardfaut"/>
    <w:link w:val="En-tte"/>
    <w:rsid w:val="006A76EA"/>
    <w:rPr>
      <w:rFonts w:ascii="Arial" w:eastAsia="Calibri" w:hAnsi="Arial" w:cs="Arial"/>
      <w:color w:val="000000" w:themeColor="text1"/>
      <w:sz w:val="28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06F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http://upload.wikimedia.org/wikipedia/fr/math/6/2/d/62dfe4682cb8ad61801e07c0b4d47731.png" TargetMode="External"/><Relationship Id="rId26" Type="http://schemas.openxmlformats.org/officeDocument/2006/relationships/oleObject" Target="embeddings/oleObject4.bin"/><Relationship Id="rId39" Type="http://schemas.openxmlformats.org/officeDocument/2006/relationships/image" Target="media/image15.png"/><Relationship Id="rId21" Type="http://schemas.openxmlformats.org/officeDocument/2006/relationships/image" Target="media/image8.png"/><Relationship Id="rId34" Type="http://schemas.openxmlformats.org/officeDocument/2006/relationships/image" Target="media/image12.png"/><Relationship Id="rId42" Type="http://schemas.openxmlformats.org/officeDocument/2006/relationships/oleObject" Target="embeddings/oleObject13.bin"/><Relationship Id="rId47" Type="http://schemas.openxmlformats.org/officeDocument/2006/relationships/image" Target="media/image18.wmf"/><Relationship Id="rId50" Type="http://schemas.openxmlformats.org/officeDocument/2006/relationships/image" Target="media/image2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://upload.wikimedia.org/wikipedia/fr/math/0/7/a/07a84440c1fda3374535b984a44e16fc.png" TargetMode="External"/><Relationship Id="rId29" Type="http://schemas.openxmlformats.org/officeDocument/2006/relationships/image" Target="media/image11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4.bin"/><Relationship Id="rId52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http://upload.wikimedia.org/wikipedia/fr/math/2/5/a/25a0ecfd3e1204b091996500475f8110.png" TargetMode="External"/><Relationship Id="rId22" Type="http://schemas.openxmlformats.org/officeDocument/2006/relationships/image" Target="http://media.paperblog.fr/i/293/2937557/savoir-presque-sur-bandes-bollinger-L-3.png" TargetMode="External"/><Relationship Id="rId27" Type="http://schemas.openxmlformats.org/officeDocument/2006/relationships/image" Target="media/image10.png"/><Relationship Id="rId30" Type="http://schemas.openxmlformats.org/officeDocument/2006/relationships/oleObject" Target="embeddings/oleObject6.bin"/><Relationship Id="rId35" Type="http://schemas.openxmlformats.org/officeDocument/2006/relationships/image" Target="media/image13.png"/><Relationship Id="rId43" Type="http://schemas.openxmlformats.org/officeDocument/2006/relationships/image" Target="media/image17.wmf"/><Relationship Id="rId48" Type="http://schemas.openxmlformats.org/officeDocument/2006/relationships/image" Target="media/image19.wmf"/><Relationship Id="rId56" Type="http://schemas.openxmlformats.org/officeDocument/2006/relationships/theme" Target="theme/theme1.xml"/><Relationship Id="rId8" Type="http://schemas.openxmlformats.org/officeDocument/2006/relationships/hyperlink" Target="http://www.wikiwater.fr/spip.php?mot12" TargetMode="External"/><Relationship Id="rId51" Type="http://schemas.openxmlformats.org/officeDocument/2006/relationships/image" Target="media/image22.w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6.bin"/><Relationship Id="rId20" Type="http://schemas.openxmlformats.org/officeDocument/2006/relationships/image" Target="http://media.paperblog.fr/i/293/2937557/savoir-presque-sur-bandes-bollinger-L-3.png" TargetMode="External"/><Relationship Id="rId41" Type="http://schemas.openxmlformats.org/officeDocument/2006/relationships/image" Target="media/image16.w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\travail\ECE%202012\ECE-mode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62E8D-F7A5-46E0-9399-F27579043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ECE-modele.dot</Template>
  <TotalTime>723</TotalTime>
  <Pages>9</Pages>
  <Words>2637</Words>
  <Characters>14506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SÉRIE S</vt:lpstr>
    </vt:vector>
  </TitlesOfParts>
  <Company>Rectorat de Versailles</Company>
  <LinksUpToDate>false</LinksUpToDate>
  <CharactersWithSpaces>17109</CharactersWithSpaces>
  <SharedDoc>false</SharedDoc>
  <HLinks>
    <vt:vector size="66" baseType="variant">
      <vt:variant>
        <vt:i4>1572918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_Toc348193490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_Toc348193489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_Toc348193488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_Toc348193487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_Toc348193486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_Toc348193485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_Toc348193484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_Toc348193483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_Toc348193482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_Toc348193481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_Toc348193480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SÉRIE S</dc:title>
  <dc:creator>marie</dc:creator>
  <cp:lastModifiedBy>Christine</cp:lastModifiedBy>
  <cp:revision>29</cp:revision>
  <cp:lastPrinted>2022-08-31T22:44:00Z</cp:lastPrinted>
  <dcterms:created xsi:type="dcterms:W3CDTF">2022-08-25T14:50:00Z</dcterms:created>
  <dcterms:modified xsi:type="dcterms:W3CDTF">2022-09-06T16:26:00Z</dcterms:modified>
</cp:coreProperties>
</file>